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E869F" w14:textId="77777777" w:rsidR="004F3BC3" w:rsidRPr="004F3BC3" w:rsidRDefault="004F3BC3" w:rsidP="004F3BC3">
      <w:pPr>
        <w:jc w:val="center"/>
        <w:rPr>
          <w:rFonts w:ascii="Times New Roman" w:hAnsi="Times New Roman" w:cs="Times New Roman"/>
        </w:rPr>
      </w:pPr>
      <w:r w:rsidRPr="004F3BC3">
        <w:rPr>
          <w:rFonts w:ascii="Times New Roman" w:hAnsi="Times New Roman" w:cs="Times New Roman"/>
        </w:rPr>
        <w:t xml:space="preserve">Vabilo in prijavnica na spletno izobraževanje za zaposlene v vzgojno izobraževalnih ustanovah </w:t>
      </w:r>
    </w:p>
    <w:p w14:paraId="5D6F5994" w14:textId="77777777" w:rsidR="004F3BC3" w:rsidRPr="004F3BC3" w:rsidRDefault="004F3BC3" w:rsidP="004F3BC3">
      <w:pPr>
        <w:jc w:val="center"/>
        <w:rPr>
          <w:rFonts w:ascii="Times New Roman" w:hAnsi="Times New Roman" w:cs="Times New Roman"/>
          <w:b/>
          <w:u w:val="single"/>
        </w:rPr>
      </w:pPr>
    </w:p>
    <w:p w14:paraId="13CC581D" w14:textId="77777777" w:rsidR="004F3BC3" w:rsidRPr="004F3BC3" w:rsidRDefault="004F3BC3" w:rsidP="004F3BC3">
      <w:pPr>
        <w:jc w:val="center"/>
        <w:rPr>
          <w:rFonts w:ascii="Times New Roman" w:hAnsi="Times New Roman" w:cs="Times New Roman"/>
          <w:b/>
          <w:u w:val="single"/>
        </w:rPr>
      </w:pPr>
      <w:r w:rsidRPr="004F3BC3">
        <w:rPr>
          <w:rFonts w:ascii="Times New Roman" w:hAnsi="Times New Roman" w:cs="Times New Roman"/>
          <w:b/>
          <w:u w:val="single"/>
        </w:rPr>
        <w:t xml:space="preserve">JAZ VZGOJITELJ/ICA, JAZ UČITELJ/ICA – </w:t>
      </w:r>
    </w:p>
    <w:p w14:paraId="215CFFBE" w14:textId="77777777" w:rsidR="004F3BC3" w:rsidRPr="004F3BC3" w:rsidRDefault="004F3BC3" w:rsidP="004F3BC3">
      <w:pPr>
        <w:jc w:val="center"/>
        <w:rPr>
          <w:rFonts w:ascii="Times New Roman" w:hAnsi="Times New Roman" w:cs="Times New Roman"/>
          <w:b/>
          <w:u w:val="single"/>
        </w:rPr>
      </w:pPr>
      <w:r w:rsidRPr="004F3BC3">
        <w:rPr>
          <w:rFonts w:ascii="Times New Roman" w:hAnsi="Times New Roman" w:cs="Times New Roman"/>
          <w:b/>
          <w:u w:val="single"/>
        </w:rPr>
        <w:t xml:space="preserve">AVTORITETA, SPRETNOSTI IN LASTNOSTI </w:t>
      </w:r>
    </w:p>
    <w:p w14:paraId="07CBE023" w14:textId="77777777" w:rsidR="004F3BC3" w:rsidRPr="004F3BC3" w:rsidRDefault="004F3BC3" w:rsidP="004F3BC3">
      <w:pPr>
        <w:rPr>
          <w:rFonts w:ascii="Times New Roman" w:hAnsi="Times New Roman" w:cs="Times New Roman"/>
          <w:b/>
        </w:rPr>
      </w:pPr>
    </w:p>
    <w:p w14:paraId="33625676" w14:textId="77777777" w:rsidR="004F3BC3" w:rsidRPr="004F3BC3" w:rsidRDefault="004F3BC3" w:rsidP="004F3BC3">
      <w:pPr>
        <w:rPr>
          <w:rFonts w:ascii="Times New Roman" w:hAnsi="Times New Roman" w:cs="Times New Roman"/>
          <w:b/>
        </w:rPr>
      </w:pPr>
      <w:r w:rsidRPr="004F3BC3">
        <w:rPr>
          <w:rFonts w:ascii="Times New Roman" w:hAnsi="Times New Roman" w:cs="Times New Roman"/>
          <w:b/>
        </w:rPr>
        <w:t>Kdaj: vključitev možna kadarkoli</w:t>
      </w:r>
    </w:p>
    <w:p w14:paraId="5E9BCC19" w14:textId="77777777" w:rsidR="004F3BC3" w:rsidRPr="004F3BC3" w:rsidRDefault="004F3BC3" w:rsidP="004F3BC3">
      <w:pPr>
        <w:rPr>
          <w:rFonts w:ascii="Times New Roman" w:hAnsi="Times New Roman" w:cs="Times New Roman"/>
          <w:b/>
        </w:rPr>
      </w:pPr>
    </w:p>
    <w:p w14:paraId="19F1D61E" w14:textId="77777777" w:rsidR="004F3BC3" w:rsidRPr="004F3BC3" w:rsidRDefault="004F3BC3" w:rsidP="004F3BC3">
      <w:pPr>
        <w:rPr>
          <w:rFonts w:ascii="Times New Roman" w:hAnsi="Times New Roman" w:cs="Times New Roman"/>
          <w:b/>
        </w:rPr>
      </w:pPr>
      <w:r w:rsidRPr="004F3BC3">
        <w:rPr>
          <w:rFonts w:ascii="Times New Roman" w:hAnsi="Times New Roman" w:cs="Times New Roman"/>
          <w:b/>
        </w:rPr>
        <w:t>Vsi posnetki dosegljivi so kadarkoli.</w:t>
      </w:r>
    </w:p>
    <w:p w14:paraId="6DAFFA1D" w14:textId="77777777" w:rsidR="004F3BC3" w:rsidRPr="004F3BC3" w:rsidRDefault="004F3BC3" w:rsidP="004F3BC3">
      <w:pPr>
        <w:rPr>
          <w:rFonts w:ascii="Times New Roman" w:hAnsi="Times New Roman" w:cs="Times New Roman"/>
          <w:b/>
        </w:rPr>
      </w:pPr>
      <w:r w:rsidRPr="004F3BC3">
        <w:rPr>
          <w:rFonts w:ascii="Times New Roman" w:hAnsi="Times New Roman" w:cs="Times New Roman"/>
          <w:b/>
        </w:rPr>
        <w:t xml:space="preserve">Spletni seminar bo potekal 16 šolskih ur. </w:t>
      </w:r>
    </w:p>
    <w:p w14:paraId="131B13BD" w14:textId="77777777" w:rsidR="004F3BC3" w:rsidRPr="004F3BC3" w:rsidRDefault="004F3BC3" w:rsidP="004F3BC3">
      <w:pPr>
        <w:rPr>
          <w:rFonts w:ascii="Times New Roman" w:hAnsi="Times New Roman" w:cs="Times New Roman"/>
        </w:rPr>
      </w:pPr>
    </w:p>
    <w:p w14:paraId="10D0EE0A" w14:textId="77777777" w:rsidR="004F3BC3" w:rsidRPr="004F3BC3" w:rsidRDefault="004F3BC3" w:rsidP="004F3BC3">
      <w:pPr>
        <w:rPr>
          <w:rFonts w:ascii="Times New Roman" w:hAnsi="Times New Roman" w:cs="Times New Roman"/>
        </w:rPr>
      </w:pPr>
      <w:r w:rsidRPr="004F3BC3">
        <w:rPr>
          <w:rFonts w:ascii="Times New Roman" w:hAnsi="Times New Roman" w:cs="Times New Roman"/>
        </w:rPr>
        <w:t xml:space="preserve">Prisotnost udeležencev se bo beležila v spletnem programu. </w:t>
      </w:r>
    </w:p>
    <w:p w14:paraId="3A48A7D6" w14:textId="77777777" w:rsidR="004F3BC3" w:rsidRPr="004F3BC3" w:rsidRDefault="004F3BC3" w:rsidP="004F3BC3">
      <w:pPr>
        <w:rPr>
          <w:rFonts w:ascii="Times New Roman" w:hAnsi="Times New Roman" w:cs="Times New Roman"/>
        </w:rPr>
      </w:pPr>
      <w:r w:rsidRPr="004F3BC3">
        <w:rPr>
          <w:rFonts w:ascii="Times New Roman" w:hAnsi="Times New Roman" w:cs="Times New Roman"/>
        </w:rPr>
        <w:t xml:space="preserve">Obvezna 16 urna prisotnost je pogoj za pridobitev potrdila za 1 točko.  </w:t>
      </w:r>
    </w:p>
    <w:p w14:paraId="105B8B0C" w14:textId="77777777" w:rsidR="004F3BC3" w:rsidRPr="004F3BC3" w:rsidRDefault="004F3BC3" w:rsidP="004F3BC3">
      <w:pPr>
        <w:rPr>
          <w:rFonts w:ascii="Times New Roman" w:hAnsi="Times New Roman" w:cs="Times New Roman"/>
        </w:rPr>
      </w:pPr>
      <w:r w:rsidRPr="004F3BC3">
        <w:rPr>
          <w:rFonts w:ascii="Times New Roman" w:hAnsi="Times New Roman" w:cs="Times New Roman"/>
        </w:rPr>
        <w:t xml:space="preserve">Udeleženci bodo potrdilo in program prejeli na svoj e-naslov po končanem izobraževanju. </w:t>
      </w:r>
    </w:p>
    <w:p w14:paraId="22F1F7B8" w14:textId="77777777" w:rsidR="004F3BC3" w:rsidRPr="004F3BC3" w:rsidRDefault="004F3BC3" w:rsidP="004F3BC3">
      <w:pPr>
        <w:rPr>
          <w:rFonts w:ascii="Times New Roman" w:hAnsi="Times New Roman" w:cs="Times New Roman"/>
        </w:rPr>
      </w:pPr>
    </w:p>
    <w:p w14:paraId="37B915B3" w14:textId="77777777" w:rsidR="004F3BC3" w:rsidRPr="004F3BC3" w:rsidRDefault="004F3BC3" w:rsidP="004F3BC3">
      <w:pPr>
        <w:rPr>
          <w:rFonts w:ascii="Times New Roman" w:hAnsi="Times New Roman" w:cs="Times New Roman"/>
          <w:b/>
        </w:rPr>
      </w:pPr>
      <w:r w:rsidRPr="004F3BC3">
        <w:rPr>
          <w:rFonts w:ascii="Times New Roman" w:hAnsi="Times New Roman" w:cs="Times New Roman"/>
          <w:b/>
        </w:rPr>
        <w:t xml:space="preserve">Vsebina: </w:t>
      </w:r>
    </w:p>
    <w:p w14:paraId="52825549" w14:textId="77777777" w:rsidR="004F3BC3" w:rsidRPr="004F3BC3" w:rsidRDefault="004F3BC3" w:rsidP="004F3BC3">
      <w:pPr>
        <w:pStyle w:val="Odstavekseznama"/>
        <w:numPr>
          <w:ilvl w:val="0"/>
          <w:numId w:val="1"/>
        </w:numPr>
        <w:rPr>
          <w:szCs w:val="24"/>
        </w:rPr>
      </w:pPr>
      <w:r w:rsidRPr="004F3BC3">
        <w:rPr>
          <w:szCs w:val="24"/>
        </w:rPr>
        <w:t xml:space="preserve">Avtoriteta – kako jo vzpostavimo, vzdržujemo, kaj pomeni prava avtoriteta </w:t>
      </w:r>
    </w:p>
    <w:p w14:paraId="6D0EA284" w14:textId="77777777" w:rsidR="004F3BC3" w:rsidRPr="004F3BC3" w:rsidRDefault="004F3BC3" w:rsidP="004F3BC3">
      <w:pPr>
        <w:pStyle w:val="Odstavekseznama"/>
        <w:numPr>
          <w:ilvl w:val="0"/>
          <w:numId w:val="1"/>
        </w:numPr>
        <w:rPr>
          <w:b/>
          <w:szCs w:val="24"/>
        </w:rPr>
      </w:pPr>
      <w:r w:rsidRPr="004F3BC3">
        <w:rPr>
          <w:szCs w:val="24"/>
        </w:rPr>
        <w:t xml:space="preserve">osebnostne lastnosti vzgojitelja, učitelja </w:t>
      </w:r>
    </w:p>
    <w:p w14:paraId="657D895A" w14:textId="77777777" w:rsidR="004F3BC3" w:rsidRPr="004F3BC3" w:rsidRDefault="004F3BC3" w:rsidP="004F3BC3">
      <w:pPr>
        <w:pStyle w:val="Odstavekseznama"/>
        <w:numPr>
          <w:ilvl w:val="0"/>
          <w:numId w:val="1"/>
        </w:numPr>
        <w:rPr>
          <w:b/>
          <w:szCs w:val="24"/>
        </w:rPr>
      </w:pPr>
      <w:r w:rsidRPr="004F3BC3">
        <w:rPr>
          <w:szCs w:val="24"/>
        </w:rPr>
        <w:t>avtonomnost vzgojitelja, učitelja</w:t>
      </w:r>
    </w:p>
    <w:p w14:paraId="1C0B3503" w14:textId="77777777" w:rsidR="004F3BC3" w:rsidRPr="004F3BC3" w:rsidRDefault="004F3BC3" w:rsidP="004F3BC3">
      <w:pPr>
        <w:pStyle w:val="Odstavekseznama"/>
        <w:numPr>
          <w:ilvl w:val="0"/>
          <w:numId w:val="1"/>
        </w:numPr>
        <w:rPr>
          <w:b/>
          <w:szCs w:val="24"/>
        </w:rPr>
      </w:pPr>
      <w:r w:rsidRPr="004F3BC3">
        <w:rPr>
          <w:szCs w:val="24"/>
        </w:rPr>
        <w:t xml:space="preserve">lastnosti in spretnosti, ki so nam v pomoč </w:t>
      </w:r>
    </w:p>
    <w:p w14:paraId="74FD7C78" w14:textId="77777777" w:rsidR="004F3BC3" w:rsidRPr="004F3BC3" w:rsidRDefault="004F3BC3" w:rsidP="004F3BC3">
      <w:pPr>
        <w:pStyle w:val="Odstavekseznama"/>
        <w:numPr>
          <w:ilvl w:val="0"/>
          <w:numId w:val="1"/>
        </w:numPr>
        <w:rPr>
          <w:b/>
          <w:szCs w:val="24"/>
        </w:rPr>
      </w:pPr>
      <w:r w:rsidRPr="004F3BC3">
        <w:rPr>
          <w:szCs w:val="24"/>
        </w:rPr>
        <w:t>močna in šibka področja v vrtcu, v šoli</w:t>
      </w:r>
    </w:p>
    <w:p w14:paraId="3B9CF344" w14:textId="77777777" w:rsidR="004F3BC3" w:rsidRPr="004F3BC3" w:rsidRDefault="004F3BC3" w:rsidP="004F3BC3">
      <w:pPr>
        <w:pStyle w:val="Odstavekseznama"/>
        <w:numPr>
          <w:ilvl w:val="0"/>
          <w:numId w:val="1"/>
        </w:numPr>
        <w:rPr>
          <w:b/>
          <w:szCs w:val="24"/>
        </w:rPr>
      </w:pPr>
      <w:r w:rsidRPr="004F3BC3">
        <w:rPr>
          <w:szCs w:val="24"/>
        </w:rPr>
        <w:t xml:space="preserve">tekmovanje ali povezovanje vzgojiteljev, učiteljev  </w:t>
      </w:r>
    </w:p>
    <w:p w14:paraId="0F2D524B" w14:textId="77777777" w:rsidR="004F3BC3" w:rsidRPr="004F3BC3" w:rsidRDefault="004F3BC3" w:rsidP="004F3BC3">
      <w:pPr>
        <w:pStyle w:val="Odstavekseznama"/>
        <w:numPr>
          <w:ilvl w:val="0"/>
          <w:numId w:val="1"/>
        </w:numPr>
        <w:rPr>
          <w:b/>
          <w:szCs w:val="24"/>
        </w:rPr>
      </w:pPr>
      <w:r w:rsidRPr="004F3BC3">
        <w:rPr>
          <w:szCs w:val="24"/>
        </w:rPr>
        <w:t xml:space="preserve">kritična vprašanja napredovanja, pomoči, občutkov nemoči </w:t>
      </w:r>
    </w:p>
    <w:p w14:paraId="58BAD1E0" w14:textId="77777777" w:rsidR="004F3BC3" w:rsidRPr="004F3BC3" w:rsidRDefault="004F3BC3" w:rsidP="004F3BC3">
      <w:pPr>
        <w:pStyle w:val="Odstavekseznama"/>
        <w:numPr>
          <w:ilvl w:val="0"/>
          <w:numId w:val="1"/>
        </w:numPr>
        <w:rPr>
          <w:b/>
          <w:szCs w:val="24"/>
        </w:rPr>
      </w:pPr>
      <w:r w:rsidRPr="004F3BC3">
        <w:rPr>
          <w:szCs w:val="24"/>
        </w:rPr>
        <w:t>moj vpliv na sistem, na spremembe</w:t>
      </w:r>
    </w:p>
    <w:p w14:paraId="121254EC" w14:textId="77777777" w:rsidR="004F3BC3" w:rsidRPr="004F3BC3" w:rsidRDefault="004F3BC3" w:rsidP="004F3BC3">
      <w:pPr>
        <w:pStyle w:val="Odstavekseznama"/>
        <w:numPr>
          <w:ilvl w:val="0"/>
          <w:numId w:val="1"/>
        </w:numPr>
        <w:rPr>
          <w:b/>
          <w:szCs w:val="24"/>
        </w:rPr>
      </w:pPr>
      <w:r w:rsidRPr="004F3BC3">
        <w:rPr>
          <w:szCs w:val="24"/>
        </w:rPr>
        <w:t xml:space="preserve">učinkovita komunikacija  </w:t>
      </w:r>
    </w:p>
    <w:p w14:paraId="64508D57" w14:textId="77777777" w:rsidR="004F3BC3" w:rsidRPr="004F3BC3" w:rsidRDefault="004F3BC3" w:rsidP="004F3BC3">
      <w:pPr>
        <w:pStyle w:val="Odstavekseznama"/>
        <w:numPr>
          <w:ilvl w:val="0"/>
          <w:numId w:val="1"/>
        </w:numPr>
        <w:rPr>
          <w:b/>
          <w:szCs w:val="24"/>
        </w:rPr>
      </w:pPr>
      <w:r w:rsidRPr="004F3BC3">
        <w:rPr>
          <w:szCs w:val="24"/>
        </w:rPr>
        <w:t>vrednote v pedagoškem poklicu, moji profesionalni cilji</w:t>
      </w:r>
    </w:p>
    <w:p w14:paraId="014B37DF" w14:textId="77777777" w:rsidR="004F3BC3" w:rsidRPr="004F3BC3" w:rsidRDefault="004F3BC3" w:rsidP="004F3BC3">
      <w:pPr>
        <w:rPr>
          <w:rFonts w:ascii="Times New Roman" w:hAnsi="Times New Roman" w:cs="Times New Roman"/>
          <w:b/>
        </w:rPr>
      </w:pPr>
    </w:p>
    <w:p w14:paraId="3DAB23C1" w14:textId="77777777" w:rsidR="004F3BC3" w:rsidRPr="004F3BC3" w:rsidRDefault="004F3BC3" w:rsidP="004F3BC3">
      <w:pPr>
        <w:rPr>
          <w:rFonts w:ascii="Times New Roman" w:hAnsi="Times New Roman" w:cs="Times New Roman"/>
        </w:rPr>
      </w:pPr>
      <w:r w:rsidRPr="004F3BC3">
        <w:rPr>
          <w:rFonts w:ascii="Times New Roman" w:hAnsi="Times New Roman" w:cs="Times New Roman"/>
        </w:rPr>
        <w:t>Predavateljica:</w:t>
      </w:r>
    </w:p>
    <w:p w14:paraId="6987705D" w14:textId="77777777" w:rsidR="004F3BC3" w:rsidRPr="004F3BC3" w:rsidRDefault="004F3BC3" w:rsidP="004F3BC3">
      <w:pPr>
        <w:rPr>
          <w:rFonts w:ascii="Times New Roman" w:hAnsi="Times New Roman" w:cs="Times New Roman"/>
          <w:b/>
        </w:rPr>
      </w:pPr>
      <w:r w:rsidRPr="004F3BC3">
        <w:rPr>
          <w:rFonts w:ascii="Times New Roman" w:hAnsi="Times New Roman" w:cs="Times New Roman"/>
          <w:b/>
        </w:rPr>
        <w:t xml:space="preserve">Damjana Šmid, </w:t>
      </w:r>
      <w:proofErr w:type="spellStart"/>
      <w:r w:rsidRPr="004F3BC3">
        <w:rPr>
          <w:rFonts w:ascii="Times New Roman" w:hAnsi="Times New Roman" w:cs="Times New Roman"/>
          <w:b/>
        </w:rPr>
        <w:t>prof.soc.ped</w:t>
      </w:r>
      <w:proofErr w:type="spellEnd"/>
      <w:r w:rsidRPr="004F3BC3">
        <w:rPr>
          <w:rFonts w:ascii="Times New Roman" w:hAnsi="Times New Roman" w:cs="Times New Roman"/>
          <w:b/>
        </w:rPr>
        <w:t xml:space="preserve">. </w:t>
      </w:r>
    </w:p>
    <w:p w14:paraId="0BEE8F82" w14:textId="77777777" w:rsidR="004F3BC3" w:rsidRPr="004F3BC3" w:rsidRDefault="004F3BC3" w:rsidP="004F3BC3">
      <w:pPr>
        <w:rPr>
          <w:rFonts w:ascii="Times New Roman" w:hAnsi="Times New Roman" w:cs="Times New Roman"/>
        </w:rPr>
      </w:pPr>
    </w:p>
    <w:p w14:paraId="5A041B08" w14:textId="77777777" w:rsidR="004F3BC3" w:rsidRPr="004F3BC3" w:rsidRDefault="004F3BC3" w:rsidP="004F3BC3">
      <w:pPr>
        <w:rPr>
          <w:rFonts w:ascii="Times New Roman" w:hAnsi="Times New Roman" w:cs="Times New Roman"/>
          <w:b/>
        </w:rPr>
      </w:pPr>
      <w:r w:rsidRPr="004F3BC3">
        <w:rPr>
          <w:rFonts w:ascii="Times New Roman" w:hAnsi="Times New Roman" w:cs="Times New Roman"/>
          <w:b/>
        </w:rPr>
        <w:t xml:space="preserve">Informacije in prijave: </w:t>
      </w:r>
    </w:p>
    <w:p w14:paraId="6A8DF392" w14:textId="77777777" w:rsidR="004F3BC3" w:rsidRPr="004F3BC3" w:rsidRDefault="00000000" w:rsidP="004F3BC3">
      <w:pPr>
        <w:rPr>
          <w:rFonts w:ascii="Times New Roman" w:hAnsi="Times New Roman" w:cs="Times New Roman"/>
        </w:rPr>
      </w:pPr>
      <w:hyperlink r:id="rId7" w:history="1">
        <w:r w:rsidR="004F3BC3" w:rsidRPr="004F3BC3">
          <w:rPr>
            <w:rStyle w:val="Hiperpovezava"/>
            <w:rFonts w:ascii="Times New Roman" w:hAnsi="Times New Roman" w:cs="Times New Roman"/>
          </w:rPr>
          <w:t>damjana.smid1@gmail.com</w:t>
        </w:r>
      </w:hyperlink>
      <w:r w:rsidR="004F3BC3" w:rsidRPr="004F3BC3">
        <w:rPr>
          <w:rStyle w:val="Hiperpovezava"/>
          <w:rFonts w:ascii="Times New Roman" w:hAnsi="Times New Roman" w:cs="Times New Roman"/>
        </w:rPr>
        <w:t xml:space="preserve"> </w:t>
      </w:r>
    </w:p>
    <w:p w14:paraId="62C616EE" w14:textId="77777777" w:rsidR="004F3BC3" w:rsidRPr="004F3BC3" w:rsidRDefault="004F3BC3" w:rsidP="004F3BC3">
      <w:pPr>
        <w:rPr>
          <w:rFonts w:ascii="Times New Roman" w:hAnsi="Times New Roman" w:cs="Times New Roman"/>
        </w:rPr>
      </w:pPr>
    </w:p>
    <w:p w14:paraId="646AA211" w14:textId="77777777" w:rsidR="004F3BC3" w:rsidRPr="004F3BC3" w:rsidRDefault="004F3BC3" w:rsidP="004F3BC3">
      <w:pPr>
        <w:rPr>
          <w:rFonts w:ascii="Times New Roman" w:hAnsi="Times New Roman" w:cs="Times New Roman"/>
        </w:rPr>
      </w:pPr>
      <w:r w:rsidRPr="004F3BC3">
        <w:rPr>
          <w:rFonts w:ascii="Times New Roman" w:hAnsi="Times New Roman" w:cs="Times New Roman"/>
        </w:rPr>
        <w:t>Kotizacija za udeleženca je 48,00 eur (</w:t>
      </w:r>
      <w:proofErr w:type="spellStart"/>
      <w:r w:rsidRPr="004F3BC3">
        <w:rPr>
          <w:rFonts w:ascii="Times New Roman" w:hAnsi="Times New Roman" w:cs="Times New Roman"/>
        </w:rPr>
        <w:t>ddv</w:t>
      </w:r>
      <w:proofErr w:type="spellEnd"/>
      <w:r w:rsidRPr="004F3BC3">
        <w:rPr>
          <w:rFonts w:ascii="Times New Roman" w:hAnsi="Times New Roman" w:cs="Times New Roman"/>
        </w:rPr>
        <w:t xml:space="preserve"> je že vključen v ceno). Prijavnica velja za plačilo kotizacije. Račun boste po prijavi prejeli na vaš e-naslov ali preko e-računov, če je plačnik vrtec (šola). </w:t>
      </w:r>
    </w:p>
    <w:p w14:paraId="69D85ECF" w14:textId="77777777" w:rsidR="004F3BC3" w:rsidRPr="004F3BC3" w:rsidRDefault="004F3BC3" w:rsidP="004F3BC3">
      <w:pPr>
        <w:rPr>
          <w:rFonts w:ascii="Times New Roman" w:hAnsi="Times New Roman" w:cs="Times New Roman"/>
        </w:rPr>
      </w:pPr>
    </w:p>
    <w:p w14:paraId="2CBA15F9" w14:textId="77777777" w:rsidR="004F3BC3" w:rsidRPr="004F3BC3" w:rsidRDefault="004F3BC3" w:rsidP="004F3BC3">
      <w:pPr>
        <w:rPr>
          <w:rFonts w:ascii="Times New Roman" w:hAnsi="Times New Roman" w:cs="Times New Roman"/>
          <w:b/>
          <w:u w:val="single"/>
        </w:rPr>
      </w:pPr>
      <w:r w:rsidRPr="004F3BC3">
        <w:rPr>
          <w:rFonts w:ascii="Times New Roman" w:hAnsi="Times New Roman" w:cs="Times New Roman"/>
          <w:b/>
        </w:rPr>
        <w:t xml:space="preserve">PRIJAVNICA ZA SEMINAR: </w:t>
      </w:r>
      <w:r w:rsidRPr="004F3BC3">
        <w:rPr>
          <w:rFonts w:ascii="Times New Roman" w:hAnsi="Times New Roman" w:cs="Times New Roman"/>
          <w:b/>
          <w:u w:val="single"/>
        </w:rPr>
        <w:t xml:space="preserve">JAZ VZGOJITELJ/ICA, JAZ UČITELJ/ICA – AVTORITETA, SPRETNOSTI IN LASTNOSTI </w:t>
      </w:r>
    </w:p>
    <w:p w14:paraId="183A5F05" w14:textId="77777777" w:rsidR="004F3BC3" w:rsidRPr="004F3BC3" w:rsidRDefault="004F3BC3" w:rsidP="004F3BC3">
      <w:pPr>
        <w:rPr>
          <w:rFonts w:ascii="Times New Roman" w:hAnsi="Times New Roman" w:cs="Times New Roman"/>
        </w:rPr>
      </w:pPr>
    </w:p>
    <w:p w14:paraId="125BF2B3" w14:textId="77777777" w:rsidR="004F3BC3" w:rsidRPr="004F3BC3" w:rsidRDefault="004F3BC3" w:rsidP="004F3BC3">
      <w:pPr>
        <w:rPr>
          <w:rFonts w:ascii="Times New Roman" w:hAnsi="Times New Roman" w:cs="Times New Roman"/>
        </w:rPr>
      </w:pPr>
      <w:r w:rsidRPr="004F3BC3">
        <w:rPr>
          <w:rFonts w:ascii="Times New Roman" w:hAnsi="Times New Roman" w:cs="Times New Roman"/>
        </w:rPr>
        <w:t>Ime in priimek udeleženca: ____________________________________________________</w:t>
      </w:r>
    </w:p>
    <w:p w14:paraId="6C7A7320" w14:textId="77777777" w:rsidR="004F3BC3" w:rsidRPr="004F3BC3" w:rsidRDefault="004F3BC3" w:rsidP="004F3BC3">
      <w:pPr>
        <w:rPr>
          <w:rFonts w:ascii="Times New Roman" w:hAnsi="Times New Roman" w:cs="Times New Roman"/>
          <w:b/>
        </w:rPr>
      </w:pPr>
    </w:p>
    <w:p w14:paraId="309F7203" w14:textId="77777777" w:rsidR="004F3BC3" w:rsidRPr="004F3BC3" w:rsidRDefault="004F3BC3" w:rsidP="004F3BC3">
      <w:pPr>
        <w:rPr>
          <w:rFonts w:ascii="Times New Roman" w:hAnsi="Times New Roman" w:cs="Times New Roman"/>
        </w:rPr>
      </w:pPr>
      <w:r w:rsidRPr="004F3BC3">
        <w:rPr>
          <w:rFonts w:ascii="Times New Roman" w:hAnsi="Times New Roman" w:cs="Times New Roman"/>
        </w:rPr>
        <w:t>E naslov udeleženca:__________________________________________________________</w:t>
      </w:r>
      <w:r w:rsidRPr="004F3BC3">
        <w:rPr>
          <w:rFonts w:ascii="Times New Roman" w:hAnsi="Times New Roman" w:cs="Times New Roman"/>
        </w:rPr>
        <w:softHyphen/>
      </w:r>
      <w:r w:rsidRPr="004F3BC3">
        <w:rPr>
          <w:rFonts w:ascii="Times New Roman" w:hAnsi="Times New Roman" w:cs="Times New Roman"/>
        </w:rPr>
        <w:softHyphen/>
      </w:r>
      <w:r w:rsidRPr="004F3BC3">
        <w:rPr>
          <w:rFonts w:ascii="Times New Roman" w:hAnsi="Times New Roman" w:cs="Times New Roman"/>
        </w:rPr>
        <w:softHyphen/>
      </w:r>
      <w:r w:rsidRPr="004F3BC3">
        <w:rPr>
          <w:rFonts w:ascii="Times New Roman" w:hAnsi="Times New Roman" w:cs="Times New Roman"/>
        </w:rPr>
        <w:softHyphen/>
      </w:r>
    </w:p>
    <w:p w14:paraId="6FE59968" w14:textId="77777777" w:rsidR="004F3BC3" w:rsidRPr="004F3BC3" w:rsidRDefault="004F3BC3" w:rsidP="004F3BC3">
      <w:pPr>
        <w:rPr>
          <w:rFonts w:ascii="Times New Roman" w:hAnsi="Times New Roman" w:cs="Times New Roman"/>
        </w:rPr>
      </w:pPr>
    </w:p>
    <w:p w14:paraId="3271EAD2" w14:textId="381DC839" w:rsidR="004F3BC3" w:rsidRDefault="004F3BC3" w:rsidP="004F3BC3">
      <w:pPr>
        <w:rPr>
          <w:rFonts w:ascii="Times New Roman" w:hAnsi="Times New Roman" w:cs="Times New Roman"/>
        </w:rPr>
      </w:pPr>
      <w:r w:rsidRPr="004F3BC3">
        <w:rPr>
          <w:rFonts w:ascii="Times New Roman" w:hAnsi="Times New Roman" w:cs="Times New Roman"/>
        </w:rPr>
        <w:t xml:space="preserve">Naslov plačnika: ___________________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</w:p>
    <w:p w14:paraId="69971755" w14:textId="646715E8" w:rsidR="00E51EF2" w:rsidRDefault="00E51EF2" w:rsidP="004F3BC3">
      <w:pPr>
        <w:rPr>
          <w:rFonts w:ascii="Times New Roman" w:hAnsi="Times New Roman" w:cs="Times New Roman"/>
        </w:rPr>
      </w:pPr>
    </w:p>
    <w:p w14:paraId="10AF0AF2" w14:textId="77777777" w:rsidR="00E51EF2" w:rsidRDefault="00E51EF2" w:rsidP="00E51EF2">
      <w:pPr>
        <w:pStyle w:val="gmail-m7019862695474168914yiv3513139348msonormal"/>
        <w:rPr>
          <w:b/>
          <w:bCs/>
          <w:color w:val="1F4E79"/>
        </w:rPr>
      </w:pPr>
      <w:r>
        <w:rPr>
          <w:b/>
          <w:bCs/>
          <w:color w:val="1F4E79"/>
        </w:rPr>
        <w:lastRenderedPageBreak/>
        <w:t xml:space="preserve">Informacije za izobraževalno skupino </w:t>
      </w:r>
    </w:p>
    <w:p w14:paraId="2643A049" w14:textId="59E05F61" w:rsidR="00E51EF2" w:rsidRDefault="00E51EF2" w:rsidP="00E51EF2">
      <w:pPr>
        <w:pStyle w:val="gmail-m7019862695474168914yiv3513139348msonormal"/>
      </w:pPr>
      <w:r>
        <w:rPr>
          <w:color w:val="1F4E79"/>
        </w:rPr>
        <w:t xml:space="preserve">Dobrodošli </w:t>
      </w:r>
    </w:p>
    <w:p w14:paraId="0B68D71B" w14:textId="77777777" w:rsidR="00E51EF2" w:rsidRDefault="00E51EF2" w:rsidP="00E51EF2">
      <w:pPr>
        <w:pStyle w:val="gmail-m7019862695474168914yiv3513139348gmail-m-5043286134932716997msoplaintext"/>
      </w:pPr>
      <w:r>
        <w:rPr>
          <w:color w:val="1F4E79"/>
        </w:rPr>
        <w:t xml:space="preserve">V priponki vam pošiljam prijavnico z informacijami. </w:t>
      </w:r>
    </w:p>
    <w:p w14:paraId="5010DE54" w14:textId="77777777" w:rsidR="00E51EF2" w:rsidRDefault="00E51EF2" w:rsidP="00E51EF2">
      <w:pPr>
        <w:pStyle w:val="gmail-m7019862695474168914yiv3513139348gmail-m-5043286134932716997msoplaintext"/>
      </w:pPr>
      <w:r>
        <w:rPr>
          <w:color w:val="1F4E79"/>
        </w:rPr>
        <w:t xml:space="preserve">Podatke plačnika lahko vpišete tudi v mail. </w:t>
      </w:r>
    </w:p>
    <w:p w14:paraId="322E2D35" w14:textId="77777777" w:rsidR="00E51EF2" w:rsidRDefault="00E51EF2" w:rsidP="00E51EF2">
      <w:pPr>
        <w:pStyle w:val="gmail-m7019862695474168914yiv3513139348gmail-m-5043286134932716997msoplaintext"/>
      </w:pPr>
      <w:r>
        <w:rPr>
          <w:color w:val="1F4E79"/>
        </w:rPr>
        <w:t xml:space="preserve">Račun bo poslan na mail plačnika ali preko UJP za vrtce, šole. </w:t>
      </w:r>
    </w:p>
    <w:p w14:paraId="30892B4A" w14:textId="77777777" w:rsidR="00E51EF2" w:rsidRDefault="00E51EF2" w:rsidP="00E51EF2">
      <w:pPr>
        <w:pStyle w:val="gmail-m7019862695474168914yiv3513139348gmail-m-5043286134932716997msoplaintext"/>
        <w:rPr>
          <w:color w:val="1F4E79"/>
        </w:rPr>
      </w:pPr>
      <w:r>
        <w:rPr>
          <w:color w:val="1F4E79"/>
        </w:rPr>
        <w:t xml:space="preserve">Po prijavi dajte prošnjo za vključitev v zaprto FB skupino JAZ, VZGOJITELJ/ICA, JAZ, UČITELJ/ICA - AVTORITETA, SPRETNOSTI IN LASTNOSTI. </w:t>
      </w:r>
    </w:p>
    <w:p w14:paraId="194E71FA" w14:textId="77777777" w:rsidR="00E51EF2" w:rsidRDefault="00E51EF2" w:rsidP="00E51EF2">
      <w:pPr>
        <w:pStyle w:val="gmail-m7019862695474168914yiv3513139348gmail-m-5043286134932716997msoplaintext"/>
        <w:rPr>
          <w:color w:val="1F4E79"/>
        </w:rPr>
      </w:pPr>
      <w:hyperlink r:id="rId8" w:history="1">
        <w:r>
          <w:rPr>
            <w:rStyle w:val="Hiperpovezava"/>
          </w:rPr>
          <w:t>(9) JAZ, VZGOJITELJ/ICA, JAZ, UČITELJ/ICA - AVTORITETA, SPRETNOSTI IN LASTNOSTI | Facebook</w:t>
        </w:r>
      </w:hyperlink>
    </w:p>
    <w:p w14:paraId="71775138" w14:textId="7E64FC2D" w:rsidR="00E51EF2" w:rsidRDefault="00E51EF2" w:rsidP="00E51EF2">
      <w:pPr>
        <w:pStyle w:val="gmail-m7019862695474168914yiv3513139348gmail-m-5043286134932716997msoplaintext"/>
      </w:pPr>
      <w:r>
        <w:rPr>
          <w:color w:val="1F4E79"/>
        </w:rPr>
        <w:t>Posnetki so bili narejeni februarja</w:t>
      </w:r>
      <w:r>
        <w:rPr>
          <w:color w:val="1F4E79"/>
        </w:rPr>
        <w:t xml:space="preserve"> 2021</w:t>
      </w:r>
      <w:r>
        <w:rPr>
          <w:color w:val="1F4E79"/>
        </w:rPr>
        <w:t xml:space="preserve">, zaradi zanimanja se seminar ponavlja. </w:t>
      </w:r>
    </w:p>
    <w:p w14:paraId="0973C38A" w14:textId="77777777" w:rsidR="00E51EF2" w:rsidRDefault="00E51EF2" w:rsidP="00E51EF2">
      <w:pPr>
        <w:pStyle w:val="gmail-m7019862695474168914yiv3513139348gmail-m-5043286134932716997msoplaintext"/>
      </w:pPr>
      <w:r>
        <w:rPr>
          <w:color w:val="1F4E79"/>
        </w:rPr>
        <w:t xml:space="preserve">Ura vašega ogleda ni pomembna. </w:t>
      </w:r>
    </w:p>
    <w:p w14:paraId="392131B7" w14:textId="1768678E" w:rsidR="00E51EF2" w:rsidRDefault="00E51EF2" w:rsidP="00E51EF2">
      <w:pPr>
        <w:pStyle w:val="gmail-m7019862695474168914yiv3513139348gmail-m-5043286134932716997msoplaintext"/>
      </w:pPr>
      <w:r>
        <w:rPr>
          <w:color w:val="1F4E79"/>
        </w:rPr>
        <w:t xml:space="preserve">Vsakič, ko si boste posnetke ogledali, se </w:t>
      </w:r>
      <w:r>
        <w:rPr>
          <w:color w:val="1F4E79"/>
        </w:rPr>
        <w:t xml:space="preserve">avtomatično </w:t>
      </w:r>
      <w:r>
        <w:rPr>
          <w:color w:val="1F4E79"/>
        </w:rPr>
        <w:t>zabeleži vaš ogled</w:t>
      </w:r>
      <w:r>
        <w:rPr>
          <w:color w:val="1F4E79"/>
        </w:rPr>
        <w:t xml:space="preserve">. </w:t>
      </w:r>
    </w:p>
    <w:p w14:paraId="497D163E" w14:textId="77777777" w:rsidR="00E51EF2" w:rsidRDefault="00E51EF2" w:rsidP="00E51EF2">
      <w:pPr>
        <w:pStyle w:val="gmail-m7019862695474168914yiv3513139348gmail-m-5043286134932716997msoplaintext"/>
      </w:pPr>
      <w:r>
        <w:rPr>
          <w:color w:val="1F4E79"/>
        </w:rPr>
        <w:t xml:space="preserve">Posnetke lahko komentirate, predlagate v skupini še določene teme, napišete vaše mnenje, ste aktivni. </w:t>
      </w:r>
    </w:p>
    <w:p w14:paraId="5ECB1D6A" w14:textId="77777777" w:rsidR="00E51EF2" w:rsidRDefault="00E51EF2" w:rsidP="00E51EF2">
      <w:pPr>
        <w:pStyle w:val="gmail-m7019862695474168914yiv3513139348gmail-m-5043286134932716997msoplaintext"/>
        <w:rPr>
          <w:color w:val="1F4E79"/>
        </w:rPr>
      </w:pPr>
      <w:r>
        <w:rPr>
          <w:color w:val="1F4E79"/>
        </w:rPr>
        <w:t xml:space="preserve">Ko boste končali z ogledom posnetkov, mi sporočite na mail, da vam bom poslala potrdilo in program na vaš mail (za 1 točko). </w:t>
      </w:r>
    </w:p>
    <w:p w14:paraId="313463FE" w14:textId="77777777" w:rsidR="00E51EF2" w:rsidRDefault="00E51EF2" w:rsidP="00E51EF2">
      <w:pPr>
        <w:pStyle w:val="Golobesedil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 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Vsi trije dokumenti so potrebni, če boste oddajali za napredovanje. </w:t>
      </w:r>
    </w:p>
    <w:p w14:paraId="41ECE41C" w14:textId="77777777" w:rsidR="00E51EF2" w:rsidRDefault="00E51EF2" w:rsidP="00E51EF2">
      <w:pPr>
        <w:pStyle w:val="gmail-m7019862695474168914yiv3513139348gmail-m-5043286134932716997msoplaintext"/>
      </w:pPr>
      <w:r>
        <w:rPr>
          <w:color w:val="1F4E79"/>
        </w:rPr>
        <w:t xml:space="preserve">Ogledi  posnetkov je za udeležence skupine brez omejitev, dokler želite ostati v skupini. </w:t>
      </w:r>
    </w:p>
    <w:p w14:paraId="37F7E209" w14:textId="77777777" w:rsidR="00E51EF2" w:rsidRDefault="00E51EF2" w:rsidP="00E51EF2">
      <w:pPr>
        <w:pStyle w:val="gmail-m7019862695474168914yiv3513139348gmail-m-5043286134932716997msoplaintext"/>
      </w:pPr>
      <w:r>
        <w:rPr>
          <w:color w:val="1F4E79"/>
        </w:rPr>
        <w:t xml:space="preserve">Posnetkov ni dovoljeno deliti, za vse komentarje in za vse, kar se deli v skupini je potrebno upoštevati varovanje osebnih podatkov. </w:t>
      </w:r>
    </w:p>
    <w:p w14:paraId="3BA74145" w14:textId="77777777" w:rsidR="00E51EF2" w:rsidRDefault="00E51EF2" w:rsidP="00E51EF2">
      <w:pPr>
        <w:pStyle w:val="gmail-m7019862695474168914yiv3513139348gmail-m-5043286134932716997msoplaintext"/>
        <w:rPr>
          <w:color w:val="1F4E79"/>
        </w:rPr>
      </w:pPr>
      <w:r>
        <w:rPr>
          <w:color w:val="1F4E79"/>
        </w:rPr>
        <w:t xml:space="preserve">Za vsa vprašanja mi lahko pišete na tale mail ali me pokličete na telefon 041 285 308. </w:t>
      </w:r>
    </w:p>
    <w:p w14:paraId="1A7FD148" w14:textId="77777777" w:rsidR="00E51EF2" w:rsidRDefault="00E51EF2" w:rsidP="00E51EF2">
      <w:pPr>
        <w:pStyle w:val="gmail-m7019862695474168914yiv3513139348gmail-m-5043286134932716997msoplaintext"/>
      </w:pPr>
      <w:r>
        <w:rPr>
          <w:color w:val="1F4E79"/>
        </w:rPr>
        <w:t xml:space="preserve">Prijavnico lahko delite tudi kolegom, če želite. Hvala. </w:t>
      </w:r>
    </w:p>
    <w:p w14:paraId="348C6922" w14:textId="77777777" w:rsidR="00E51EF2" w:rsidRDefault="00E51EF2" w:rsidP="00E51EF2">
      <w:pPr>
        <w:pStyle w:val="gmail-m7019862695474168914yiv3513139348gmail-m-5043286134932716997msoplaintext"/>
      </w:pPr>
      <w:r>
        <w:rPr>
          <w:color w:val="1F4E79"/>
        </w:rPr>
        <w:t xml:space="preserve">Veselim se našega druženja </w:t>
      </w:r>
    </w:p>
    <w:p w14:paraId="5E2B9A41" w14:textId="5173710D" w:rsidR="00E51EF2" w:rsidRDefault="00E51EF2" w:rsidP="00E51EF2">
      <w:pPr>
        <w:pStyle w:val="gmail-m7019862695474168914yiv3513139348gmail-m-5043286134932716997msoplaintext"/>
        <w:rPr>
          <w:color w:val="1F4E79"/>
        </w:rPr>
      </w:pPr>
      <w:r>
        <w:rPr>
          <w:color w:val="1F4E79"/>
        </w:rPr>
        <w:t> Damjana Šmid</w:t>
      </w:r>
    </w:p>
    <w:sectPr w:rsidR="00E51EF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29065" w14:textId="77777777" w:rsidR="0065169C" w:rsidRDefault="0065169C" w:rsidP="007C5316">
      <w:r>
        <w:separator/>
      </w:r>
    </w:p>
  </w:endnote>
  <w:endnote w:type="continuationSeparator" w:id="0">
    <w:p w14:paraId="7FA2C4EF" w14:textId="77777777" w:rsidR="0065169C" w:rsidRDefault="0065169C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A9179" w14:textId="77777777" w:rsidR="0065169C" w:rsidRDefault="0065169C" w:rsidP="007C5316">
      <w:r>
        <w:separator/>
      </w:r>
    </w:p>
  </w:footnote>
  <w:footnote w:type="continuationSeparator" w:id="0">
    <w:p w14:paraId="5BE09E7A" w14:textId="77777777" w:rsidR="0065169C" w:rsidRDefault="0065169C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Glav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822B7"/>
    <w:multiLevelType w:val="hybridMultilevel"/>
    <w:tmpl w:val="32D6C91A"/>
    <w:lvl w:ilvl="0" w:tplc="AD066F74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7699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253F93"/>
    <w:rsid w:val="00443A1C"/>
    <w:rsid w:val="004F3BC3"/>
    <w:rsid w:val="00607DED"/>
    <w:rsid w:val="0065169C"/>
    <w:rsid w:val="007C5316"/>
    <w:rsid w:val="008E526C"/>
    <w:rsid w:val="00C13531"/>
    <w:rsid w:val="00CA24F3"/>
    <w:rsid w:val="00E51EF2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7C5316"/>
  </w:style>
  <w:style w:type="paragraph" w:styleId="Noga">
    <w:name w:val="footer"/>
    <w:basedOn w:val="Navaden"/>
    <w:link w:val="Nog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7C5316"/>
  </w:style>
  <w:style w:type="paragraph" w:styleId="Odstavekseznama">
    <w:name w:val="List Paragraph"/>
    <w:basedOn w:val="Navaden"/>
    <w:uiPriority w:val="34"/>
    <w:qFormat/>
    <w:rsid w:val="004F3BC3"/>
    <w:pPr>
      <w:ind w:left="720"/>
      <w:contextualSpacing/>
    </w:pPr>
    <w:rPr>
      <w:rFonts w:ascii="Times New Roman" w:eastAsia="Times New Roman" w:hAnsi="Times New Roman" w:cs="Times New Roman"/>
      <w:szCs w:val="20"/>
      <w:lang w:eastAsia="sl-SI"/>
    </w:rPr>
  </w:style>
  <w:style w:type="character" w:styleId="Hiperpovezava">
    <w:name w:val="Hyperlink"/>
    <w:uiPriority w:val="99"/>
    <w:unhideWhenUsed/>
    <w:rsid w:val="004F3BC3"/>
    <w:rPr>
      <w:color w:val="0000FF"/>
      <w:u w:val="single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E51EF2"/>
    <w:rPr>
      <w:rFonts w:ascii="Calibri" w:hAnsi="Calibri" w:cs="Calibri"/>
      <w:sz w:val="22"/>
      <w:szCs w:val="22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E51EF2"/>
    <w:rPr>
      <w:rFonts w:ascii="Calibri" w:hAnsi="Calibri" w:cs="Calibri"/>
      <w:sz w:val="22"/>
      <w:szCs w:val="22"/>
    </w:rPr>
  </w:style>
  <w:style w:type="paragraph" w:customStyle="1" w:styleId="gmail-m7019862695474168914yiv3513139348msonormal">
    <w:name w:val="gmail-m_7019862695474168914yiv3513139348msonormal"/>
    <w:basedOn w:val="Navaden"/>
    <w:rsid w:val="00E51EF2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customStyle="1" w:styleId="gmail-m7019862695474168914yiv3513139348gmail-m-5043286134932716997msoplaintext">
    <w:name w:val="gmail-m_7019862695474168914yiv3513139348gmail-m-5043286134932716997msoplaintext"/>
    <w:basedOn w:val="Navaden"/>
    <w:rsid w:val="00E51EF2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1411244355979771/pending_posts?search=&amp;has_selection=fals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amjana.smid1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ŠMID DAMJANA-dopisni papir</Template>
  <TotalTime>0</TotalTime>
  <Pages>2</Pages>
  <Words>495</Words>
  <Characters>2827</Characters>
  <Application>Microsoft Office Word</Application>
  <DocSecurity>0</DocSecurity>
  <Lines>23</Lines>
  <Paragraphs>6</Paragraphs>
  <ScaleCrop>false</ScaleCrop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Damjana</cp:lastModifiedBy>
  <cp:revision>2</cp:revision>
  <dcterms:created xsi:type="dcterms:W3CDTF">2022-10-17T13:13:00Z</dcterms:created>
  <dcterms:modified xsi:type="dcterms:W3CDTF">2022-10-17T13:13:00Z</dcterms:modified>
</cp:coreProperties>
</file>