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26BDA" w14:textId="77777777" w:rsidR="00A9598C" w:rsidRPr="00A9598C" w:rsidRDefault="00A9598C" w:rsidP="00A9598C">
      <w:pPr>
        <w:jc w:val="center"/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Vabilo in prijavnica na spletno izobraževanje za zaposlene v vzgojno izobraževalnih ustanovah </w:t>
      </w:r>
    </w:p>
    <w:p w14:paraId="4A4072F2" w14:textId="77777777" w:rsidR="00A9598C" w:rsidRPr="00A9598C" w:rsidRDefault="00A9598C" w:rsidP="00A9598C">
      <w:pPr>
        <w:jc w:val="center"/>
        <w:rPr>
          <w:rFonts w:ascii="Times New Roman" w:hAnsi="Times New Roman" w:cs="Times New Roman"/>
          <w:b/>
          <w:u w:val="single"/>
        </w:rPr>
      </w:pPr>
    </w:p>
    <w:p w14:paraId="25868535" w14:textId="30BAF2C0" w:rsidR="00A9598C" w:rsidRPr="00A9598C" w:rsidRDefault="00A9598C" w:rsidP="00A9598C">
      <w:pPr>
        <w:jc w:val="center"/>
        <w:rPr>
          <w:rFonts w:ascii="Times New Roman" w:hAnsi="Times New Roman" w:cs="Times New Roman"/>
          <w:b/>
          <w:u w:val="single"/>
        </w:rPr>
      </w:pPr>
      <w:r w:rsidRPr="00A9598C">
        <w:rPr>
          <w:rFonts w:ascii="Times New Roman" w:hAnsi="Times New Roman" w:cs="Times New Roman"/>
          <w:b/>
          <w:u w:val="single"/>
        </w:rPr>
        <w:t xml:space="preserve">TRENING SOCIALNIH VEŠČIN – IGRE, GRADIVO, IDEJE </w:t>
      </w:r>
      <w:r w:rsidR="00FD6E4E">
        <w:rPr>
          <w:rFonts w:ascii="Times New Roman" w:hAnsi="Times New Roman" w:cs="Times New Roman"/>
          <w:b/>
          <w:u w:val="single"/>
        </w:rPr>
        <w:t>1.del</w:t>
      </w:r>
    </w:p>
    <w:p w14:paraId="34B10D2F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</w:p>
    <w:p w14:paraId="07539021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>Kdaj: vključitev je možna kadarkoli v mesecu</w:t>
      </w:r>
    </w:p>
    <w:p w14:paraId="2BCD037A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</w:p>
    <w:p w14:paraId="730B2FB7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>(vsi posnetki dosegljivi kadarkoli)</w:t>
      </w:r>
    </w:p>
    <w:p w14:paraId="0F327BDD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 xml:space="preserve">Spletni seminar bo potekal 16 šolskih ur. </w:t>
      </w:r>
    </w:p>
    <w:p w14:paraId="1EC694D8" w14:textId="77777777" w:rsidR="00A9598C" w:rsidRPr="00A9598C" w:rsidRDefault="00A9598C" w:rsidP="00A9598C">
      <w:pPr>
        <w:rPr>
          <w:rFonts w:ascii="Times New Roman" w:hAnsi="Times New Roman" w:cs="Times New Roman"/>
        </w:rPr>
      </w:pPr>
    </w:p>
    <w:p w14:paraId="4348E7DA" w14:textId="77777777" w:rsidR="00A9598C" w:rsidRPr="00A9598C" w:rsidRDefault="00A9598C" w:rsidP="00A9598C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Prisotnost udeležencev se bo beležila v spletnem programu. </w:t>
      </w:r>
    </w:p>
    <w:p w14:paraId="5EF377AD" w14:textId="77777777" w:rsidR="00A9598C" w:rsidRPr="00A9598C" w:rsidRDefault="00A9598C" w:rsidP="00A9598C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Obvezna 16 urna prisotnost je pogoj za pridobitev potrdila za 1 točko.  </w:t>
      </w:r>
    </w:p>
    <w:p w14:paraId="3D430DC0" w14:textId="77777777" w:rsidR="00A9598C" w:rsidRPr="00A9598C" w:rsidRDefault="00A9598C" w:rsidP="00A9598C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Udeleženci bodo potrdilo in program prejeli na svoj e-naslov po končanem izobraževanju. </w:t>
      </w:r>
    </w:p>
    <w:p w14:paraId="507359CA" w14:textId="77777777" w:rsidR="00A9598C" w:rsidRPr="00A9598C" w:rsidRDefault="00A9598C" w:rsidP="00A9598C">
      <w:pPr>
        <w:rPr>
          <w:rFonts w:ascii="Times New Roman" w:hAnsi="Times New Roman" w:cs="Times New Roman"/>
        </w:rPr>
      </w:pPr>
    </w:p>
    <w:p w14:paraId="74486875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 xml:space="preserve">Vsebina: </w:t>
      </w:r>
    </w:p>
    <w:p w14:paraId="18DC34B0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>- igre za sproščanje</w:t>
      </w:r>
    </w:p>
    <w:p w14:paraId="52DDF1DE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igre za spoznavanje </w:t>
      </w:r>
    </w:p>
    <w:p w14:paraId="2794B8C0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igre za komunikacijo </w:t>
      </w:r>
    </w:p>
    <w:p w14:paraId="0F807532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igre za sodelovanje </w:t>
      </w:r>
    </w:p>
    <w:p w14:paraId="4E1CB1AA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.- vaje za reševanje konfliktov </w:t>
      </w:r>
    </w:p>
    <w:p w14:paraId="3DD8B0EF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vaje za samopodobo </w:t>
      </w:r>
    </w:p>
    <w:p w14:paraId="3D088310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>- vaje za pozornost</w:t>
      </w:r>
    </w:p>
    <w:p w14:paraId="0A98C62C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vaje za spoštovanje </w:t>
      </w:r>
    </w:p>
    <w:p w14:paraId="21F732CB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vaje za sprejemanje različnosti </w:t>
      </w:r>
    </w:p>
    <w:p w14:paraId="2364610D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>- vaje za čustva</w:t>
      </w:r>
    </w:p>
    <w:p w14:paraId="5CEBF840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material, ki ga lahko uporabimo </w:t>
      </w:r>
    </w:p>
    <w:p w14:paraId="639FA8DB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ideje za filme in vodene pogovore </w:t>
      </w:r>
    </w:p>
    <w:p w14:paraId="7F1DD231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>- uporaba različnega materiala</w:t>
      </w:r>
    </w:p>
    <w:p w14:paraId="36158C93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>- doživljajska pedagogika</w:t>
      </w:r>
    </w:p>
    <w:p w14:paraId="73BEB718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 xml:space="preserve">- uporaba lutk </w:t>
      </w:r>
    </w:p>
    <w:p w14:paraId="76830FCC" w14:textId="77777777" w:rsidR="00A9598C" w:rsidRPr="00A9598C" w:rsidRDefault="00A9598C" w:rsidP="00A9598C">
      <w:pPr>
        <w:shd w:val="clear" w:color="auto" w:fill="FFFFFF"/>
        <w:rPr>
          <w:rFonts w:ascii="Times New Roman" w:hAnsi="Times New Roman" w:cs="Times New Roman"/>
          <w:color w:val="050505"/>
        </w:rPr>
      </w:pPr>
      <w:r w:rsidRPr="00A9598C">
        <w:rPr>
          <w:rFonts w:ascii="Times New Roman" w:hAnsi="Times New Roman" w:cs="Times New Roman"/>
          <w:color w:val="050505"/>
        </w:rPr>
        <w:t>- igra vlog</w:t>
      </w:r>
    </w:p>
    <w:p w14:paraId="1D01FD86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</w:p>
    <w:p w14:paraId="546EA3ED" w14:textId="77777777" w:rsidR="00A9598C" w:rsidRPr="00A9598C" w:rsidRDefault="00A9598C" w:rsidP="00A9598C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>Predavateljica:</w:t>
      </w:r>
    </w:p>
    <w:p w14:paraId="3393AB1E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 xml:space="preserve">Damjana Šmid, prof.soc.ped. </w:t>
      </w:r>
    </w:p>
    <w:p w14:paraId="43186694" w14:textId="77777777" w:rsidR="00A9598C" w:rsidRPr="00A9598C" w:rsidRDefault="00A9598C" w:rsidP="00A9598C">
      <w:pPr>
        <w:rPr>
          <w:rFonts w:ascii="Times New Roman" w:hAnsi="Times New Roman" w:cs="Times New Roman"/>
        </w:rPr>
      </w:pPr>
    </w:p>
    <w:p w14:paraId="1A241CF3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  <w:r w:rsidRPr="00A9598C">
        <w:rPr>
          <w:rFonts w:ascii="Times New Roman" w:hAnsi="Times New Roman" w:cs="Times New Roman"/>
          <w:b/>
        </w:rPr>
        <w:t xml:space="preserve">Informacije in prijave: </w:t>
      </w:r>
    </w:p>
    <w:p w14:paraId="7677604E" w14:textId="77777777" w:rsidR="00A9598C" w:rsidRPr="00A9598C" w:rsidRDefault="00000000" w:rsidP="00A9598C">
      <w:pPr>
        <w:rPr>
          <w:rFonts w:ascii="Times New Roman" w:hAnsi="Times New Roman" w:cs="Times New Roman"/>
        </w:rPr>
      </w:pPr>
      <w:hyperlink r:id="rId6" w:history="1">
        <w:r w:rsidR="00A9598C" w:rsidRPr="00A9598C">
          <w:rPr>
            <w:rStyle w:val="Hiperpovezava"/>
            <w:rFonts w:ascii="Times New Roman" w:hAnsi="Times New Roman" w:cs="Times New Roman"/>
          </w:rPr>
          <w:t>damjana.smid1@gmail.com</w:t>
        </w:r>
      </w:hyperlink>
      <w:r w:rsidR="00A9598C" w:rsidRPr="00A9598C">
        <w:rPr>
          <w:rStyle w:val="Hiperpovezava"/>
          <w:rFonts w:ascii="Times New Roman" w:hAnsi="Times New Roman" w:cs="Times New Roman"/>
        </w:rPr>
        <w:t xml:space="preserve"> </w:t>
      </w:r>
    </w:p>
    <w:p w14:paraId="5CB67BDB" w14:textId="77777777" w:rsidR="00A9598C" w:rsidRPr="00A9598C" w:rsidRDefault="00A9598C" w:rsidP="00A9598C">
      <w:pPr>
        <w:rPr>
          <w:rFonts w:ascii="Times New Roman" w:hAnsi="Times New Roman" w:cs="Times New Roman"/>
        </w:rPr>
      </w:pPr>
    </w:p>
    <w:p w14:paraId="5FBA7392" w14:textId="77777777" w:rsidR="00A9598C" w:rsidRPr="00A9598C" w:rsidRDefault="00A9598C" w:rsidP="00A9598C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 xml:space="preserve">Kotizacija za udeleženca je 38,00 eur (ddv je že vključen v ceno). Prijavnica velja za plačilo kotizacije. Račun boste po prijavi prejeli na vaš e-naslov ali preko e-računov, če je plačnik vrtec (šola). </w:t>
      </w:r>
    </w:p>
    <w:p w14:paraId="0EF0A147" w14:textId="77777777" w:rsidR="00A9598C" w:rsidRPr="00A9598C" w:rsidRDefault="00A9598C" w:rsidP="00A9598C">
      <w:pPr>
        <w:rPr>
          <w:rFonts w:ascii="Times New Roman" w:hAnsi="Times New Roman" w:cs="Times New Roman"/>
        </w:rPr>
      </w:pPr>
    </w:p>
    <w:p w14:paraId="4067D039" w14:textId="77777777" w:rsidR="00A9598C" w:rsidRPr="00A9598C" w:rsidRDefault="00A9598C" w:rsidP="00A9598C">
      <w:pPr>
        <w:jc w:val="center"/>
        <w:rPr>
          <w:rFonts w:ascii="Times New Roman" w:hAnsi="Times New Roman" w:cs="Times New Roman"/>
          <w:b/>
        </w:rPr>
      </w:pPr>
    </w:p>
    <w:p w14:paraId="69ABF3B8" w14:textId="77777777" w:rsidR="00A9598C" w:rsidRPr="00A9598C" w:rsidRDefault="00A9598C" w:rsidP="00A9598C">
      <w:pPr>
        <w:jc w:val="center"/>
        <w:rPr>
          <w:rFonts w:ascii="Times New Roman" w:hAnsi="Times New Roman" w:cs="Times New Roman"/>
          <w:b/>
        </w:rPr>
      </w:pPr>
    </w:p>
    <w:p w14:paraId="04B1D1F5" w14:textId="77777777" w:rsidR="00A9598C" w:rsidRPr="00A9598C" w:rsidRDefault="00A9598C" w:rsidP="00A9598C">
      <w:pPr>
        <w:jc w:val="center"/>
        <w:rPr>
          <w:rFonts w:ascii="Times New Roman" w:hAnsi="Times New Roman" w:cs="Times New Roman"/>
          <w:b/>
        </w:rPr>
      </w:pPr>
    </w:p>
    <w:p w14:paraId="34D05E00" w14:textId="77777777" w:rsidR="00A9598C" w:rsidRPr="00A9598C" w:rsidRDefault="00A9598C" w:rsidP="00A9598C">
      <w:pPr>
        <w:jc w:val="center"/>
        <w:rPr>
          <w:rFonts w:ascii="Times New Roman" w:hAnsi="Times New Roman" w:cs="Times New Roman"/>
          <w:b/>
        </w:rPr>
      </w:pPr>
    </w:p>
    <w:p w14:paraId="38B2F01B" w14:textId="77777777" w:rsidR="00A9598C" w:rsidRPr="00A9598C" w:rsidRDefault="00A9598C" w:rsidP="00A9598C">
      <w:pPr>
        <w:jc w:val="center"/>
        <w:rPr>
          <w:rFonts w:ascii="Times New Roman" w:hAnsi="Times New Roman" w:cs="Times New Roman"/>
          <w:b/>
        </w:rPr>
      </w:pPr>
    </w:p>
    <w:p w14:paraId="43B207F0" w14:textId="77777777" w:rsidR="00A9598C" w:rsidRPr="00A9598C" w:rsidRDefault="00A9598C" w:rsidP="00A9598C">
      <w:pPr>
        <w:jc w:val="center"/>
        <w:rPr>
          <w:rFonts w:ascii="Times New Roman" w:hAnsi="Times New Roman" w:cs="Times New Roman"/>
          <w:b/>
        </w:rPr>
      </w:pPr>
    </w:p>
    <w:p w14:paraId="1FE74AA5" w14:textId="77777777" w:rsidR="00A9598C" w:rsidRPr="00A9598C" w:rsidRDefault="00A9598C" w:rsidP="00A9598C">
      <w:pPr>
        <w:jc w:val="center"/>
        <w:rPr>
          <w:rFonts w:ascii="Times New Roman" w:hAnsi="Times New Roman" w:cs="Times New Roman"/>
          <w:b/>
          <w:u w:val="single"/>
        </w:rPr>
      </w:pPr>
      <w:r w:rsidRPr="00A9598C">
        <w:rPr>
          <w:rFonts w:ascii="Times New Roman" w:hAnsi="Times New Roman" w:cs="Times New Roman"/>
          <w:b/>
        </w:rPr>
        <w:t xml:space="preserve">PRIJAVNICA ZA SEMINAR: </w:t>
      </w:r>
    </w:p>
    <w:p w14:paraId="07276839" w14:textId="77777777" w:rsidR="00A9598C" w:rsidRPr="00A9598C" w:rsidRDefault="00A9598C" w:rsidP="00A9598C">
      <w:pPr>
        <w:jc w:val="center"/>
        <w:rPr>
          <w:rFonts w:ascii="Times New Roman" w:hAnsi="Times New Roman" w:cs="Times New Roman"/>
          <w:b/>
          <w:u w:val="single"/>
        </w:rPr>
      </w:pPr>
      <w:r w:rsidRPr="00A9598C">
        <w:rPr>
          <w:rFonts w:ascii="Times New Roman" w:hAnsi="Times New Roman" w:cs="Times New Roman"/>
          <w:b/>
          <w:u w:val="single"/>
        </w:rPr>
        <w:t xml:space="preserve">TRENING SOCIALNIH VEŠČIN – IGRE, GRADIVO, IDEJE </w:t>
      </w:r>
    </w:p>
    <w:p w14:paraId="0DD602BD" w14:textId="77777777" w:rsidR="00A9598C" w:rsidRPr="00A9598C" w:rsidRDefault="00A9598C" w:rsidP="00A9598C">
      <w:pPr>
        <w:rPr>
          <w:rFonts w:ascii="Times New Roman" w:hAnsi="Times New Roman" w:cs="Times New Roman"/>
          <w:b/>
          <w:u w:val="single"/>
        </w:rPr>
      </w:pPr>
    </w:p>
    <w:p w14:paraId="6633D0B1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</w:p>
    <w:p w14:paraId="6CDA13CE" w14:textId="77777777" w:rsidR="00A9598C" w:rsidRPr="00A9598C" w:rsidRDefault="00A9598C" w:rsidP="00A9598C">
      <w:pPr>
        <w:rPr>
          <w:rFonts w:ascii="Times New Roman" w:hAnsi="Times New Roman" w:cs="Times New Roman"/>
        </w:rPr>
      </w:pPr>
    </w:p>
    <w:p w14:paraId="0536A932" w14:textId="77777777" w:rsidR="00A9598C" w:rsidRPr="00A9598C" w:rsidRDefault="00A9598C" w:rsidP="00A9598C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>Ime in priimek udeleženca: ____________________________________________________</w:t>
      </w:r>
    </w:p>
    <w:p w14:paraId="1D05913F" w14:textId="77777777" w:rsidR="00A9598C" w:rsidRPr="00A9598C" w:rsidRDefault="00A9598C" w:rsidP="00A9598C">
      <w:pPr>
        <w:rPr>
          <w:rFonts w:ascii="Times New Roman" w:hAnsi="Times New Roman" w:cs="Times New Roman"/>
          <w:b/>
        </w:rPr>
      </w:pPr>
    </w:p>
    <w:p w14:paraId="79A1EC8F" w14:textId="77777777" w:rsidR="00A9598C" w:rsidRPr="00A9598C" w:rsidRDefault="00A9598C" w:rsidP="00A9598C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>E naslov udeleženca:__________________________________________________________</w:t>
      </w:r>
      <w:r w:rsidRPr="00A9598C">
        <w:rPr>
          <w:rFonts w:ascii="Times New Roman" w:hAnsi="Times New Roman" w:cs="Times New Roman"/>
        </w:rPr>
        <w:softHyphen/>
      </w:r>
      <w:r w:rsidRPr="00A9598C">
        <w:rPr>
          <w:rFonts w:ascii="Times New Roman" w:hAnsi="Times New Roman" w:cs="Times New Roman"/>
        </w:rPr>
        <w:softHyphen/>
      </w:r>
      <w:r w:rsidRPr="00A9598C">
        <w:rPr>
          <w:rFonts w:ascii="Times New Roman" w:hAnsi="Times New Roman" w:cs="Times New Roman"/>
        </w:rPr>
        <w:softHyphen/>
      </w:r>
      <w:r w:rsidRPr="00A9598C">
        <w:rPr>
          <w:rFonts w:ascii="Times New Roman" w:hAnsi="Times New Roman" w:cs="Times New Roman"/>
        </w:rPr>
        <w:softHyphen/>
      </w:r>
    </w:p>
    <w:p w14:paraId="53FD1F83" w14:textId="77777777" w:rsidR="00A9598C" w:rsidRPr="00A9598C" w:rsidRDefault="00A9598C" w:rsidP="00A9598C">
      <w:pPr>
        <w:rPr>
          <w:rFonts w:ascii="Times New Roman" w:hAnsi="Times New Roman" w:cs="Times New Roman"/>
        </w:rPr>
      </w:pPr>
    </w:p>
    <w:p w14:paraId="30AEBE48" w14:textId="1656B6B2" w:rsidR="00A9598C" w:rsidRDefault="00A9598C" w:rsidP="00A9598C">
      <w:pPr>
        <w:rPr>
          <w:rFonts w:ascii="Times New Roman" w:hAnsi="Times New Roman" w:cs="Times New Roman"/>
        </w:rPr>
      </w:pPr>
      <w:r w:rsidRPr="00A9598C">
        <w:rPr>
          <w:rFonts w:ascii="Times New Roman" w:hAnsi="Times New Roman" w:cs="Times New Roman"/>
        </w:rPr>
        <w:t>Naslov plačnika: _______________________________</w:t>
      </w:r>
    </w:p>
    <w:p w14:paraId="17AB900D" w14:textId="2BC1FDD8" w:rsidR="00936786" w:rsidRDefault="00936786" w:rsidP="00A9598C">
      <w:pPr>
        <w:rPr>
          <w:rFonts w:ascii="Times New Roman" w:hAnsi="Times New Roman" w:cs="Times New Roman"/>
        </w:rPr>
      </w:pPr>
    </w:p>
    <w:p w14:paraId="0460736D" w14:textId="6EE43A34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>INFORMACIJE ZA FB SEMINAR TRENING SOCIALNIH VEŠČIN</w:t>
      </w:r>
    </w:p>
    <w:p w14:paraId="21B67D80" w14:textId="4A8250BE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Pošiljam vam prijavnico z informacijami. </w:t>
      </w:r>
    </w:p>
    <w:p w14:paraId="70F96426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Podatke plačnika lahko vpišete tudi v mail. </w:t>
      </w:r>
    </w:p>
    <w:p w14:paraId="2A83FF0A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Račun bo poslan na mail plačnika ali preko UJP za vrtce, šole. </w:t>
      </w:r>
    </w:p>
    <w:p w14:paraId="24DBF894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Posnetki so bili narejeni junija 2021, vendar jih zaradi zanimanja ponavljamo. </w:t>
      </w:r>
    </w:p>
    <w:p w14:paraId="25DC065B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Po prijavi dajte prošnjo za vključitev v zaprto FB skupino  TRENING SOCIALNIH VEŠČIN – IGRE, GRADIVO, IDEJE </w:t>
      </w:r>
    </w:p>
    <w:p w14:paraId="04EC9A91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https://www.facebook.com/groups/6136682339691181 </w:t>
      </w:r>
    </w:p>
    <w:p w14:paraId="03F2676C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Posnetke si lahko pogledate kadarkoli. Ura ogleda ni pomembna. </w:t>
      </w:r>
    </w:p>
    <w:p w14:paraId="05765D4D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Vsakič, ko si boste posnetke ogledali, se zabeleži vaš ogled, tako, da se lahko šteje prisotnost. </w:t>
      </w:r>
    </w:p>
    <w:p w14:paraId="28E5F5E4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Seminar traja 16 šolskih ur, oziroma 12 ur. </w:t>
      </w:r>
    </w:p>
    <w:p w14:paraId="1916F808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Posnetke lahko komentirate, predlagate v skupini še določene teme, napišete vaše mnenje, ste aktivni. </w:t>
      </w:r>
    </w:p>
    <w:p w14:paraId="21361A55" w14:textId="77777777" w:rsidR="00936786" w:rsidRDefault="00936786" w:rsidP="00936786">
      <w:pPr>
        <w:pStyle w:val="Golobesedilo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Po končanih ogledih boste na svoj mail prejeli potrdilo o udeležbi ter program z urnikom.</w:t>
      </w:r>
    </w:p>
    <w:p w14:paraId="339CF709" w14:textId="77777777" w:rsidR="00936786" w:rsidRDefault="00936786" w:rsidP="00936786">
      <w:pPr>
        <w:pStyle w:val="Golobesedilo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 xml:space="preserve">  </w:t>
      </w:r>
    </w:p>
    <w:p w14:paraId="27BDEB0A" w14:textId="77777777" w:rsidR="00936786" w:rsidRDefault="00936786" w:rsidP="00936786">
      <w:pPr>
        <w:pStyle w:val="Golobesedilo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</w:t>
      </w:r>
    </w:p>
    <w:p w14:paraId="3BEE9F26" w14:textId="77777777" w:rsidR="00936786" w:rsidRDefault="00936786" w:rsidP="00936786">
      <w:pPr>
        <w:pStyle w:val="Golobesedilo"/>
        <w:rPr>
          <w:rFonts w:asciiTheme="minorHAnsi" w:hAnsiTheme="minorHAnsi" w:cstheme="minorHAnsi"/>
          <w:color w:val="002060"/>
        </w:rPr>
      </w:pPr>
    </w:p>
    <w:p w14:paraId="4C5C3757" w14:textId="77777777" w:rsidR="00936786" w:rsidRDefault="00936786" w:rsidP="00936786">
      <w:pPr>
        <w:pStyle w:val="Golobesedilo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Vsi trije dokumenti so potrebni, če boste oddajali za napredovanje (1 točka)</w:t>
      </w:r>
    </w:p>
    <w:p w14:paraId="08C3E9D6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>Ogledi  posnetkov so za udeležence skupine brez časovne omejitve, dokler želite ostati v skupini.</w:t>
      </w:r>
    </w:p>
    <w:p w14:paraId="5EEE796D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lastRenderedPageBreak/>
        <w:t xml:space="preserve">Posnetkov ni dovoljeno deliti, za vse komentarje in za vse, kar se deli v skupini je potrebno upoštevati </w:t>
      </w:r>
    </w:p>
    <w:p w14:paraId="7DB53DC2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Za vsa vprašanja mi lahko pišete na tale mail ali me pokličete na telefon 041 285 308. </w:t>
      </w:r>
    </w:p>
    <w:p w14:paraId="2D0F42A6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Prijavnico lahko delite med kolege, če želite. Hvala. </w:t>
      </w:r>
    </w:p>
    <w:p w14:paraId="3D7CA7DB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Veselim se našega druženja </w:t>
      </w:r>
    </w:p>
    <w:p w14:paraId="72405652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> </w:t>
      </w:r>
    </w:p>
    <w:p w14:paraId="293C78DC" w14:textId="77777777" w:rsidR="00936786" w:rsidRDefault="00936786" w:rsidP="00936786">
      <w:pPr>
        <w:pStyle w:val="gmail-m7019862695474168914yiv3513139348gmail-m-5043286134932716997msoplaintext"/>
        <w:rPr>
          <w:rFonts w:asciiTheme="minorHAnsi" w:hAnsiTheme="minorHAnsi" w:cstheme="minorHAnsi"/>
          <w:color w:val="1F4E79"/>
          <w:sz w:val="22"/>
          <w:szCs w:val="22"/>
        </w:rPr>
      </w:pPr>
      <w:r>
        <w:rPr>
          <w:rFonts w:asciiTheme="minorHAnsi" w:hAnsiTheme="minorHAnsi" w:cstheme="minorHAnsi"/>
          <w:color w:val="1F4E79"/>
          <w:sz w:val="22"/>
          <w:szCs w:val="22"/>
        </w:rPr>
        <w:t>Damjana Šmid</w:t>
      </w:r>
    </w:p>
    <w:p w14:paraId="0FF54726" w14:textId="77777777" w:rsidR="00936786" w:rsidRDefault="00936786" w:rsidP="00936786">
      <w:pPr>
        <w:rPr>
          <w:rFonts w:cstheme="minorHAnsi"/>
          <w:sz w:val="22"/>
          <w:szCs w:val="22"/>
        </w:rPr>
      </w:pPr>
    </w:p>
    <w:p w14:paraId="4C340702" w14:textId="77777777" w:rsidR="00936786" w:rsidRPr="00A9598C" w:rsidRDefault="00936786" w:rsidP="00A9598C">
      <w:pPr>
        <w:rPr>
          <w:rFonts w:ascii="Times New Roman" w:hAnsi="Times New Roman" w:cs="Times New Roman"/>
        </w:rPr>
      </w:pPr>
    </w:p>
    <w:p w14:paraId="3AC693E4" w14:textId="77777777" w:rsidR="00A9598C" w:rsidRDefault="00A9598C" w:rsidP="00A9598C"/>
    <w:p w14:paraId="6F247375" w14:textId="77777777" w:rsidR="00A9598C" w:rsidRDefault="00A9598C" w:rsidP="00A9598C">
      <w:pPr>
        <w:rPr>
          <w:szCs w:val="20"/>
        </w:rPr>
      </w:pPr>
    </w:p>
    <w:p w14:paraId="1ADDF8E2" w14:textId="77777777" w:rsidR="007C5316" w:rsidRDefault="007C5316" w:rsidP="007C5316"/>
    <w:sectPr w:rsidR="007C531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356D8" w14:textId="77777777" w:rsidR="002908FD" w:rsidRDefault="002908FD" w:rsidP="007C5316">
      <w:r>
        <w:separator/>
      </w:r>
    </w:p>
  </w:endnote>
  <w:endnote w:type="continuationSeparator" w:id="0">
    <w:p w14:paraId="262974C9" w14:textId="77777777" w:rsidR="002908FD" w:rsidRDefault="002908FD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86CC7" w14:textId="77777777" w:rsidR="002908FD" w:rsidRDefault="002908FD" w:rsidP="007C5316">
      <w:r>
        <w:separator/>
      </w:r>
    </w:p>
  </w:footnote>
  <w:footnote w:type="continuationSeparator" w:id="0">
    <w:p w14:paraId="0A968833" w14:textId="77777777" w:rsidR="002908FD" w:rsidRDefault="002908FD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2539D3"/>
    <w:rsid w:val="00253F93"/>
    <w:rsid w:val="002908FD"/>
    <w:rsid w:val="00443A1C"/>
    <w:rsid w:val="007C5316"/>
    <w:rsid w:val="008672E1"/>
    <w:rsid w:val="008E526C"/>
    <w:rsid w:val="00936786"/>
    <w:rsid w:val="00A9598C"/>
    <w:rsid w:val="00C13531"/>
    <w:rsid w:val="00CA24F3"/>
    <w:rsid w:val="00FD6E4E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character" w:styleId="Hiperpovezava">
    <w:name w:val="Hyperlink"/>
    <w:uiPriority w:val="99"/>
    <w:semiHidden/>
    <w:unhideWhenUsed/>
    <w:rsid w:val="00A9598C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936786"/>
    <w:rPr>
      <w:rFonts w:ascii="Calibri" w:hAnsi="Calibri" w:cs="Calibri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936786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avaden"/>
    <w:rsid w:val="00936786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avaden"/>
    <w:rsid w:val="00936786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mjana.smid1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1</Pages>
  <Words>462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4</cp:revision>
  <dcterms:created xsi:type="dcterms:W3CDTF">2022-10-17T13:32:00Z</dcterms:created>
  <dcterms:modified xsi:type="dcterms:W3CDTF">2022-10-25T05:00:00Z</dcterms:modified>
</cp:coreProperties>
</file>