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4E60E" w14:textId="77777777" w:rsidR="00F440D3" w:rsidRDefault="00F440D3" w:rsidP="00F440D3">
      <w:pPr>
        <w:jc w:val="center"/>
      </w:pPr>
      <w:r w:rsidRPr="00C531CC">
        <w:t>Vabilo</w:t>
      </w:r>
      <w:r>
        <w:t xml:space="preserve"> in prijavnica na spletno izobraževanje za zaposlene v vzgojno izobraževalnih ustanovah </w:t>
      </w:r>
    </w:p>
    <w:p w14:paraId="73EAA2B7" w14:textId="77777777" w:rsidR="00F440D3" w:rsidRPr="00C531CC" w:rsidRDefault="00F440D3" w:rsidP="00F440D3">
      <w:pPr>
        <w:jc w:val="center"/>
      </w:pPr>
    </w:p>
    <w:p w14:paraId="0B713B72" w14:textId="77777777" w:rsidR="00F440D3" w:rsidRPr="00C531CC" w:rsidRDefault="00F440D3" w:rsidP="00F440D3">
      <w:pPr>
        <w:jc w:val="center"/>
        <w:rPr>
          <w:b/>
          <w:u w:val="single"/>
        </w:rPr>
      </w:pPr>
      <w:r>
        <w:rPr>
          <w:b/>
          <w:u w:val="single"/>
        </w:rPr>
        <w:t xml:space="preserve">KOMUNIKACIJA IN DELO Z UČENCI, KI MOTIJO POUK </w:t>
      </w:r>
    </w:p>
    <w:p w14:paraId="12024CB9" w14:textId="77777777" w:rsidR="00F440D3" w:rsidRPr="00C531CC" w:rsidRDefault="00F440D3" w:rsidP="00F440D3">
      <w:pPr>
        <w:jc w:val="center"/>
        <w:rPr>
          <w:b/>
        </w:rPr>
      </w:pPr>
    </w:p>
    <w:p w14:paraId="7D46138B" w14:textId="77777777" w:rsidR="00F440D3" w:rsidRDefault="00F440D3" w:rsidP="00F440D3">
      <w:pPr>
        <w:rPr>
          <w:b/>
        </w:rPr>
      </w:pPr>
    </w:p>
    <w:p w14:paraId="0468C07F" w14:textId="77777777" w:rsidR="00F440D3" w:rsidRDefault="00F440D3" w:rsidP="00F440D3">
      <w:pPr>
        <w:rPr>
          <w:b/>
        </w:rPr>
      </w:pPr>
      <w:r>
        <w:rPr>
          <w:b/>
        </w:rPr>
        <w:t xml:space="preserve">Kdaj: vključitev možna kadarkoli  </w:t>
      </w:r>
    </w:p>
    <w:p w14:paraId="41AD8B7F" w14:textId="77777777" w:rsidR="00F440D3" w:rsidRDefault="00F440D3" w:rsidP="00F440D3">
      <w:pPr>
        <w:rPr>
          <w:b/>
        </w:rPr>
      </w:pPr>
    </w:p>
    <w:p w14:paraId="39CD6C4A" w14:textId="77777777" w:rsidR="00F440D3" w:rsidRDefault="00F440D3" w:rsidP="00F440D3">
      <w:pPr>
        <w:rPr>
          <w:b/>
        </w:rPr>
      </w:pPr>
      <w:r>
        <w:rPr>
          <w:b/>
        </w:rPr>
        <w:t>Spletni seminar bo potekal 16 šolskih ur.</w:t>
      </w:r>
    </w:p>
    <w:p w14:paraId="18C034F7" w14:textId="77777777" w:rsidR="00F440D3" w:rsidRDefault="00F440D3" w:rsidP="00F440D3">
      <w:pPr>
        <w:rPr>
          <w:b/>
        </w:rPr>
      </w:pPr>
      <w:r w:rsidRPr="00000850">
        <w:rPr>
          <w:b/>
        </w:rPr>
        <w:t>Udel</w:t>
      </w:r>
      <w:r>
        <w:rPr>
          <w:b/>
        </w:rPr>
        <w:t xml:space="preserve">eženci boste gradivo in potrditev v skupino prejeli pred seminarjem. </w:t>
      </w:r>
      <w:r w:rsidRPr="00000850">
        <w:rPr>
          <w:b/>
        </w:rPr>
        <w:t xml:space="preserve"> </w:t>
      </w:r>
    </w:p>
    <w:p w14:paraId="20BCB8A8" w14:textId="77777777" w:rsidR="00F440D3" w:rsidRPr="00000850" w:rsidRDefault="00F440D3" w:rsidP="00F440D3">
      <w:pPr>
        <w:rPr>
          <w:b/>
        </w:rPr>
      </w:pPr>
      <w:r>
        <w:rPr>
          <w:b/>
        </w:rPr>
        <w:t>Seminar je točkovan z 1 točko</w:t>
      </w:r>
      <w:r w:rsidRPr="00000850">
        <w:rPr>
          <w:b/>
        </w:rPr>
        <w:t xml:space="preserve"> za napredovanje. </w:t>
      </w:r>
    </w:p>
    <w:p w14:paraId="0304BF1B" w14:textId="77777777" w:rsidR="00F440D3" w:rsidRPr="00C531CC" w:rsidRDefault="00F440D3" w:rsidP="00F440D3">
      <w:pPr>
        <w:rPr>
          <w:b/>
        </w:rPr>
      </w:pPr>
      <w:r>
        <w:rPr>
          <w:b/>
        </w:rPr>
        <w:t xml:space="preserve"> </w:t>
      </w:r>
    </w:p>
    <w:p w14:paraId="68241984" w14:textId="77777777" w:rsidR="00F440D3" w:rsidRPr="00E758B4" w:rsidRDefault="00F440D3" w:rsidP="00F440D3">
      <w:r>
        <w:t>Prisotnost</w:t>
      </w:r>
      <w:r w:rsidRPr="00E758B4">
        <w:t xml:space="preserve"> udeležencev se</w:t>
      </w:r>
      <w:r>
        <w:t xml:space="preserve"> bo beležila v spletnem programu. </w:t>
      </w:r>
    </w:p>
    <w:p w14:paraId="4BF3CB53" w14:textId="77777777" w:rsidR="00F440D3" w:rsidRDefault="00F440D3" w:rsidP="00F440D3">
      <w:r>
        <w:t>Obvezna 16</w:t>
      </w:r>
      <w:r w:rsidRPr="00E758B4">
        <w:t xml:space="preserve"> urna prisotnost </w:t>
      </w:r>
      <w:r>
        <w:t xml:space="preserve">je pogoj za pridobitev potrdila za 1 točko. </w:t>
      </w:r>
      <w:r w:rsidRPr="00E758B4">
        <w:t xml:space="preserve"> </w:t>
      </w:r>
    </w:p>
    <w:p w14:paraId="62CC0EFC" w14:textId="77777777" w:rsidR="00F440D3" w:rsidRPr="00E758B4" w:rsidRDefault="00F440D3" w:rsidP="00F440D3">
      <w:r>
        <w:t xml:space="preserve">Udeleženci bodo potrdilo in program prejeli na svoj e-naslov po končanem izobraževanju. </w:t>
      </w:r>
    </w:p>
    <w:p w14:paraId="4967BF99" w14:textId="77777777" w:rsidR="00F440D3" w:rsidRPr="00C531CC" w:rsidRDefault="00F440D3" w:rsidP="00F440D3"/>
    <w:p w14:paraId="2C2E398F" w14:textId="77777777" w:rsidR="00F440D3" w:rsidRDefault="00F440D3" w:rsidP="00F440D3">
      <w:pPr>
        <w:rPr>
          <w:b/>
        </w:rPr>
      </w:pPr>
      <w:r w:rsidRPr="00C531CC">
        <w:rPr>
          <w:b/>
        </w:rPr>
        <w:t xml:space="preserve">Vsebina seminarja: </w:t>
      </w:r>
    </w:p>
    <w:p w14:paraId="0462E8C9" w14:textId="77777777" w:rsidR="00F440D3" w:rsidRPr="00000850" w:rsidRDefault="00F440D3" w:rsidP="00F440D3">
      <w:r w:rsidRPr="00000850">
        <w:t xml:space="preserve">- vzroki, vrste in posledice motečega vedenja </w:t>
      </w:r>
    </w:p>
    <w:p w14:paraId="61892595" w14:textId="77777777" w:rsidR="00F440D3" w:rsidRPr="00000850" w:rsidRDefault="00F440D3" w:rsidP="00F440D3">
      <w:pPr>
        <w:pStyle w:val="Glava"/>
        <w:tabs>
          <w:tab w:val="left" w:pos="708"/>
        </w:tabs>
      </w:pPr>
      <w:r w:rsidRPr="00000850">
        <w:t>- učinkovita in neučinkovita komunikacija z učencem, ki moti pouk</w:t>
      </w:r>
    </w:p>
    <w:p w14:paraId="6573B8AB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reševanje konfliktnih situacij v razredu</w:t>
      </w:r>
    </w:p>
    <w:p w14:paraId="23805569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metode dela z učenci, ki motijo pouk (vzroki - ADHD, učne težave, motnje vedenja in čustvovanja, nasilje in ostale posebnosti)</w:t>
      </w:r>
    </w:p>
    <w:p w14:paraId="0D595618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vloga učitelja, svetovalnega delavca in ravnatelja v odnosu z učencem, ki moti pouk</w:t>
      </w:r>
    </w:p>
    <w:p w14:paraId="37488BFE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 xml:space="preserve">- pravila in posledice v šoli –  močna in šibka področja vzgojnih načrtov </w:t>
      </w:r>
    </w:p>
    <w:p w14:paraId="752F6EBB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smisel vzgojnih ukrepov, primeri učinkovitih individualiziranih vzgojnih načrtov</w:t>
      </w:r>
    </w:p>
    <w:p w14:paraId="37B7E582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pomembni členi zakonodaje ob izreku vzgojnega opomina, ob prešolanju (gradivo)</w:t>
      </w:r>
    </w:p>
    <w:p w14:paraId="24EC8385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primeri interaktivnih vaj za trening socialnih veščin v razredu</w:t>
      </w:r>
    </w:p>
    <w:p w14:paraId="207E503F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>- sodelovanje s starši</w:t>
      </w:r>
    </w:p>
    <w:p w14:paraId="28D94CF1" w14:textId="77777777" w:rsidR="00F440D3" w:rsidRPr="00000850" w:rsidRDefault="00F440D3" w:rsidP="00F440D3">
      <w:pPr>
        <w:pStyle w:val="Glava"/>
        <w:tabs>
          <w:tab w:val="left" w:pos="708"/>
        </w:tabs>
        <w:jc w:val="both"/>
      </w:pPr>
      <w:r w:rsidRPr="00000850">
        <w:t xml:space="preserve">- pomoč in sodelovanje z zunanjimi strokovnjaki </w:t>
      </w:r>
    </w:p>
    <w:p w14:paraId="33697B0A" w14:textId="77777777" w:rsidR="00F440D3" w:rsidRDefault="00F440D3" w:rsidP="00F440D3"/>
    <w:p w14:paraId="70A1FF07" w14:textId="77777777" w:rsidR="00F440D3" w:rsidRPr="00C531CC" w:rsidRDefault="00F440D3" w:rsidP="00F440D3">
      <w:r w:rsidRPr="00C531CC">
        <w:t>Predavateljica:</w:t>
      </w:r>
    </w:p>
    <w:p w14:paraId="11C1ABED" w14:textId="77777777" w:rsidR="00F440D3" w:rsidRPr="00111117" w:rsidRDefault="00F440D3" w:rsidP="00F440D3">
      <w:pPr>
        <w:rPr>
          <w:b/>
        </w:rPr>
      </w:pPr>
      <w:r w:rsidRPr="00805FB8">
        <w:rPr>
          <w:b/>
        </w:rPr>
        <w:t xml:space="preserve">Damjana Šmid, </w:t>
      </w:r>
      <w:proofErr w:type="spellStart"/>
      <w:r w:rsidRPr="00805FB8">
        <w:rPr>
          <w:b/>
        </w:rPr>
        <w:t>prof.soc.ped</w:t>
      </w:r>
      <w:proofErr w:type="spellEnd"/>
      <w:r w:rsidRPr="00805FB8">
        <w:rPr>
          <w:b/>
        </w:rPr>
        <w:t xml:space="preserve">. </w:t>
      </w:r>
    </w:p>
    <w:p w14:paraId="4DED6AA7" w14:textId="77777777" w:rsidR="00F440D3" w:rsidRDefault="00F440D3" w:rsidP="00F440D3"/>
    <w:p w14:paraId="2821746B" w14:textId="77777777" w:rsidR="00F440D3" w:rsidRPr="00C531CC" w:rsidRDefault="00F440D3" w:rsidP="00F440D3">
      <w:pPr>
        <w:rPr>
          <w:b/>
        </w:rPr>
      </w:pPr>
      <w:r w:rsidRPr="00C531CC">
        <w:rPr>
          <w:b/>
        </w:rPr>
        <w:t xml:space="preserve">Informacije in prijave: </w:t>
      </w:r>
    </w:p>
    <w:p w14:paraId="267BE7FE" w14:textId="77777777" w:rsidR="00F440D3" w:rsidRPr="00C531CC" w:rsidRDefault="00000000" w:rsidP="00F440D3">
      <w:hyperlink r:id="rId6" w:history="1">
        <w:r w:rsidR="00F440D3" w:rsidRPr="0052542E">
          <w:rPr>
            <w:rStyle w:val="Hiperpovezava"/>
          </w:rPr>
          <w:t>damjana.smid1@gmail.com</w:t>
        </w:r>
      </w:hyperlink>
      <w:r w:rsidR="00F440D3">
        <w:t xml:space="preserve"> </w:t>
      </w:r>
      <w:r w:rsidR="00F440D3" w:rsidRPr="00C531CC">
        <w:t xml:space="preserve"> </w:t>
      </w:r>
    </w:p>
    <w:p w14:paraId="7A7FBACF" w14:textId="77777777" w:rsidR="00F440D3" w:rsidRPr="00C531CC" w:rsidRDefault="00F440D3" w:rsidP="00F440D3"/>
    <w:p w14:paraId="112E989B" w14:textId="77777777" w:rsidR="00F440D3" w:rsidRDefault="00F440D3" w:rsidP="00F440D3">
      <w:r>
        <w:t>Kotizacija za udeleženca je 48,00</w:t>
      </w:r>
      <w:r w:rsidRPr="00C531CC">
        <w:t xml:space="preserve"> EUR. </w:t>
      </w:r>
      <w:r>
        <w:t xml:space="preserve">Po prijavi bodo udeleženci prejeli račun.  </w:t>
      </w:r>
    </w:p>
    <w:p w14:paraId="43A11A18" w14:textId="77777777" w:rsidR="00F440D3" w:rsidRPr="00C531CC" w:rsidRDefault="00F440D3" w:rsidP="00F440D3"/>
    <w:p w14:paraId="1672F5DE" w14:textId="77777777" w:rsidR="00F440D3" w:rsidRDefault="00F440D3" w:rsidP="00F440D3"/>
    <w:p w14:paraId="534F15BF" w14:textId="77777777" w:rsidR="00F440D3" w:rsidRDefault="00F440D3" w:rsidP="00F440D3"/>
    <w:p w14:paraId="1C0220E6" w14:textId="77777777" w:rsidR="00F440D3" w:rsidRDefault="00F440D3" w:rsidP="00F440D3"/>
    <w:p w14:paraId="18B4C93C" w14:textId="77777777" w:rsidR="00F440D3" w:rsidRDefault="00F440D3" w:rsidP="00F440D3"/>
    <w:p w14:paraId="6A98C6AE" w14:textId="77777777" w:rsidR="00F440D3" w:rsidRDefault="00F440D3" w:rsidP="00F440D3"/>
    <w:p w14:paraId="020AF0C9" w14:textId="77777777" w:rsidR="00F440D3" w:rsidRDefault="00F440D3" w:rsidP="00F440D3"/>
    <w:p w14:paraId="78C3EDE3" w14:textId="77777777" w:rsidR="00F440D3" w:rsidRDefault="00F440D3" w:rsidP="00F440D3"/>
    <w:p w14:paraId="4F19D09E" w14:textId="77777777" w:rsidR="00F440D3" w:rsidRDefault="00F440D3" w:rsidP="00F440D3">
      <w:pPr>
        <w:rPr>
          <w:b/>
        </w:rPr>
      </w:pPr>
    </w:p>
    <w:p w14:paraId="2C651358" w14:textId="654FC04B" w:rsidR="00F440D3" w:rsidRPr="00C531CC" w:rsidRDefault="00F440D3" w:rsidP="00F440D3">
      <w:pPr>
        <w:rPr>
          <w:b/>
        </w:rPr>
      </w:pPr>
      <w:r w:rsidRPr="00C531CC">
        <w:rPr>
          <w:b/>
        </w:rPr>
        <w:t>PRIJAVNIC</w:t>
      </w:r>
      <w:r>
        <w:rPr>
          <w:b/>
        </w:rPr>
        <w:t xml:space="preserve">A ZA SPLETNI SEMINAR </w:t>
      </w:r>
    </w:p>
    <w:p w14:paraId="3CA3D78F" w14:textId="77777777" w:rsidR="00F440D3" w:rsidRPr="00C531CC" w:rsidRDefault="00F440D3" w:rsidP="00F440D3"/>
    <w:p w14:paraId="74915273" w14:textId="77777777" w:rsidR="00F440D3" w:rsidRPr="00C531CC" w:rsidRDefault="00F440D3" w:rsidP="00F440D3">
      <w:pPr>
        <w:rPr>
          <w:b/>
        </w:rPr>
      </w:pPr>
      <w:r>
        <w:rPr>
          <w:b/>
        </w:rPr>
        <w:t>KOMUNIKACIJA IN DELO Z UČENCI, KI MOTIJO POUK</w:t>
      </w:r>
    </w:p>
    <w:p w14:paraId="06150D40" w14:textId="77777777" w:rsidR="00F440D3" w:rsidRPr="00C531CC" w:rsidRDefault="00F440D3" w:rsidP="00F440D3">
      <w:pPr>
        <w:rPr>
          <w:b/>
        </w:rPr>
      </w:pPr>
    </w:p>
    <w:p w14:paraId="70AA134F" w14:textId="77777777" w:rsidR="00F440D3" w:rsidRDefault="00F440D3" w:rsidP="00F440D3">
      <w:r w:rsidRPr="00C531CC">
        <w:t>Ime in priimek udeleženca: ____________________________________________________</w:t>
      </w:r>
    </w:p>
    <w:p w14:paraId="47B3AD58" w14:textId="77777777" w:rsidR="00F440D3" w:rsidRDefault="00F440D3" w:rsidP="00F440D3"/>
    <w:p w14:paraId="530DD552" w14:textId="77777777" w:rsidR="00F440D3" w:rsidRPr="00C531CC" w:rsidRDefault="00F440D3" w:rsidP="00F440D3">
      <w:r>
        <w:t>E naslov udeleženca: _________________________________________________________</w:t>
      </w:r>
    </w:p>
    <w:p w14:paraId="54BD8826" w14:textId="77777777" w:rsidR="00F440D3" w:rsidRPr="00C531CC" w:rsidRDefault="00F440D3" w:rsidP="00F440D3">
      <w:pPr>
        <w:rPr>
          <w:b/>
        </w:rPr>
      </w:pPr>
    </w:p>
    <w:p w14:paraId="061D0016" w14:textId="77777777" w:rsidR="00F440D3" w:rsidRPr="00C531CC" w:rsidRDefault="00F440D3" w:rsidP="00F440D3">
      <w:r>
        <w:t xml:space="preserve">Naslov plačnika: </w:t>
      </w:r>
      <w:r w:rsidRPr="00C531CC">
        <w:t xml:space="preserve"> ____</w:t>
      </w:r>
      <w:r>
        <w:t>________________________________________________________</w:t>
      </w:r>
    </w:p>
    <w:p w14:paraId="2198FD26" w14:textId="77777777" w:rsidR="00F440D3" w:rsidRPr="00C531CC" w:rsidRDefault="00F440D3" w:rsidP="00F440D3"/>
    <w:p w14:paraId="05345447" w14:textId="77777777" w:rsidR="00F440D3" w:rsidRPr="00C531CC" w:rsidRDefault="00F440D3" w:rsidP="00F440D3"/>
    <w:p w14:paraId="4391E77B" w14:textId="77777777" w:rsidR="00F440D3" w:rsidRPr="008D6F99" w:rsidRDefault="00F440D3" w:rsidP="00F440D3">
      <w:pPr>
        <w:rPr>
          <w:b/>
        </w:rPr>
      </w:pPr>
    </w:p>
    <w:p w14:paraId="271C4BA0" w14:textId="77777777" w:rsidR="008D6F99" w:rsidRPr="008D6F99" w:rsidRDefault="008D6F99" w:rsidP="008D6F99">
      <w:pPr>
        <w:pStyle w:val="gmail-m7019862695474168914yiv3513139348msonormal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>INFORMACIJE ZA FB IZOBRAŽEVALNO SKUPINO Komunikacija in delo z učenci, ki motijo pouk</w:t>
      </w:r>
    </w:p>
    <w:p w14:paraId="038E0747" w14:textId="77777777" w:rsidR="008D6F99" w:rsidRPr="008D6F99" w:rsidRDefault="008D6F99" w:rsidP="008D6F99">
      <w:pPr>
        <w:pStyle w:val="gmail-m7019862695474168914yiv3513139348msonormal"/>
      </w:pPr>
      <w:r w:rsidRPr="008D6F99">
        <w:rPr>
          <w:rFonts w:ascii="Helvetica" w:hAnsi="Helvetica" w:cs="Helvetica"/>
          <w:sz w:val="20"/>
          <w:szCs w:val="20"/>
        </w:rPr>
        <w:t xml:space="preserve">Dobrodošli </w:t>
      </w:r>
      <w:r w:rsidRPr="008D6F99">
        <w:rPr>
          <w:rFonts w:ascii="Wingdings" w:hAnsi="Wingdings"/>
          <w:sz w:val="20"/>
          <w:szCs w:val="20"/>
        </w:rPr>
        <w:t>J</w:t>
      </w:r>
    </w:p>
    <w:p w14:paraId="7AB9F393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V priponki vam pošiljam prijavnico z informacijami. </w:t>
      </w:r>
    </w:p>
    <w:p w14:paraId="4AC244DD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Podatke plačnika lahko vpišete tudi v mail. </w:t>
      </w:r>
    </w:p>
    <w:p w14:paraId="19D8B2DF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Račun bo poslan na mail plačnika ali preko UJP za vrtce, šole. </w:t>
      </w:r>
    </w:p>
    <w:p w14:paraId="2952CDA9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 xml:space="preserve">Po prijavi dajte prošnjo za vključitev v zaprto FB skupino </w:t>
      </w:r>
    </w:p>
    <w:p w14:paraId="68A88C28" w14:textId="12E3A623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color w:val="2F5496" w:themeColor="accent1" w:themeShade="BF"/>
          <w:sz w:val="20"/>
          <w:szCs w:val="20"/>
        </w:rPr>
      </w:pPr>
      <w:hyperlink r:id="rId7" w:history="1">
        <w:r w:rsidRPr="008D6F99">
          <w:rPr>
            <w:rStyle w:val="Hiperpovezava"/>
            <w:color w:val="2F5496" w:themeColor="accent1" w:themeShade="BF"/>
          </w:rPr>
          <w:t xml:space="preserve"> Komunikacija in delo z učenci, ki motijo pouk - seminar | Facebook</w:t>
        </w:r>
      </w:hyperlink>
    </w:p>
    <w:p w14:paraId="2515CA7A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>Posnetki so bili narejeni aprila 2021, zaradi povpraševanja jih ponavljamo vsak mesec.</w:t>
      </w:r>
    </w:p>
    <w:p w14:paraId="50056C08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 xml:space="preserve">Ura vašega ogleda ni pomembna. </w:t>
      </w:r>
    </w:p>
    <w:p w14:paraId="7B0E5435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 xml:space="preserve">Vsakič, ko si boste posnetke ogledali, se zabeleži vaš ogled, tako, da se lahko šteje prisotnost. </w:t>
      </w:r>
    </w:p>
    <w:p w14:paraId="6FC16545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Seminar bo trajal 16 šolskih ur, oziroma 12 ur, sami izbirate kdaj si boste posnetke pogledali. </w:t>
      </w:r>
    </w:p>
    <w:p w14:paraId="6956F72F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Posnetke lahko komentirate, predlagate v skupini še določene teme, napišete vaše mnenje, ste aktivni. </w:t>
      </w:r>
    </w:p>
    <w:p w14:paraId="4855AE4D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2"/>
          <w:szCs w:val="22"/>
        </w:rPr>
      </w:pPr>
      <w:r w:rsidRPr="008D6F99">
        <w:rPr>
          <w:rFonts w:ascii="Helvetica" w:hAnsi="Helvetica" w:cs="Helvetica"/>
          <w:sz w:val="22"/>
          <w:szCs w:val="22"/>
        </w:rPr>
        <w:t xml:space="preserve">Po končanih ogledih, sporočite na moj mail, da boste prejeli potrdila s programom na vaš e-naslov. </w:t>
      </w:r>
    </w:p>
    <w:p w14:paraId="1A0C8CDA" w14:textId="77777777" w:rsidR="008D6F99" w:rsidRPr="008D6F99" w:rsidRDefault="008D6F99" w:rsidP="008D6F99">
      <w:pPr>
        <w:pStyle w:val="Golobesedilo"/>
        <w:rPr>
          <w:rFonts w:ascii="Helvetica" w:hAnsi="Helvetica" w:cs="Helvetica"/>
        </w:rPr>
      </w:pPr>
      <w:r w:rsidRPr="008D6F99">
        <w:rPr>
          <w:rFonts w:ascii="Helvetica" w:hAnsi="Helvetica" w:cs="Helvetica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</w:t>
      </w:r>
    </w:p>
    <w:p w14:paraId="6E84489B" w14:textId="77777777" w:rsidR="008D6F99" w:rsidRPr="008D6F99" w:rsidRDefault="008D6F99" w:rsidP="008D6F99">
      <w:pPr>
        <w:pStyle w:val="Golobesedilo"/>
        <w:rPr>
          <w:rFonts w:ascii="Helvetica" w:hAnsi="Helvetica" w:cs="Helvetica"/>
        </w:rPr>
      </w:pPr>
    </w:p>
    <w:p w14:paraId="63E2521A" w14:textId="77777777" w:rsidR="008D6F99" w:rsidRPr="008D6F99" w:rsidRDefault="008D6F99" w:rsidP="008D6F99">
      <w:pPr>
        <w:pStyle w:val="Golobesedilo"/>
        <w:rPr>
          <w:rFonts w:ascii="Helvetica" w:hAnsi="Helvetica" w:cs="Helvetica"/>
        </w:rPr>
      </w:pPr>
      <w:r w:rsidRPr="008D6F99">
        <w:rPr>
          <w:rFonts w:ascii="Helvetica" w:hAnsi="Helvetica" w:cs="Helvetica"/>
        </w:rPr>
        <w:t xml:space="preserve">Vsi trije dokumenti so potrebni, če boste oddajali za napredovanje. </w:t>
      </w:r>
    </w:p>
    <w:p w14:paraId="7C748995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>Ogledi  posnetkov so za udeležence skupine brez časovne omejitve, dokler želite ostati v skupini.</w:t>
      </w:r>
    </w:p>
    <w:p w14:paraId="1DCF06AD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lastRenderedPageBreak/>
        <w:t xml:space="preserve">Posnetkov ni dovoljeno deliti, za vse komentarje in za vse, kar se deli v skupini je potrebno upoštevati varovanje osebnih podatkov. </w:t>
      </w:r>
    </w:p>
    <w:p w14:paraId="2A3FE3E8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Gradivo boste prejeli na vaš mail. </w:t>
      </w:r>
    </w:p>
    <w:p w14:paraId="7016F293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 xml:space="preserve">Za vsa vprašanja mi lahko pišete na tale mail ali me pokličete na telefon 041 285 308. </w:t>
      </w:r>
    </w:p>
    <w:p w14:paraId="3B64F38E" w14:textId="77777777" w:rsidR="008D6F99" w:rsidRPr="008D6F99" w:rsidRDefault="008D6F99" w:rsidP="008D6F99">
      <w:pPr>
        <w:pStyle w:val="gmail-m7019862695474168914yiv3513139348gmail-m-5043286134932716997msoplaintext"/>
        <w:rPr>
          <w:rFonts w:ascii="Helvetica" w:hAnsi="Helvetica" w:cs="Helvetica"/>
          <w:sz w:val="20"/>
          <w:szCs w:val="20"/>
        </w:rPr>
      </w:pPr>
      <w:r w:rsidRPr="008D6F99">
        <w:rPr>
          <w:rFonts w:ascii="Helvetica" w:hAnsi="Helvetica" w:cs="Helvetica"/>
          <w:sz w:val="20"/>
          <w:szCs w:val="20"/>
        </w:rPr>
        <w:t xml:space="preserve">Prijavnico lahko delite med kolege, če želite. Hvala. </w:t>
      </w:r>
    </w:p>
    <w:p w14:paraId="2AE055B2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 xml:space="preserve">Veselim se našega druženja </w:t>
      </w:r>
    </w:p>
    <w:p w14:paraId="7B444F99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> </w:t>
      </w:r>
    </w:p>
    <w:p w14:paraId="06AE9ACB" w14:textId="77777777" w:rsidR="008D6F99" w:rsidRPr="008D6F99" w:rsidRDefault="008D6F99" w:rsidP="008D6F99">
      <w:pPr>
        <w:pStyle w:val="gmail-m7019862695474168914yiv3513139348gmail-m-5043286134932716997msoplaintext"/>
      </w:pPr>
      <w:r w:rsidRPr="008D6F99">
        <w:rPr>
          <w:rFonts w:ascii="Helvetica" w:hAnsi="Helvetica" w:cs="Helvetica"/>
          <w:sz w:val="20"/>
          <w:szCs w:val="20"/>
        </w:rPr>
        <w:t>Damjana Šmid</w:t>
      </w:r>
    </w:p>
    <w:p w14:paraId="73751B1C" w14:textId="77777777" w:rsidR="008D6F99" w:rsidRPr="008D6F99" w:rsidRDefault="008D6F99" w:rsidP="008D6F99"/>
    <w:p w14:paraId="4F6A42A8" w14:textId="77777777" w:rsidR="00F440D3" w:rsidRPr="008D6F99" w:rsidRDefault="00F440D3" w:rsidP="00F440D3">
      <w:pPr>
        <w:jc w:val="center"/>
        <w:rPr>
          <w:b/>
        </w:rPr>
      </w:pPr>
    </w:p>
    <w:p w14:paraId="3A8C133A" w14:textId="77777777" w:rsidR="00F440D3" w:rsidRPr="008D6F99" w:rsidRDefault="00F440D3" w:rsidP="00F440D3"/>
    <w:p w14:paraId="1ADDF8E2" w14:textId="77777777" w:rsidR="007C5316" w:rsidRPr="008D6F99" w:rsidRDefault="007C5316" w:rsidP="007C5316"/>
    <w:sectPr w:rsidR="007C5316" w:rsidRPr="008D6F9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361B" w14:textId="77777777" w:rsidR="001F53A6" w:rsidRDefault="001F53A6" w:rsidP="007C5316">
      <w:r>
        <w:separator/>
      </w:r>
    </w:p>
  </w:endnote>
  <w:endnote w:type="continuationSeparator" w:id="0">
    <w:p w14:paraId="388E185A" w14:textId="77777777" w:rsidR="001F53A6" w:rsidRDefault="001F53A6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8D3B5" w14:textId="77777777" w:rsidR="001F53A6" w:rsidRDefault="001F53A6" w:rsidP="007C5316">
      <w:r>
        <w:separator/>
      </w:r>
    </w:p>
  </w:footnote>
  <w:footnote w:type="continuationSeparator" w:id="0">
    <w:p w14:paraId="70E43FAB" w14:textId="77777777" w:rsidR="001F53A6" w:rsidRDefault="001F53A6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F53A6"/>
    <w:rsid w:val="00253F93"/>
    <w:rsid w:val="00443A1C"/>
    <w:rsid w:val="007C5316"/>
    <w:rsid w:val="008D6F99"/>
    <w:rsid w:val="008E526C"/>
    <w:rsid w:val="00C13531"/>
    <w:rsid w:val="00CA24F3"/>
    <w:rsid w:val="00D82751"/>
    <w:rsid w:val="00F440D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unhideWhenUsed/>
    <w:rsid w:val="00F440D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8D6F99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8D6F99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43306813443424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3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2022-10-17T13:04:00Z</dcterms:created>
  <dcterms:modified xsi:type="dcterms:W3CDTF">2022-10-17T13:04:00Z</dcterms:modified>
</cp:coreProperties>
</file>