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5BDC2" w14:textId="77777777" w:rsidR="00D96CC9" w:rsidRPr="00A9598C" w:rsidRDefault="00D96CC9" w:rsidP="00D96CC9">
      <w:pPr>
        <w:jc w:val="center"/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Vabilo in prijavnica na spletno izobraževanje za zaposlene v vzgojno izobraževalnih ustanovah </w:t>
      </w:r>
    </w:p>
    <w:p w14:paraId="018D7ED7" w14:textId="77777777" w:rsidR="00D96CC9" w:rsidRPr="00A9598C" w:rsidRDefault="00D96CC9" w:rsidP="00D96CC9">
      <w:pPr>
        <w:jc w:val="center"/>
        <w:rPr>
          <w:rFonts w:ascii="Times New Roman" w:hAnsi="Times New Roman" w:cs="Times New Roman"/>
          <w:b/>
          <w:u w:val="single"/>
        </w:rPr>
      </w:pPr>
    </w:p>
    <w:p w14:paraId="2C47BCE6" w14:textId="030531D1" w:rsidR="00D96CC9" w:rsidRPr="00A9598C" w:rsidRDefault="00D96CC9" w:rsidP="00D96CC9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POMOČ OTROKOM IN MLADOSTNIKOM PRI OBVLADOVANJU STRESA </w:t>
      </w:r>
      <w:r w:rsidRPr="00A9598C">
        <w:rPr>
          <w:rFonts w:ascii="Times New Roman" w:hAnsi="Times New Roman" w:cs="Times New Roman"/>
          <w:b/>
          <w:u w:val="single"/>
        </w:rPr>
        <w:t xml:space="preserve"> </w:t>
      </w:r>
    </w:p>
    <w:p w14:paraId="57267F46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</w:p>
    <w:p w14:paraId="7AED7CDA" w14:textId="6FB34CC8" w:rsidR="00D96CC9" w:rsidRPr="00A9598C" w:rsidRDefault="00D96CC9" w:rsidP="00D96CC9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>Kdaj: vključitev je možna kadarkoli v mesecu</w:t>
      </w:r>
      <w:r>
        <w:rPr>
          <w:rFonts w:ascii="Times New Roman" w:hAnsi="Times New Roman" w:cs="Times New Roman"/>
          <w:b/>
        </w:rPr>
        <w:t xml:space="preserve"> (začetek november 2022)</w:t>
      </w:r>
    </w:p>
    <w:p w14:paraId="03DBA63E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</w:p>
    <w:p w14:paraId="1C85537F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>(vsi posnetki dosegljivi kadarkoli)</w:t>
      </w:r>
    </w:p>
    <w:p w14:paraId="41E0E0BD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 xml:space="preserve">Spletni seminar bo potekal 16 šolskih ur. </w:t>
      </w:r>
    </w:p>
    <w:p w14:paraId="6B1A95F0" w14:textId="77777777" w:rsidR="00D96CC9" w:rsidRPr="00A9598C" w:rsidRDefault="00D96CC9" w:rsidP="00D96CC9">
      <w:pPr>
        <w:rPr>
          <w:rFonts w:ascii="Times New Roman" w:hAnsi="Times New Roman" w:cs="Times New Roman"/>
        </w:rPr>
      </w:pPr>
    </w:p>
    <w:p w14:paraId="75F70BE0" w14:textId="77777777" w:rsidR="00D96CC9" w:rsidRPr="00A9598C" w:rsidRDefault="00D96CC9" w:rsidP="00D96CC9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Prisotnost udeležencev se bo beležila v spletnem programu. </w:t>
      </w:r>
    </w:p>
    <w:p w14:paraId="218F7B99" w14:textId="77777777" w:rsidR="00D96CC9" w:rsidRPr="00A9598C" w:rsidRDefault="00D96CC9" w:rsidP="00D96CC9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Obvezna 16 urna prisotnost je pogoj za pridobitev potrdila za 1 točko.  </w:t>
      </w:r>
    </w:p>
    <w:p w14:paraId="188573BA" w14:textId="77777777" w:rsidR="00D96CC9" w:rsidRPr="00A9598C" w:rsidRDefault="00D96CC9" w:rsidP="00D96CC9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Udeleženci bodo potrdilo in program prejeli na svoj e-naslov po končanem izobraževanju. </w:t>
      </w:r>
    </w:p>
    <w:p w14:paraId="52B56390" w14:textId="77777777" w:rsidR="00D96CC9" w:rsidRPr="00A9598C" w:rsidRDefault="00D96CC9" w:rsidP="00D96CC9">
      <w:pPr>
        <w:rPr>
          <w:rFonts w:ascii="Times New Roman" w:hAnsi="Times New Roman" w:cs="Times New Roman"/>
        </w:rPr>
      </w:pPr>
    </w:p>
    <w:p w14:paraId="13B95F9C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 xml:space="preserve">Vsebina: </w:t>
      </w:r>
    </w:p>
    <w:p w14:paraId="4995A469" w14:textId="6B84954B" w:rsidR="00D96CC9" w:rsidRPr="00A9598C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</w:t>
      </w:r>
      <w:r>
        <w:rPr>
          <w:rFonts w:ascii="Times New Roman" w:hAnsi="Times New Roman" w:cs="Times New Roman"/>
          <w:color w:val="050505"/>
        </w:rPr>
        <w:t>stres med otroki in mladostniki</w:t>
      </w:r>
    </w:p>
    <w:p w14:paraId="0CD12797" w14:textId="7DE7C7BA" w:rsidR="00D96CC9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</w:t>
      </w:r>
      <w:r>
        <w:rPr>
          <w:rFonts w:ascii="Times New Roman" w:hAnsi="Times New Roman" w:cs="Times New Roman"/>
          <w:color w:val="050505"/>
        </w:rPr>
        <w:t xml:space="preserve">doživljanje stresa v šolskih situacijah </w:t>
      </w:r>
    </w:p>
    <w:p w14:paraId="3FE630D8" w14:textId="142C6698" w:rsidR="00D96CC9" w:rsidRPr="00A9598C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>
        <w:rPr>
          <w:rFonts w:ascii="Times New Roman" w:hAnsi="Times New Roman" w:cs="Times New Roman"/>
          <w:color w:val="050505"/>
        </w:rPr>
        <w:t>- doživljanje stresa v predšolskem obdobju</w:t>
      </w:r>
    </w:p>
    <w:p w14:paraId="1C49B367" w14:textId="77777777" w:rsidR="00D96CC9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</w:t>
      </w:r>
      <w:r>
        <w:rPr>
          <w:rFonts w:ascii="Times New Roman" w:hAnsi="Times New Roman" w:cs="Times New Roman"/>
          <w:color w:val="050505"/>
        </w:rPr>
        <w:t xml:space="preserve">doživljanje stresa v medsebojnih odnosih – </w:t>
      </w:r>
      <w:proofErr w:type="spellStart"/>
      <w:r>
        <w:rPr>
          <w:rFonts w:ascii="Times New Roman" w:hAnsi="Times New Roman" w:cs="Times New Roman"/>
          <w:color w:val="050505"/>
        </w:rPr>
        <w:t>medvrstniško</w:t>
      </w:r>
      <w:proofErr w:type="spellEnd"/>
      <w:r>
        <w:rPr>
          <w:rFonts w:ascii="Times New Roman" w:hAnsi="Times New Roman" w:cs="Times New Roman"/>
          <w:color w:val="050505"/>
        </w:rPr>
        <w:t xml:space="preserve"> nasilje, izločanje</w:t>
      </w:r>
    </w:p>
    <w:p w14:paraId="05CD5D60" w14:textId="77777777" w:rsidR="00D96CC9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>
        <w:rPr>
          <w:rFonts w:ascii="Times New Roman" w:hAnsi="Times New Roman" w:cs="Times New Roman"/>
          <w:color w:val="050505"/>
        </w:rPr>
        <w:t>- uspešen otrok – darilo ali breme</w:t>
      </w:r>
    </w:p>
    <w:p w14:paraId="4EE87E5B" w14:textId="35685092" w:rsidR="00D96CC9" w:rsidRPr="00A9598C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>
        <w:rPr>
          <w:rFonts w:ascii="Times New Roman" w:hAnsi="Times New Roman" w:cs="Times New Roman"/>
          <w:color w:val="050505"/>
        </w:rPr>
        <w:t xml:space="preserve">- kontrolne naloge – blokade, trema… kako lahko pomagamo  </w:t>
      </w:r>
    </w:p>
    <w:p w14:paraId="4E54864C" w14:textId="42D68E13" w:rsidR="00D96CC9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</w:t>
      </w:r>
      <w:r>
        <w:rPr>
          <w:rFonts w:ascii="Times New Roman" w:hAnsi="Times New Roman" w:cs="Times New Roman"/>
          <w:color w:val="050505"/>
        </w:rPr>
        <w:t xml:space="preserve">strategije za obvladovanje stresa za otroke in mladostnike </w:t>
      </w:r>
    </w:p>
    <w:p w14:paraId="5A62BBA2" w14:textId="066896EF" w:rsidR="00D96CC9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>
        <w:rPr>
          <w:rFonts w:ascii="Times New Roman" w:hAnsi="Times New Roman" w:cs="Times New Roman"/>
          <w:color w:val="050505"/>
        </w:rPr>
        <w:t xml:space="preserve">- </w:t>
      </w:r>
      <w:proofErr w:type="spellStart"/>
      <w:r>
        <w:rPr>
          <w:rFonts w:ascii="Times New Roman" w:hAnsi="Times New Roman" w:cs="Times New Roman"/>
          <w:color w:val="050505"/>
        </w:rPr>
        <w:t>anksioznost</w:t>
      </w:r>
      <w:proofErr w:type="spellEnd"/>
      <w:r>
        <w:rPr>
          <w:rFonts w:ascii="Times New Roman" w:hAnsi="Times New Roman" w:cs="Times New Roman"/>
          <w:color w:val="050505"/>
        </w:rPr>
        <w:t>, tesnoba  – metode za pomoč</w:t>
      </w:r>
    </w:p>
    <w:p w14:paraId="75730DC3" w14:textId="511E6875" w:rsidR="00D96CC9" w:rsidRPr="00A9598C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>
        <w:rPr>
          <w:rFonts w:ascii="Times New Roman" w:hAnsi="Times New Roman" w:cs="Times New Roman"/>
          <w:color w:val="050505"/>
        </w:rPr>
        <w:t xml:space="preserve">- vaje za sproščanje v skupini in v razredu </w:t>
      </w:r>
    </w:p>
    <w:p w14:paraId="2349465F" w14:textId="44057D6A" w:rsidR="00D96CC9" w:rsidRPr="00A9598C" w:rsidRDefault="00D96CC9" w:rsidP="00D96CC9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</w:t>
      </w:r>
      <w:r>
        <w:rPr>
          <w:rFonts w:ascii="Times New Roman" w:hAnsi="Times New Roman" w:cs="Times New Roman"/>
          <w:color w:val="050505"/>
        </w:rPr>
        <w:t xml:space="preserve">ustvarjanje varnega prostora </w:t>
      </w:r>
    </w:p>
    <w:p w14:paraId="41DBBB08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</w:p>
    <w:p w14:paraId="25A300FE" w14:textId="77777777" w:rsidR="00D96CC9" w:rsidRPr="00A9598C" w:rsidRDefault="00D96CC9" w:rsidP="00D96CC9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>Predavateljica:</w:t>
      </w:r>
    </w:p>
    <w:p w14:paraId="7969D701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 xml:space="preserve">Damjana Šmid, </w:t>
      </w:r>
      <w:proofErr w:type="spellStart"/>
      <w:r w:rsidRPr="00A9598C">
        <w:rPr>
          <w:rFonts w:ascii="Times New Roman" w:hAnsi="Times New Roman" w:cs="Times New Roman"/>
          <w:b/>
        </w:rPr>
        <w:t>prof.soc.ped</w:t>
      </w:r>
      <w:proofErr w:type="spellEnd"/>
      <w:r w:rsidRPr="00A9598C">
        <w:rPr>
          <w:rFonts w:ascii="Times New Roman" w:hAnsi="Times New Roman" w:cs="Times New Roman"/>
          <w:b/>
        </w:rPr>
        <w:t xml:space="preserve">. </w:t>
      </w:r>
    </w:p>
    <w:p w14:paraId="6C6A2D2F" w14:textId="77777777" w:rsidR="00D96CC9" w:rsidRPr="00A9598C" w:rsidRDefault="00D96CC9" w:rsidP="00D96CC9">
      <w:pPr>
        <w:rPr>
          <w:rFonts w:ascii="Times New Roman" w:hAnsi="Times New Roman" w:cs="Times New Roman"/>
        </w:rPr>
      </w:pPr>
    </w:p>
    <w:p w14:paraId="40544C99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 xml:space="preserve">Informacije in prijave: </w:t>
      </w:r>
    </w:p>
    <w:p w14:paraId="7D0B7267" w14:textId="77777777" w:rsidR="00D96CC9" w:rsidRPr="00A9598C" w:rsidRDefault="00D96CC9" w:rsidP="00D96CC9">
      <w:pPr>
        <w:rPr>
          <w:rFonts w:ascii="Times New Roman" w:hAnsi="Times New Roman" w:cs="Times New Roman"/>
        </w:rPr>
      </w:pPr>
      <w:hyperlink r:id="rId6" w:history="1">
        <w:r w:rsidRPr="00A9598C">
          <w:rPr>
            <w:rStyle w:val="Hiperpovezava"/>
            <w:rFonts w:ascii="Times New Roman" w:hAnsi="Times New Roman" w:cs="Times New Roman"/>
          </w:rPr>
          <w:t>damjana.smid1@gmail.com</w:t>
        </w:r>
      </w:hyperlink>
      <w:r w:rsidRPr="00A9598C">
        <w:rPr>
          <w:rStyle w:val="Hiperpovezava"/>
          <w:rFonts w:ascii="Times New Roman" w:hAnsi="Times New Roman" w:cs="Times New Roman"/>
        </w:rPr>
        <w:t xml:space="preserve"> </w:t>
      </w:r>
    </w:p>
    <w:p w14:paraId="3B30DE0B" w14:textId="77777777" w:rsidR="00D96CC9" w:rsidRPr="00A9598C" w:rsidRDefault="00D96CC9" w:rsidP="00D96CC9">
      <w:pPr>
        <w:rPr>
          <w:rFonts w:ascii="Times New Roman" w:hAnsi="Times New Roman" w:cs="Times New Roman"/>
        </w:rPr>
      </w:pPr>
    </w:p>
    <w:p w14:paraId="5CC312F4" w14:textId="19661DBF" w:rsidR="00D96CC9" w:rsidRPr="00A9598C" w:rsidRDefault="00D96CC9" w:rsidP="00D96CC9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Kotizacija za udeleženca je </w:t>
      </w:r>
      <w:r>
        <w:rPr>
          <w:rFonts w:ascii="Times New Roman" w:hAnsi="Times New Roman" w:cs="Times New Roman"/>
        </w:rPr>
        <w:t>4</w:t>
      </w:r>
      <w:r w:rsidRPr="00A9598C">
        <w:rPr>
          <w:rFonts w:ascii="Times New Roman" w:hAnsi="Times New Roman" w:cs="Times New Roman"/>
        </w:rPr>
        <w:t>8,00 eur (</w:t>
      </w:r>
      <w:proofErr w:type="spellStart"/>
      <w:r w:rsidRPr="00A9598C">
        <w:rPr>
          <w:rFonts w:ascii="Times New Roman" w:hAnsi="Times New Roman" w:cs="Times New Roman"/>
        </w:rPr>
        <w:t>ddv</w:t>
      </w:r>
      <w:proofErr w:type="spellEnd"/>
      <w:r w:rsidRPr="00A9598C">
        <w:rPr>
          <w:rFonts w:ascii="Times New Roman" w:hAnsi="Times New Roman" w:cs="Times New Roman"/>
        </w:rPr>
        <w:t xml:space="preserve"> je že vključen v ceno). Prijavnica velja za plačilo kotizacije. Račun boste po prijavi prejeli na vaš e-naslov ali preko e-računov, če je plačnik vrtec (šola). </w:t>
      </w:r>
    </w:p>
    <w:p w14:paraId="42BAF501" w14:textId="77777777" w:rsidR="00D96CC9" w:rsidRPr="00A9598C" w:rsidRDefault="00D96CC9" w:rsidP="00D96CC9">
      <w:pPr>
        <w:rPr>
          <w:rFonts w:ascii="Times New Roman" w:hAnsi="Times New Roman" w:cs="Times New Roman"/>
        </w:rPr>
      </w:pPr>
    </w:p>
    <w:p w14:paraId="7C311956" w14:textId="77777777" w:rsidR="00D96CC9" w:rsidRPr="00A9598C" w:rsidRDefault="00D96CC9" w:rsidP="00D96CC9">
      <w:pPr>
        <w:jc w:val="center"/>
        <w:rPr>
          <w:rFonts w:ascii="Times New Roman" w:hAnsi="Times New Roman" w:cs="Times New Roman"/>
          <w:b/>
        </w:rPr>
      </w:pPr>
    </w:p>
    <w:p w14:paraId="02A5EAF6" w14:textId="77777777" w:rsidR="00D96CC9" w:rsidRPr="00A9598C" w:rsidRDefault="00D96CC9" w:rsidP="00D96CC9">
      <w:pPr>
        <w:jc w:val="center"/>
        <w:rPr>
          <w:rFonts w:ascii="Times New Roman" w:hAnsi="Times New Roman" w:cs="Times New Roman"/>
          <w:b/>
          <w:u w:val="single"/>
        </w:rPr>
      </w:pPr>
      <w:bookmarkStart w:id="0" w:name="_Hlk116914068"/>
      <w:r w:rsidRPr="00A9598C">
        <w:rPr>
          <w:rFonts w:ascii="Times New Roman" w:hAnsi="Times New Roman" w:cs="Times New Roman"/>
          <w:b/>
        </w:rPr>
        <w:t xml:space="preserve">PRIJAVNICA ZA SEMINAR: </w:t>
      </w:r>
    </w:p>
    <w:p w14:paraId="62063567" w14:textId="77777777" w:rsidR="00D96CC9" w:rsidRPr="00A9598C" w:rsidRDefault="00D96CC9" w:rsidP="00D96CC9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POMOČ OTROKOM IN MLADOSTNIKOM PRI OBVLADOVANJU STRESA </w:t>
      </w:r>
      <w:r w:rsidRPr="00A9598C">
        <w:rPr>
          <w:rFonts w:ascii="Times New Roman" w:hAnsi="Times New Roman" w:cs="Times New Roman"/>
          <w:b/>
          <w:u w:val="single"/>
        </w:rPr>
        <w:t xml:space="preserve"> </w:t>
      </w:r>
    </w:p>
    <w:p w14:paraId="32339671" w14:textId="10929260" w:rsidR="00D96CC9" w:rsidRPr="00A9598C" w:rsidRDefault="00D96CC9" w:rsidP="00D96CC9">
      <w:pPr>
        <w:jc w:val="center"/>
        <w:rPr>
          <w:rFonts w:ascii="Times New Roman" w:hAnsi="Times New Roman" w:cs="Times New Roman"/>
          <w:b/>
          <w:u w:val="single"/>
        </w:rPr>
      </w:pPr>
    </w:p>
    <w:p w14:paraId="65B15BD9" w14:textId="77777777" w:rsidR="00D96CC9" w:rsidRPr="00A9598C" w:rsidRDefault="00D96CC9" w:rsidP="00D96CC9">
      <w:pPr>
        <w:rPr>
          <w:rFonts w:ascii="Times New Roman" w:hAnsi="Times New Roman" w:cs="Times New Roman"/>
        </w:rPr>
      </w:pPr>
    </w:p>
    <w:p w14:paraId="601D8592" w14:textId="77777777" w:rsidR="00D96CC9" w:rsidRPr="00A9598C" w:rsidRDefault="00D96CC9" w:rsidP="00D96CC9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>Ime in priimek udeleženca: ____________________________________________________</w:t>
      </w:r>
    </w:p>
    <w:p w14:paraId="679A27E6" w14:textId="77777777" w:rsidR="00D96CC9" w:rsidRPr="00A9598C" w:rsidRDefault="00D96CC9" w:rsidP="00D96CC9">
      <w:pPr>
        <w:rPr>
          <w:rFonts w:ascii="Times New Roman" w:hAnsi="Times New Roman" w:cs="Times New Roman"/>
          <w:b/>
        </w:rPr>
      </w:pPr>
    </w:p>
    <w:p w14:paraId="1FF9980B" w14:textId="77777777" w:rsidR="00D96CC9" w:rsidRPr="00A9598C" w:rsidRDefault="00D96CC9" w:rsidP="00D96CC9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>E naslov udeleženca:__________________________________________________________</w:t>
      </w:r>
      <w:r w:rsidRPr="00A9598C">
        <w:rPr>
          <w:rFonts w:ascii="Times New Roman" w:hAnsi="Times New Roman" w:cs="Times New Roman"/>
        </w:rPr>
        <w:softHyphen/>
      </w:r>
      <w:r w:rsidRPr="00A9598C">
        <w:rPr>
          <w:rFonts w:ascii="Times New Roman" w:hAnsi="Times New Roman" w:cs="Times New Roman"/>
        </w:rPr>
        <w:softHyphen/>
      </w:r>
      <w:r w:rsidRPr="00A9598C">
        <w:rPr>
          <w:rFonts w:ascii="Times New Roman" w:hAnsi="Times New Roman" w:cs="Times New Roman"/>
        </w:rPr>
        <w:softHyphen/>
      </w:r>
      <w:r w:rsidRPr="00A9598C">
        <w:rPr>
          <w:rFonts w:ascii="Times New Roman" w:hAnsi="Times New Roman" w:cs="Times New Roman"/>
        </w:rPr>
        <w:softHyphen/>
      </w:r>
    </w:p>
    <w:p w14:paraId="454AB0A4" w14:textId="77777777" w:rsidR="00D96CC9" w:rsidRPr="00A9598C" w:rsidRDefault="00D96CC9" w:rsidP="00D96CC9">
      <w:pPr>
        <w:rPr>
          <w:rFonts w:ascii="Times New Roman" w:hAnsi="Times New Roman" w:cs="Times New Roman"/>
        </w:rPr>
      </w:pPr>
    </w:p>
    <w:p w14:paraId="5D676AD4" w14:textId="77777777" w:rsidR="00D96CC9" w:rsidRPr="00A9598C" w:rsidRDefault="00D96CC9" w:rsidP="00D96CC9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Naslov plačnika: _______________________________ </w:t>
      </w:r>
    </w:p>
    <w:bookmarkEnd w:id="0"/>
    <w:p w14:paraId="637A2C64" w14:textId="77777777" w:rsidR="00D96CC9" w:rsidRDefault="00D96CC9" w:rsidP="00D96CC9"/>
    <w:p w14:paraId="2EDC35CD" w14:textId="6842ABF3" w:rsidR="00292C16" w:rsidRDefault="00292C16" w:rsidP="00292C16">
      <w:pPr>
        <w:pStyle w:val="gmail-m7019862695474168914yiv3513139348msonormal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lastRenderedPageBreak/>
        <w:t xml:space="preserve">INFORMACIJE ZA FB IZOBRAŽEVALNO SKUPINO </w:t>
      </w:r>
    </w:p>
    <w:p w14:paraId="5108B33E" w14:textId="77777777" w:rsidR="00292C16" w:rsidRDefault="00292C16" w:rsidP="00292C16">
      <w:pPr>
        <w:pStyle w:val="gmail-m7019862695474168914yiv3513139348msonormal"/>
      </w:pPr>
      <w:r>
        <w:rPr>
          <w:rFonts w:ascii="Helvetica" w:hAnsi="Helvetica" w:cs="Helvetica"/>
          <w:color w:val="1F4E79"/>
          <w:sz w:val="20"/>
          <w:szCs w:val="20"/>
        </w:rPr>
        <w:t xml:space="preserve">Dobrodošli </w:t>
      </w:r>
      <w:r>
        <w:rPr>
          <w:rFonts w:ascii="Wingdings" w:hAnsi="Wingdings"/>
          <w:color w:val="1F4E79"/>
          <w:sz w:val="20"/>
          <w:szCs w:val="20"/>
        </w:rPr>
        <w:t></w:t>
      </w:r>
    </w:p>
    <w:p w14:paraId="55D12D16" w14:textId="1F13788C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>P</w:t>
      </w:r>
      <w:r>
        <w:rPr>
          <w:rFonts w:ascii="Helvetica" w:hAnsi="Helvetica" w:cs="Helvetica"/>
          <w:color w:val="1F4E79"/>
          <w:sz w:val="20"/>
          <w:szCs w:val="20"/>
        </w:rPr>
        <w:t xml:space="preserve">ošiljam </w:t>
      </w:r>
      <w:r>
        <w:rPr>
          <w:rFonts w:ascii="Helvetica" w:hAnsi="Helvetica" w:cs="Helvetica"/>
          <w:color w:val="1F4E79"/>
          <w:sz w:val="20"/>
          <w:szCs w:val="20"/>
        </w:rPr>
        <w:t xml:space="preserve">vam </w:t>
      </w:r>
      <w:r>
        <w:rPr>
          <w:rFonts w:ascii="Helvetica" w:hAnsi="Helvetica" w:cs="Helvetica"/>
          <w:color w:val="1F4E79"/>
          <w:sz w:val="20"/>
          <w:szCs w:val="20"/>
        </w:rPr>
        <w:t xml:space="preserve">prijavnico z informacijami. </w:t>
      </w:r>
    </w:p>
    <w:p w14:paraId="54BB7D7B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Podatke plačnika lahko vpišete tudi v mail. </w:t>
      </w:r>
    </w:p>
    <w:p w14:paraId="37C9C561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Račun bo poslan na mail plačnika ali preko UJP za vrtce, šole. </w:t>
      </w:r>
    </w:p>
    <w:p w14:paraId="52A5F114" w14:textId="77777777" w:rsidR="00292C16" w:rsidRDefault="00292C16" w:rsidP="00292C16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Po prijavi dajte prošnjo za vključitev v zaprto FB skupino </w:t>
      </w:r>
    </w:p>
    <w:p w14:paraId="5CD817D1" w14:textId="77777777" w:rsidR="00292C16" w:rsidRDefault="00292C16" w:rsidP="00292C16">
      <w:r w:rsidRPr="00292C16">
        <w:t>https://www.facebook.com/groups/1495478967625072</w:t>
      </w:r>
    </w:p>
    <w:p w14:paraId="32AA17E2" w14:textId="77777777" w:rsidR="00292C16" w:rsidRPr="00CD519A" w:rsidRDefault="00292C16" w:rsidP="00292C16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Ura vašega ogleda ni pomembna. </w:t>
      </w:r>
    </w:p>
    <w:p w14:paraId="4262F845" w14:textId="77777777" w:rsidR="00292C16" w:rsidRDefault="00292C16" w:rsidP="00292C16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Vsakič, ko si boste posnetke ogledali, se zabeleži vaš ogled, tako, da se lahko šteje prisotnost. </w:t>
      </w:r>
    </w:p>
    <w:p w14:paraId="69DB3E43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Seminar bo trajal 16 šolskih ur, oziroma 12 ur, sami izbirate kdaj si boste posnetke pogledali. </w:t>
      </w:r>
    </w:p>
    <w:p w14:paraId="1AF09052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Posnetke lahko komentirate, predlagate v skupini še določene teme, napišete vaše mnenje, ste aktivni. </w:t>
      </w:r>
    </w:p>
    <w:p w14:paraId="19DD568F" w14:textId="77777777" w:rsidR="00292C16" w:rsidRPr="00364E09" w:rsidRDefault="00292C16" w:rsidP="00292C16">
      <w:pPr>
        <w:pStyle w:val="gmail-m7019862695474168914yiv3513139348gmail-m-5043286134932716997msoplaintext"/>
        <w:rPr>
          <w:rFonts w:ascii="Helvetica" w:hAnsi="Helvetica" w:cs="Helvetica"/>
          <w:color w:val="2E74B5" w:themeColor="accent5" w:themeShade="BF"/>
          <w:sz w:val="22"/>
          <w:szCs w:val="22"/>
        </w:rPr>
      </w:pPr>
      <w:r w:rsidRPr="00364E09">
        <w:rPr>
          <w:rFonts w:ascii="Helvetica" w:hAnsi="Helvetica" w:cs="Helvetica"/>
          <w:color w:val="2E74B5" w:themeColor="accent5" w:themeShade="BF"/>
          <w:sz w:val="22"/>
          <w:szCs w:val="22"/>
        </w:rPr>
        <w:t xml:space="preserve">Po končanih ogledih, sporočite na moj mail, da boste prejeli potrdila s programom na vaš e-naslov. </w:t>
      </w:r>
    </w:p>
    <w:p w14:paraId="5B4E6B56" w14:textId="77777777" w:rsidR="00292C16" w:rsidRPr="00364E09" w:rsidRDefault="00292C16" w:rsidP="00292C16">
      <w:pPr>
        <w:pStyle w:val="Golobesedilo"/>
        <w:rPr>
          <w:rFonts w:ascii="Helvetica" w:hAnsi="Helvetica" w:cs="Helvetica"/>
          <w:color w:val="2E74B5" w:themeColor="accent5" w:themeShade="BF"/>
        </w:rPr>
      </w:pPr>
      <w:r w:rsidRPr="00364E09">
        <w:rPr>
          <w:rFonts w:ascii="Helvetica" w:hAnsi="Helvetica" w:cs="Helvetica"/>
          <w:color w:val="2E74B5" w:themeColor="accent5" w:themeShade="BF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</w:t>
      </w:r>
    </w:p>
    <w:p w14:paraId="6A78B5B4" w14:textId="77777777" w:rsidR="00292C16" w:rsidRPr="00364E09" w:rsidRDefault="00292C16" w:rsidP="00292C16">
      <w:pPr>
        <w:pStyle w:val="Golobesedilo"/>
        <w:rPr>
          <w:rFonts w:ascii="Helvetica" w:hAnsi="Helvetica" w:cs="Helvetica"/>
          <w:color w:val="2E74B5" w:themeColor="accent5" w:themeShade="BF"/>
        </w:rPr>
      </w:pPr>
    </w:p>
    <w:p w14:paraId="33DFB713" w14:textId="77777777" w:rsidR="00292C16" w:rsidRPr="00364E09" w:rsidRDefault="00292C16" w:rsidP="00292C16">
      <w:pPr>
        <w:pStyle w:val="Golobesedilo"/>
        <w:rPr>
          <w:rFonts w:ascii="Helvetica" w:hAnsi="Helvetica" w:cs="Helvetica"/>
          <w:color w:val="2E74B5" w:themeColor="accent5" w:themeShade="BF"/>
        </w:rPr>
      </w:pPr>
      <w:r w:rsidRPr="00364E09">
        <w:rPr>
          <w:rFonts w:ascii="Helvetica" w:hAnsi="Helvetica" w:cs="Helvetica"/>
          <w:color w:val="2E74B5" w:themeColor="accent5" w:themeShade="BF"/>
        </w:rPr>
        <w:t xml:space="preserve">Vsi trije dokumenti so potrebni, če boste oddajali za napredovanje. </w:t>
      </w:r>
    </w:p>
    <w:p w14:paraId="287F10F8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>Ogledi  posnetkov so za udeležence skupine brez časovne omejitve, dokler želite ostati v skupini.</w:t>
      </w:r>
    </w:p>
    <w:p w14:paraId="2DBAD55C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Posnetkov ni dovoljeno deliti, za vse komentarje in za vse, kar se deli v skupini je potrebno upoštevati varovanje osebnih podatkov. </w:t>
      </w:r>
    </w:p>
    <w:p w14:paraId="7397E709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Gradivo boste prejeli na vaš mail. </w:t>
      </w:r>
    </w:p>
    <w:p w14:paraId="25874273" w14:textId="77777777" w:rsidR="00292C16" w:rsidRDefault="00292C16" w:rsidP="00292C16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Za vsa vprašanja mi lahko pišete na tale mail ali me pokličete na telefon 041 285 308. </w:t>
      </w:r>
    </w:p>
    <w:p w14:paraId="510D0B1F" w14:textId="77777777" w:rsidR="00292C16" w:rsidRDefault="00292C16" w:rsidP="00292C16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Prijavnico lahko delite med kolege, če želite. Hvala. </w:t>
      </w:r>
    </w:p>
    <w:p w14:paraId="7C7079D4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Veselim se našega druženja </w:t>
      </w:r>
    </w:p>
    <w:p w14:paraId="01FEA47E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> </w:t>
      </w:r>
    </w:p>
    <w:p w14:paraId="20F92D99" w14:textId="77777777" w:rsidR="00292C16" w:rsidRDefault="00292C16" w:rsidP="00292C16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>Damjana Šmid</w:t>
      </w:r>
    </w:p>
    <w:p w14:paraId="7844A20B" w14:textId="77777777" w:rsidR="00292C16" w:rsidRDefault="00292C16" w:rsidP="00D96CC9">
      <w:pPr>
        <w:rPr>
          <w:szCs w:val="20"/>
        </w:rPr>
      </w:pPr>
    </w:p>
    <w:sectPr w:rsidR="00292C1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45D1B" w14:textId="77777777" w:rsidR="00CA21A8" w:rsidRDefault="00CA21A8" w:rsidP="007C5316">
      <w:r>
        <w:separator/>
      </w:r>
    </w:p>
  </w:endnote>
  <w:endnote w:type="continuationSeparator" w:id="0">
    <w:p w14:paraId="5E176EB3" w14:textId="77777777" w:rsidR="00CA21A8" w:rsidRDefault="00CA21A8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0FBA5" w14:textId="77777777" w:rsidR="00CA21A8" w:rsidRDefault="00CA21A8" w:rsidP="007C5316">
      <w:r>
        <w:separator/>
      </w:r>
    </w:p>
  </w:footnote>
  <w:footnote w:type="continuationSeparator" w:id="0">
    <w:p w14:paraId="43249F89" w14:textId="77777777" w:rsidR="00CA21A8" w:rsidRDefault="00CA21A8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253F93"/>
    <w:rsid w:val="00292C16"/>
    <w:rsid w:val="00443A1C"/>
    <w:rsid w:val="007C5316"/>
    <w:rsid w:val="008E526C"/>
    <w:rsid w:val="00C13531"/>
    <w:rsid w:val="00CA21A8"/>
    <w:rsid w:val="00CA24F3"/>
    <w:rsid w:val="00D96CC9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character" w:styleId="Hiperpovezava">
    <w:name w:val="Hyperlink"/>
    <w:uiPriority w:val="99"/>
    <w:semiHidden/>
    <w:unhideWhenUsed/>
    <w:rsid w:val="00D96CC9"/>
    <w:rPr>
      <w:color w:val="0000FF"/>
      <w:u w:val="single"/>
    </w:rPr>
  </w:style>
  <w:style w:type="paragraph" w:customStyle="1" w:styleId="gmail-m7019862695474168914yiv3513139348msonormal">
    <w:name w:val="gmail-m_7019862695474168914yiv3513139348msonormal"/>
    <w:basedOn w:val="Navaden"/>
    <w:rsid w:val="00292C16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avaden"/>
    <w:rsid w:val="00292C16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292C16"/>
    <w:rPr>
      <w:rFonts w:ascii="Calibri" w:hAnsi="Calibri" w:cs="Calibri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292C16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mjana.smid1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2022-10-17T14:25:00Z</dcterms:created>
  <dcterms:modified xsi:type="dcterms:W3CDTF">2022-10-17T14:25:00Z</dcterms:modified>
</cp:coreProperties>
</file>