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48ADED" w14:textId="77777777" w:rsidR="00AE779C" w:rsidRPr="00AE779C" w:rsidRDefault="00AE779C" w:rsidP="00AE779C">
      <w:pPr>
        <w:jc w:val="center"/>
        <w:rPr>
          <w:rFonts w:ascii="Times New Roman" w:hAnsi="Times New Roman" w:cs="Times New Roman"/>
        </w:rPr>
      </w:pPr>
      <w:r w:rsidRPr="00AE779C">
        <w:rPr>
          <w:rFonts w:ascii="Times New Roman" w:hAnsi="Times New Roman" w:cs="Times New Roman"/>
        </w:rPr>
        <w:t>Spletni seminar – vabilo in prijavnica za zaposlene v vzgojno izobraževalnih ustanovah</w:t>
      </w:r>
    </w:p>
    <w:p w14:paraId="314550CA" w14:textId="77777777" w:rsidR="00AE779C" w:rsidRPr="00AE779C" w:rsidRDefault="00AE779C" w:rsidP="00AE779C">
      <w:pPr>
        <w:jc w:val="center"/>
        <w:rPr>
          <w:rFonts w:ascii="Times New Roman" w:hAnsi="Times New Roman" w:cs="Times New Roman"/>
        </w:rPr>
      </w:pPr>
    </w:p>
    <w:p w14:paraId="4B391A3E" w14:textId="77777777" w:rsidR="00AE779C" w:rsidRPr="00AE779C" w:rsidRDefault="00AE779C" w:rsidP="00AE779C">
      <w:pPr>
        <w:jc w:val="center"/>
        <w:rPr>
          <w:rFonts w:ascii="Times New Roman" w:hAnsi="Times New Roman" w:cs="Times New Roman"/>
          <w:b/>
          <w:u w:val="single"/>
        </w:rPr>
      </w:pPr>
      <w:r w:rsidRPr="00AE779C">
        <w:rPr>
          <w:rFonts w:ascii="Times New Roman" w:hAnsi="Times New Roman" w:cs="Times New Roman"/>
          <w:b/>
          <w:u w:val="single"/>
        </w:rPr>
        <w:t xml:space="preserve">KAKO POMAGAMO OTROKU V STISKI </w:t>
      </w:r>
    </w:p>
    <w:p w14:paraId="68B09397" w14:textId="77777777" w:rsidR="00AE779C" w:rsidRPr="00AE779C" w:rsidRDefault="00AE779C" w:rsidP="00AE779C">
      <w:pPr>
        <w:jc w:val="center"/>
        <w:rPr>
          <w:rFonts w:ascii="Times New Roman" w:hAnsi="Times New Roman" w:cs="Times New Roman"/>
          <w:b/>
        </w:rPr>
      </w:pPr>
    </w:p>
    <w:p w14:paraId="591AE43E" w14:textId="77777777" w:rsidR="00AE779C" w:rsidRPr="00AE779C" w:rsidRDefault="00AE779C" w:rsidP="00AE779C">
      <w:pPr>
        <w:rPr>
          <w:rFonts w:ascii="Times New Roman" w:hAnsi="Times New Roman" w:cs="Times New Roman"/>
          <w:b/>
        </w:rPr>
      </w:pPr>
      <w:r w:rsidRPr="00AE779C">
        <w:rPr>
          <w:rFonts w:ascii="Times New Roman" w:hAnsi="Times New Roman" w:cs="Times New Roman"/>
          <w:b/>
        </w:rPr>
        <w:t>Kdaj: vključitev možna vsak mesec</w:t>
      </w:r>
    </w:p>
    <w:p w14:paraId="77B2F6F0" w14:textId="77777777" w:rsidR="00AE779C" w:rsidRPr="00AE779C" w:rsidRDefault="00AE779C" w:rsidP="00AE779C">
      <w:pPr>
        <w:rPr>
          <w:rFonts w:ascii="Times New Roman" w:hAnsi="Times New Roman" w:cs="Times New Roman"/>
          <w:b/>
        </w:rPr>
      </w:pPr>
    </w:p>
    <w:p w14:paraId="27B83BEA" w14:textId="77777777" w:rsidR="00AE779C" w:rsidRPr="00AE779C" w:rsidRDefault="00AE779C" w:rsidP="00AE779C">
      <w:pPr>
        <w:rPr>
          <w:rFonts w:ascii="Times New Roman" w:hAnsi="Times New Roman" w:cs="Times New Roman"/>
          <w:b/>
        </w:rPr>
      </w:pPr>
      <w:r w:rsidRPr="00AE779C">
        <w:rPr>
          <w:rFonts w:ascii="Times New Roman" w:hAnsi="Times New Roman" w:cs="Times New Roman"/>
          <w:b/>
        </w:rPr>
        <w:t>Spletni seminar poteka 16 šolskih ur.</w:t>
      </w:r>
    </w:p>
    <w:p w14:paraId="61DF5B0B" w14:textId="77777777" w:rsidR="00AE779C" w:rsidRPr="00AE779C" w:rsidRDefault="00AE779C" w:rsidP="00AE779C">
      <w:pPr>
        <w:rPr>
          <w:rFonts w:ascii="Times New Roman" w:hAnsi="Times New Roman" w:cs="Times New Roman"/>
          <w:b/>
        </w:rPr>
      </w:pPr>
      <w:r w:rsidRPr="00AE779C">
        <w:rPr>
          <w:rFonts w:ascii="Times New Roman" w:hAnsi="Times New Roman" w:cs="Times New Roman"/>
          <w:b/>
        </w:rPr>
        <w:t xml:space="preserve">Udeleženci boste gradivo in potrditev v skupino prejeli pred seminarjem.  </w:t>
      </w:r>
    </w:p>
    <w:p w14:paraId="50B4A96F" w14:textId="77777777" w:rsidR="00AE779C" w:rsidRPr="00AE779C" w:rsidRDefault="00AE779C" w:rsidP="00AE779C">
      <w:pPr>
        <w:rPr>
          <w:rFonts w:ascii="Times New Roman" w:hAnsi="Times New Roman" w:cs="Times New Roman"/>
          <w:b/>
        </w:rPr>
      </w:pPr>
      <w:r w:rsidRPr="00AE779C">
        <w:rPr>
          <w:rFonts w:ascii="Times New Roman" w:hAnsi="Times New Roman" w:cs="Times New Roman"/>
          <w:b/>
        </w:rPr>
        <w:t xml:space="preserve">Seminar je točkovan z 1 točko za napredovanje. </w:t>
      </w:r>
    </w:p>
    <w:p w14:paraId="3DD4EB81" w14:textId="77777777" w:rsidR="00AE779C" w:rsidRPr="00AE779C" w:rsidRDefault="00AE779C" w:rsidP="00AE779C">
      <w:pPr>
        <w:rPr>
          <w:rFonts w:ascii="Times New Roman" w:hAnsi="Times New Roman" w:cs="Times New Roman"/>
          <w:b/>
        </w:rPr>
      </w:pPr>
      <w:r w:rsidRPr="00AE779C">
        <w:rPr>
          <w:rFonts w:ascii="Times New Roman" w:hAnsi="Times New Roman" w:cs="Times New Roman"/>
          <w:b/>
        </w:rPr>
        <w:t xml:space="preserve"> </w:t>
      </w:r>
    </w:p>
    <w:p w14:paraId="2C5B8816" w14:textId="77777777" w:rsidR="00AE779C" w:rsidRPr="00AE779C" w:rsidRDefault="00AE779C" w:rsidP="00AE779C">
      <w:pPr>
        <w:rPr>
          <w:rFonts w:ascii="Times New Roman" w:hAnsi="Times New Roman" w:cs="Times New Roman"/>
        </w:rPr>
      </w:pPr>
      <w:r w:rsidRPr="00AE779C">
        <w:rPr>
          <w:rFonts w:ascii="Times New Roman" w:hAnsi="Times New Roman" w:cs="Times New Roman"/>
        </w:rPr>
        <w:t xml:space="preserve">Prisotnost udeležencev se bo beležila v spletnem programu. </w:t>
      </w:r>
    </w:p>
    <w:p w14:paraId="4E806DC3" w14:textId="77777777" w:rsidR="00AE779C" w:rsidRPr="00AE779C" w:rsidRDefault="00AE779C" w:rsidP="00AE779C">
      <w:pPr>
        <w:rPr>
          <w:rFonts w:ascii="Times New Roman" w:hAnsi="Times New Roman" w:cs="Times New Roman"/>
        </w:rPr>
      </w:pPr>
      <w:r w:rsidRPr="00AE779C">
        <w:rPr>
          <w:rFonts w:ascii="Times New Roman" w:hAnsi="Times New Roman" w:cs="Times New Roman"/>
        </w:rPr>
        <w:t xml:space="preserve">Obvezna 16 urna prisotnost je pogoj za pridobitev potrdila za 1 točko.  </w:t>
      </w:r>
    </w:p>
    <w:p w14:paraId="2FFFAD67" w14:textId="77777777" w:rsidR="00AE779C" w:rsidRPr="00AE779C" w:rsidRDefault="00AE779C" w:rsidP="00AE779C">
      <w:pPr>
        <w:rPr>
          <w:rFonts w:ascii="Times New Roman" w:hAnsi="Times New Roman" w:cs="Times New Roman"/>
        </w:rPr>
      </w:pPr>
      <w:r w:rsidRPr="00AE779C">
        <w:rPr>
          <w:rFonts w:ascii="Times New Roman" w:hAnsi="Times New Roman" w:cs="Times New Roman"/>
        </w:rPr>
        <w:t xml:space="preserve">Udeleženci bodo potrdilo in program prejeli na svoj e-naslov po končanem izobraževanju. </w:t>
      </w:r>
    </w:p>
    <w:p w14:paraId="7EAC20E8" w14:textId="77777777" w:rsidR="00AE779C" w:rsidRPr="00AE779C" w:rsidRDefault="00AE779C" w:rsidP="00AE779C">
      <w:pPr>
        <w:rPr>
          <w:rFonts w:ascii="Times New Roman" w:hAnsi="Times New Roman" w:cs="Times New Roman"/>
        </w:rPr>
      </w:pPr>
    </w:p>
    <w:p w14:paraId="2C7751FA" w14:textId="77777777" w:rsidR="00AE779C" w:rsidRPr="00AE779C" w:rsidRDefault="00AE779C" w:rsidP="00AE779C">
      <w:pPr>
        <w:rPr>
          <w:rFonts w:ascii="Times New Roman" w:hAnsi="Times New Roman" w:cs="Times New Roman"/>
          <w:b/>
        </w:rPr>
      </w:pPr>
      <w:r w:rsidRPr="00AE779C">
        <w:rPr>
          <w:rFonts w:ascii="Times New Roman" w:hAnsi="Times New Roman" w:cs="Times New Roman"/>
          <w:b/>
        </w:rPr>
        <w:t xml:space="preserve">Vsebina seminarja: </w:t>
      </w:r>
    </w:p>
    <w:p w14:paraId="7890BAA9" w14:textId="77777777" w:rsidR="00AE779C" w:rsidRPr="00AE779C" w:rsidRDefault="00AE779C" w:rsidP="00AE779C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AE779C">
        <w:rPr>
          <w:rFonts w:ascii="Times New Roman" w:hAnsi="Times New Roman" w:cs="Times New Roman"/>
        </w:rPr>
        <w:t>Vrste stisk (smrt, ločitev, selitev, nasilje, bolezen, nesreče, zloraba, alkoholizem v družini).</w:t>
      </w:r>
    </w:p>
    <w:p w14:paraId="6355D33D" w14:textId="77777777" w:rsidR="00AE779C" w:rsidRPr="00AE779C" w:rsidRDefault="00AE779C" w:rsidP="00AE779C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AE779C">
        <w:rPr>
          <w:rFonts w:ascii="Times New Roman" w:hAnsi="Times New Roman" w:cs="Times New Roman"/>
        </w:rPr>
        <w:t>Različna vedenja, ki jih uporabljajo otroci in mladostniki ob doživljanju stiske.</w:t>
      </w:r>
    </w:p>
    <w:p w14:paraId="6E95B016" w14:textId="77777777" w:rsidR="00AE779C" w:rsidRPr="00AE779C" w:rsidRDefault="00AE779C" w:rsidP="00AE779C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AE779C">
        <w:rPr>
          <w:rFonts w:ascii="Times New Roman" w:hAnsi="Times New Roman" w:cs="Times New Roman"/>
        </w:rPr>
        <w:t>Vpliv pedagoških delavcev in njihova vključitev v pomoč otroku.</w:t>
      </w:r>
    </w:p>
    <w:p w14:paraId="7F912F87" w14:textId="77777777" w:rsidR="00AE779C" w:rsidRPr="00AE779C" w:rsidRDefault="00AE779C" w:rsidP="00AE779C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AE779C">
        <w:rPr>
          <w:rFonts w:ascii="Times New Roman" w:hAnsi="Times New Roman" w:cs="Times New Roman"/>
        </w:rPr>
        <w:t>Sodelovanje s starši.</w:t>
      </w:r>
    </w:p>
    <w:p w14:paraId="7FD951D7" w14:textId="77777777" w:rsidR="00AE779C" w:rsidRPr="00AE779C" w:rsidRDefault="00AE779C" w:rsidP="00AE779C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AE779C">
        <w:rPr>
          <w:rFonts w:ascii="Times New Roman" w:hAnsi="Times New Roman" w:cs="Times New Roman"/>
        </w:rPr>
        <w:t>Sodelovanje in pomoč zunanjih inštitucij – kdo, kje, kako, zakaj.</w:t>
      </w:r>
    </w:p>
    <w:p w14:paraId="4F25926D" w14:textId="77777777" w:rsidR="00AE779C" w:rsidRPr="00AE779C" w:rsidRDefault="00AE779C" w:rsidP="00AE779C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AE779C">
        <w:rPr>
          <w:rFonts w:ascii="Times New Roman" w:hAnsi="Times New Roman" w:cs="Times New Roman"/>
        </w:rPr>
        <w:t xml:space="preserve">Ustvarjanje varnega okolja v vrtcu in v šoli, učenje veščin, ki so v pomoč otrokom v stiski. </w:t>
      </w:r>
    </w:p>
    <w:p w14:paraId="6F6F3A09" w14:textId="77777777" w:rsidR="00AE779C" w:rsidRPr="00AE779C" w:rsidRDefault="00AE779C" w:rsidP="00AE779C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AE779C">
        <w:rPr>
          <w:rFonts w:ascii="Times New Roman" w:hAnsi="Times New Roman" w:cs="Times New Roman"/>
        </w:rPr>
        <w:t xml:space="preserve">Praktične metode – socialne igre, didaktični material, filmi. </w:t>
      </w:r>
    </w:p>
    <w:p w14:paraId="19124E54" w14:textId="77777777" w:rsidR="00AE779C" w:rsidRPr="00AE779C" w:rsidRDefault="00AE779C" w:rsidP="00AE779C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AE779C">
        <w:rPr>
          <w:rFonts w:ascii="Times New Roman" w:hAnsi="Times New Roman" w:cs="Times New Roman"/>
        </w:rPr>
        <w:t xml:space="preserve">Vključevanje razreda in pogovori v razredu, ali v skupini (vrtec). </w:t>
      </w:r>
    </w:p>
    <w:p w14:paraId="6E53A516" w14:textId="77777777" w:rsidR="00AE779C" w:rsidRPr="00AE779C" w:rsidRDefault="00AE779C" w:rsidP="00AE779C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AE779C">
        <w:rPr>
          <w:rFonts w:ascii="Times New Roman" w:hAnsi="Times New Roman" w:cs="Times New Roman"/>
        </w:rPr>
        <w:t xml:space="preserve">Simbolika kot pomoč pri izgubah, spremembah. </w:t>
      </w:r>
    </w:p>
    <w:p w14:paraId="19F11C27" w14:textId="77777777" w:rsidR="00AE779C" w:rsidRPr="00AE779C" w:rsidRDefault="00AE779C" w:rsidP="00AE779C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AE779C">
        <w:rPr>
          <w:rFonts w:ascii="Times New Roman" w:hAnsi="Times New Roman" w:cs="Times New Roman"/>
        </w:rPr>
        <w:t>Doživljanje in stiske pedagoških delavcev ob stiski otrok, primeri iz prakse.</w:t>
      </w:r>
    </w:p>
    <w:p w14:paraId="51D1D205" w14:textId="77777777" w:rsidR="00AE779C" w:rsidRPr="00AE779C" w:rsidRDefault="00AE779C" w:rsidP="00AE779C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AE779C">
        <w:rPr>
          <w:rFonts w:ascii="Times New Roman" w:hAnsi="Times New Roman" w:cs="Times New Roman"/>
        </w:rPr>
        <w:t xml:space="preserve"> </w:t>
      </w:r>
    </w:p>
    <w:p w14:paraId="7972D916" w14:textId="77777777" w:rsidR="00AE779C" w:rsidRPr="00AE779C" w:rsidRDefault="00AE779C" w:rsidP="00AE779C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AE779C">
        <w:rPr>
          <w:rFonts w:ascii="Times New Roman" w:hAnsi="Times New Roman" w:cs="Times New Roman"/>
          <w:b/>
          <w:bCs/>
        </w:rPr>
        <w:t xml:space="preserve">Namen seminarja:  </w:t>
      </w:r>
      <w:r w:rsidRPr="00AE779C">
        <w:rPr>
          <w:rFonts w:ascii="Times New Roman" w:hAnsi="Times New Roman" w:cs="Times New Roman"/>
        </w:rPr>
        <w:t xml:space="preserve">povečati občutljivost za stiske otrok in ustvarjati varno okolje, opremiti pedagoške delavce  za nudenje pomoči ob situacijah, ko so otroci in mladostniki v stiski. </w:t>
      </w:r>
    </w:p>
    <w:p w14:paraId="45FF27F0" w14:textId="77777777" w:rsidR="00AE779C" w:rsidRPr="00AE779C" w:rsidRDefault="00AE779C" w:rsidP="00AE779C">
      <w:pPr>
        <w:rPr>
          <w:rFonts w:ascii="Times New Roman" w:hAnsi="Times New Roman" w:cs="Times New Roman"/>
        </w:rPr>
      </w:pPr>
    </w:p>
    <w:p w14:paraId="68AC0145" w14:textId="77777777" w:rsidR="00AE779C" w:rsidRPr="00AE779C" w:rsidRDefault="00AE779C" w:rsidP="00AE779C">
      <w:pPr>
        <w:rPr>
          <w:rFonts w:ascii="Times New Roman" w:hAnsi="Times New Roman" w:cs="Times New Roman"/>
        </w:rPr>
      </w:pPr>
      <w:r w:rsidRPr="00AE779C">
        <w:rPr>
          <w:rFonts w:ascii="Times New Roman" w:hAnsi="Times New Roman" w:cs="Times New Roman"/>
        </w:rPr>
        <w:t>Predavateljica:</w:t>
      </w:r>
    </w:p>
    <w:p w14:paraId="29B9A12A" w14:textId="77777777" w:rsidR="00AE779C" w:rsidRPr="00AE779C" w:rsidRDefault="00AE779C" w:rsidP="00AE779C">
      <w:pPr>
        <w:rPr>
          <w:rFonts w:ascii="Times New Roman" w:hAnsi="Times New Roman" w:cs="Times New Roman"/>
          <w:b/>
        </w:rPr>
      </w:pPr>
      <w:r w:rsidRPr="00AE779C">
        <w:rPr>
          <w:rFonts w:ascii="Times New Roman" w:hAnsi="Times New Roman" w:cs="Times New Roman"/>
          <w:b/>
        </w:rPr>
        <w:t xml:space="preserve">Damjana Šmid, </w:t>
      </w:r>
      <w:proofErr w:type="spellStart"/>
      <w:r w:rsidRPr="00AE779C">
        <w:rPr>
          <w:rFonts w:ascii="Times New Roman" w:hAnsi="Times New Roman" w:cs="Times New Roman"/>
          <w:b/>
        </w:rPr>
        <w:t>prof.soc.ped</w:t>
      </w:r>
      <w:proofErr w:type="spellEnd"/>
      <w:r w:rsidRPr="00AE779C">
        <w:rPr>
          <w:rFonts w:ascii="Times New Roman" w:hAnsi="Times New Roman" w:cs="Times New Roman"/>
          <w:b/>
        </w:rPr>
        <w:t xml:space="preserve">. </w:t>
      </w:r>
    </w:p>
    <w:p w14:paraId="51688DB7" w14:textId="77777777" w:rsidR="00AE779C" w:rsidRPr="00AE779C" w:rsidRDefault="00AE779C" w:rsidP="00AE779C">
      <w:pPr>
        <w:rPr>
          <w:rFonts w:ascii="Times New Roman" w:hAnsi="Times New Roman" w:cs="Times New Roman"/>
        </w:rPr>
      </w:pPr>
    </w:p>
    <w:p w14:paraId="33118DEE" w14:textId="77777777" w:rsidR="00AE779C" w:rsidRPr="00AE779C" w:rsidRDefault="00AE779C" w:rsidP="00AE779C">
      <w:pPr>
        <w:rPr>
          <w:rFonts w:ascii="Times New Roman" w:hAnsi="Times New Roman" w:cs="Times New Roman"/>
          <w:b/>
        </w:rPr>
      </w:pPr>
      <w:r w:rsidRPr="00AE779C">
        <w:rPr>
          <w:rFonts w:ascii="Times New Roman" w:hAnsi="Times New Roman" w:cs="Times New Roman"/>
          <w:b/>
        </w:rPr>
        <w:t xml:space="preserve">Informacije in prijave: </w:t>
      </w:r>
    </w:p>
    <w:p w14:paraId="437EC53E" w14:textId="77777777" w:rsidR="00AE779C" w:rsidRPr="00AE779C" w:rsidRDefault="00000000" w:rsidP="00AE779C">
      <w:pPr>
        <w:rPr>
          <w:rFonts w:ascii="Times New Roman" w:hAnsi="Times New Roman" w:cs="Times New Roman"/>
        </w:rPr>
      </w:pPr>
      <w:hyperlink r:id="rId6" w:history="1">
        <w:r w:rsidR="00AE779C" w:rsidRPr="00AE779C">
          <w:rPr>
            <w:rStyle w:val="Hiperpovezava"/>
            <w:rFonts w:ascii="Times New Roman" w:hAnsi="Times New Roman" w:cs="Times New Roman"/>
          </w:rPr>
          <w:t>damjana.smid1@gmail.com</w:t>
        </w:r>
      </w:hyperlink>
    </w:p>
    <w:p w14:paraId="7161B6EF" w14:textId="77777777" w:rsidR="00AE779C" w:rsidRPr="00AE779C" w:rsidRDefault="00AE779C" w:rsidP="00AE779C">
      <w:pPr>
        <w:rPr>
          <w:rFonts w:ascii="Times New Roman" w:hAnsi="Times New Roman" w:cs="Times New Roman"/>
        </w:rPr>
      </w:pPr>
    </w:p>
    <w:p w14:paraId="4CB3DFBE" w14:textId="77777777" w:rsidR="00AE779C" w:rsidRPr="00AE779C" w:rsidRDefault="00AE779C" w:rsidP="00AE779C">
      <w:pPr>
        <w:rPr>
          <w:rFonts w:ascii="Times New Roman" w:hAnsi="Times New Roman" w:cs="Times New Roman"/>
        </w:rPr>
      </w:pPr>
      <w:r w:rsidRPr="00AE779C">
        <w:rPr>
          <w:rFonts w:ascii="Times New Roman" w:hAnsi="Times New Roman" w:cs="Times New Roman"/>
        </w:rPr>
        <w:t>Kotizacija za udeleženca je 48,00 eur (</w:t>
      </w:r>
      <w:proofErr w:type="spellStart"/>
      <w:r w:rsidRPr="00AE779C">
        <w:rPr>
          <w:rFonts w:ascii="Times New Roman" w:hAnsi="Times New Roman" w:cs="Times New Roman"/>
        </w:rPr>
        <w:t>ddv</w:t>
      </w:r>
      <w:proofErr w:type="spellEnd"/>
      <w:r w:rsidRPr="00AE779C">
        <w:rPr>
          <w:rFonts w:ascii="Times New Roman" w:hAnsi="Times New Roman" w:cs="Times New Roman"/>
        </w:rPr>
        <w:t xml:space="preserve"> je že vključen v ceno). Prijavnica velja za plačilo kotizacije. Račun boste po prijavi prejeli na vaš e-naslov ali preko e-računov, če je plačnik vrtec (šola). </w:t>
      </w:r>
    </w:p>
    <w:p w14:paraId="2B9B4BAC" w14:textId="77777777" w:rsidR="00AE779C" w:rsidRPr="00AE779C" w:rsidRDefault="00AE779C" w:rsidP="00AE779C">
      <w:pPr>
        <w:rPr>
          <w:rFonts w:ascii="Times New Roman" w:hAnsi="Times New Roman" w:cs="Times New Roman"/>
        </w:rPr>
      </w:pPr>
    </w:p>
    <w:p w14:paraId="7FB2E28B" w14:textId="77777777" w:rsidR="00AE779C" w:rsidRPr="00AE779C" w:rsidRDefault="00AE779C" w:rsidP="00AE779C">
      <w:pPr>
        <w:rPr>
          <w:rFonts w:ascii="Times New Roman" w:hAnsi="Times New Roman" w:cs="Times New Roman"/>
          <w:b/>
        </w:rPr>
      </w:pPr>
      <w:r w:rsidRPr="00AE779C">
        <w:rPr>
          <w:rFonts w:ascii="Times New Roman" w:hAnsi="Times New Roman" w:cs="Times New Roman"/>
          <w:b/>
        </w:rPr>
        <w:t>PRIJAVNICA ZA SEMINAR Kako pomagamo otroku v stiski  – spletni seminar</w:t>
      </w:r>
    </w:p>
    <w:p w14:paraId="0CA9DF44" w14:textId="77777777" w:rsidR="00AE779C" w:rsidRPr="00AE779C" w:rsidRDefault="00AE779C" w:rsidP="00AE779C">
      <w:pPr>
        <w:rPr>
          <w:rFonts w:ascii="Times New Roman" w:hAnsi="Times New Roman" w:cs="Times New Roman"/>
        </w:rPr>
      </w:pPr>
    </w:p>
    <w:p w14:paraId="6BE6F56A" w14:textId="77777777" w:rsidR="00AE779C" w:rsidRPr="00AE779C" w:rsidRDefault="00AE779C" w:rsidP="00AE779C">
      <w:pPr>
        <w:rPr>
          <w:rFonts w:ascii="Times New Roman" w:hAnsi="Times New Roman" w:cs="Times New Roman"/>
        </w:rPr>
      </w:pPr>
      <w:r w:rsidRPr="00AE779C">
        <w:rPr>
          <w:rFonts w:ascii="Times New Roman" w:hAnsi="Times New Roman" w:cs="Times New Roman"/>
        </w:rPr>
        <w:t>Ime in priimek udeleženca: ____________________________________________________</w:t>
      </w:r>
    </w:p>
    <w:p w14:paraId="1661C8D0" w14:textId="77777777" w:rsidR="00AE779C" w:rsidRPr="00AE779C" w:rsidRDefault="00AE779C" w:rsidP="00AE779C">
      <w:pPr>
        <w:rPr>
          <w:rFonts w:ascii="Times New Roman" w:hAnsi="Times New Roman" w:cs="Times New Roman"/>
          <w:b/>
        </w:rPr>
      </w:pPr>
    </w:p>
    <w:p w14:paraId="40619D38" w14:textId="77777777" w:rsidR="00AE779C" w:rsidRPr="00AE779C" w:rsidRDefault="00AE779C" w:rsidP="00AE779C">
      <w:pPr>
        <w:rPr>
          <w:rFonts w:ascii="Times New Roman" w:hAnsi="Times New Roman" w:cs="Times New Roman"/>
        </w:rPr>
      </w:pPr>
      <w:r w:rsidRPr="00AE779C">
        <w:rPr>
          <w:rFonts w:ascii="Times New Roman" w:hAnsi="Times New Roman" w:cs="Times New Roman"/>
        </w:rPr>
        <w:t>E naslov udeleženca:__________________________________________________________</w:t>
      </w:r>
      <w:r w:rsidRPr="00AE779C">
        <w:rPr>
          <w:rFonts w:ascii="Times New Roman" w:hAnsi="Times New Roman" w:cs="Times New Roman"/>
        </w:rPr>
        <w:softHyphen/>
      </w:r>
      <w:r w:rsidRPr="00AE779C">
        <w:rPr>
          <w:rFonts w:ascii="Times New Roman" w:hAnsi="Times New Roman" w:cs="Times New Roman"/>
        </w:rPr>
        <w:softHyphen/>
      </w:r>
      <w:r w:rsidRPr="00AE779C">
        <w:rPr>
          <w:rFonts w:ascii="Times New Roman" w:hAnsi="Times New Roman" w:cs="Times New Roman"/>
        </w:rPr>
        <w:softHyphen/>
      </w:r>
      <w:r w:rsidRPr="00AE779C">
        <w:rPr>
          <w:rFonts w:ascii="Times New Roman" w:hAnsi="Times New Roman" w:cs="Times New Roman"/>
        </w:rPr>
        <w:softHyphen/>
      </w:r>
    </w:p>
    <w:p w14:paraId="7BD93605" w14:textId="77777777" w:rsidR="00AE779C" w:rsidRPr="00AE779C" w:rsidRDefault="00AE779C" w:rsidP="00AE779C">
      <w:pPr>
        <w:rPr>
          <w:rFonts w:ascii="Times New Roman" w:hAnsi="Times New Roman" w:cs="Times New Roman"/>
        </w:rPr>
      </w:pPr>
    </w:p>
    <w:p w14:paraId="56FA655C" w14:textId="48AC56DC" w:rsidR="00AE779C" w:rsidRDefault="00AE779C" w:rsidP="00AE779C">
      <w:pPr>
        <w:rPr>
          <w:rFonts w:ascii="Times New Roman" w:hAnsi="Times New Roman" w:cs="Times New Roman"/>
        </w:rPr>
      </w:pPr>
      <w:r w:rsidRPr="00AE779C">
        <w:rPr>
          <w:rFonts w:ascii="Times New Roman" w:hAnsi="Times New Roman" w:cs="Times New Roman"/>
        </w:rPr>
        <w:t>Naslov plačnika: ________________</w:t>
      </w:r>
      <w:r>
        <w:rPr>
          <w:rFonts w:ascii="Times New Roman" w:hAnsi="Times New Roman" w:cs="Times New Roman"/>
        </w:rPr>
        <w:t>_______________</w:t>
      </w:r>
      <w:r w:rsidRPr="00AE779C">
        <w:rPr>
          <w:rFonts w:ascii="Times New Roman" w:hAnsi="Times New Roman" w:cs="Times New Roman"/>
        </w:rPr>
        <w:t xml:space="preserve"> </w:t>
      </w:r>
    </w:p>
    <w:p w14:paraId="168D166F" w14:textId="3DA25201" w:rsidR="0023251C" w:rsidRDefault="0023251C" w:rsidP="00AE779C">
      <w:pPr>
        <w:rPr>
          <w:rFonts w:ascii="Times New Roman" w:hAnsi="Times New Roman" w:cs="Times New Roman"/>
        </w:rPr>
      </w:pPr>
    </w:p>
    <w:p w14:paraId="71AA114C" w14:textId="3E8C5807" w:rsidR="0023251C" w:rsidRDefault="0023251C" w:rsidP="0023251C">
      <w:pPr>
        <w:pStyle w:val="gmail-m7019862695474168914yiv3513139348gmail-m-5043286134932716997msoplaintext"/>
        <w:rPr>
          <w:rFonts w:ascii="Helvetica" w:hAnsi="Helvetica" w:cs="Helvetica"/>
          <w:color w:val="1F4E79"/>
          <w:sz w:val="20"/>
          <w:szCs w:val="20"/>
        </w:rPr>
      </w:pPr>
      <w:r>
        <w:rPr>
          <w:rFonts w:ascii="Helvetica" w:hAnsi="Helvetica" w:cs="Helvetica"/>
          <w:color w:val="1F4E79"/>
          <w:sz w:val="20"/>
          <w:szCs w:val="20"/>
        </w:rPr>
        <w:lastRenderedPageBreak/>
        <w:t xml:space="preserve">INFORMACIJE ZA FB SEMINAR KAKO POMAGAMO OTROKU IN MLADOSTNIKU V STISKI </w:t>
      </w:r>
    </w:p>
    <w:p w14:paraId="0513DD94" w14:textId="0BF92FC3" w:rsidR="0023251C" w:rsidRDefault="0023251C" w:rsidP="0023251C">
      <w:pPr>
        <w:pStyle w:val="gmail-m7019862695474168914yiv3513139348gmail-m-5043286134932716997msoplaintext"/>
      </w:pPr>
      <w:r>
        <w:rPr>
          <w:rFonts w:ascii="Helvetica" w:hAnsi="Helvetica" w:cs="Helvetica"/>
          <w:color w:val="1F4E79"/>
          <w:sz w:val="20"/>
          <w:szCs w:val="20"/>
        </w:rPr>
        <w:t>P</w:t>
      </w:r>
      <w:r>
        <w:rPr>
          <w:rFonts w:ascii="Helvetica" w:hAnsi="Helvetica" w:cs="Helvetica"/>
          <w:color w:val="1F4E79"/>
          <w:sz w:val="20"/>
          <w:szCs w:val="20"/>
        </w:rPr>
        <w:t xml:space="preserve">ošiljam </w:t>
      </w:r>
      <w:r>
        <w:rPr>
          <w:rFonts w:ascii="Helvetica" w:hAnsi="Helvetica" w:cs="Helvetica"/>
          <w:color w:val="1F4E79"/>
          <w:sz w:val="20"/>
          <w:szCs w:val="20"/>
        </w:rPr>
        <w:t xml:space="preserve">vam </w:t>
      </w:r>
      <w:r>
        <w:rPr>
          <w:rFonts w:ascii="Helvetica" w:hAnsi="Helvetica" w:cs="Helvetica"/>
          <w:color w:val="1F4E79"/>
          <w:sz w:val="20"/>
          <w:szCs w:val="20"/>
        </w:rPr>
        <w:t xml:space="preserve">prijavnico z informacijami. </w:t>
      </w:r>
    </w:p>
    <w:p w14:paraId="66283807" w14:textId="77777777" w:rsidR="0023251C" w:rsidRDefault="0023251C" w:rsidP="0023251C">
      <w:pPr>
        <w:pStyle w:val="gmail-m7019862695474168914yiv3513139348gmail-m-5043286134932716997msoplaintext"/>
      </w:pPr>
      <w:r>
        <w:rPr>
          <w:rFonts w:ascii="Helvetica" w:hAnsi="Helvetica" w:cs="Helvetica"/>
          <w:color w:val="1F4E79"/>
          <w:sz w:val="20"/>
          <w:szCs w:val="20"/>
        </w:rPr>
        <w:t xml:space="preserve">Podatke plačnika lahko vpišete tudi v mail. </w:t>
      </w:r>
    </w:p>
    <w:p w14:paraId="2FFA5D65" w14:textId="77777777" w:rsidR="0023251C" w:rsidRDefault="0023251C" w:rsidP="0023251C">
      <w:pPr>
        <w:pStyle w:val="gmail-m7019862695474168914yiv3513139348gmail-m-5043286134932716997msoplaintext"/>
      </w:pPr>
      <w:r>
        <w:rPr>
          <w:rFonts w:ascii="Helvetica" w:hAnsi="Helvetica" w:cs="Helvetica"/>
          <w:color w:val="1F4E79"/>
          <w:sz w:val="20"/>
          <w:szCs w:val="20"/>
        </w:rPr>
        <w:t xml:space="preserve">Račun bo poslan na mail plačnika ali preko UJP za vrtce, šole. </w:t>
      </w:r>
    </w:p>
    <w:p w14:paraId="32DDB5B9" w14:textId="61DADAB2" w:rsidR="0023251C" w:rsidRDefault="0023251C" w:rsidP="0023251C">
      <w:pPr>
        <w:pStyle w:val="gmail-m7019862695474168914yiv3513139348gmail-m-5043286134932716997msoplaintext"/>
        <w:rPr>
          <w:rFonts w:ascii="Helvetica" w:hAnsi="Helvetica" w:cs="Helvetica"/>
          <w:color w:val="1F4E79"/>
          <w:sz w:val="20"/>
          <w:szCs w:val="20"/>
        </w:rPr>
      </w:pPr>
      <w:r>
        <w:rPr>
          <w:rFonts w:ascii="Helvetica" w:hAnsi="Helvetica" w:cs="Helvetica"/>
          <w:color w:val="1F4E79"/>
          <w:sz w:val="20"/>
          <w:szCs w:val="20"/>
        </w:rPr>
        <w:t xml:space="preserve">Po prijavi </w:t>
      </w:r>
      <w:r>
        <w:rPr>
          <w:rFonts w:ascii="Helvetica" w:hAnsi="Helvetica" w:cs="Helvetica"/>
          <w:color w:val="1F4E79"/>
          <w:sz w:val="20"/>
          <w:szCs w:val="20"/>
        </w:rPr>
        <w:t>pošljite</w:t>
      </w:r>
      <w:r>
        <w:rPr>
          <w:rFonts w:ascii="Helvetica" w:hAnsi="Helvetica" w:cs="Helvetica"/>
          <w:color w:val="1F4E79"/>
          <w:sz w:val="20"/>
          <w:szCs w:val="20"/>
        </w:rPr>
        <w:t xml:space="preserve"> prošnjo za vključitev v zaprto FB skupino</w:t>
      </w:r>
    </w:p>
    <w:p w14:paraId="7E913F5D" w14:textId="77777777" w:rsidR="0023251C" w:rsidRDefault="0023251C" w:rsidP="0023251C">
      <w:pPr>
        <w:pStyle w:val="gmail-m7019862695474168914yiv3513139348gmail-m-5043286134932716997msoplaintext"/>
        <w:rPr>
          <w:rFonts w:ascii="Helvetica" w:hAnsi="Helvetica" w:cs="Helvetica"/>
          <w:color w:val="FF0000"/>
          <w:sz w:val="20"/>
          <w:szCs w:val="20"/>
        </w:rPr>
      </w:pPr>
      <w:r>
        <w:rPr>
          <w:rFonts w:ascii="Helvetica" w:hAnsi="Helvetica" w:cs="Helvetica"/>
          <w:color w:val="FF0000"/>
          <w:sz w:val="20"/>
          <w:szCs w:val="20"/>
        </w:rPr>
        <w:t>KAKO POMAGAMO OTROKU IN MLADOSTNIKU V STISKI</w:t>
      </w:r>
    </w:p>
    <w:p w14:paraId="2538C5BA" w14:textId="77777777" w:rsidR="0023251C" w:rsidRDefault="0023251C" w:rsidP="0023251C">
      <w:pPr>
        <w:pStyle w:val="gmail-m7019862695474168914yiv3513139348gmail-m-5043286134932716997msoplaintext"/>
        <w:rPr>
          <w:rFonts w:ascii="Helvetica" w:hAnsi="Helvetica" w:cs="Helvetica"/>
          <w:color w:val="FF0000"/>
          <w:sz w:val="20"/>
          <w:szCs w:val="20"/>
        </w:rPr>
      </w:pPr>
      <w:r>
        <w:rPr>
          <w:rFonts w:ascii="Helvetica" w:hAnsi="Helvetica" w:cs="Helvetica"/>
          <w:color w:val="FF0000"/>
          <w:sz w:val="20"/>
          <w:szCs w:val="20"/>
        </w:rPr>
        <w:t xml:space="preserve">https://www.facebook.com/groups/353152299885236 </w:t>
      </w:r>
    </w:p>
    <w:p w14:paraId="0E063CA0" w14:textId="77777777" w:rsidR="0023251C" w:rsidRDefault="0023251C" w:rsidP="0023251C">
      <w:pPr>
        <w:pStyle w:val="gmail-m7019862695474168914yiv3513139348gmail-m-5043286134932716997msoplaintext"/>
        <w:rPr>
          <w:rFonts w:ascii="Helvetica" w:hAnsi="Helvetica" w:cs="Helvetica"/>
          <w:color w:val="1F4E79" w:themeColor="accent5" w:themeShade="80"/>
          <w:sz w:val="20"/>
          <w:szCs w:val="20"/>
        </w:rPr>
      </w:pPr>
      <w:r>
        <w:rPr>
          <w:rFonts w:ascii="Helvetica" w:hAnsi="Helvetica" w:cs="Helvetica"/>
          <w:color w:val="1F4E79" w:themeColor="accent5" w:themeShade="80"/>
          <w:sz w:val="20"/>
          <w:szCs w:val="20"/>
        </w:rPr>
        <w:t xml:space="preserve">Seminar je potekal oktobra 2021, zaradi zanimanja tematike se ponavlja. </w:t>
      </w:r>
    </w:p>
    <w:p w14:paraId="2050879D" w14:textId="77777777" w:rsidR="0023251C" w:rsidRDefault="0023251C" w:rsidP="0023251C">
      <w:pPr>
        <w:pStyle w:val="gmail-m7019862695474168914yiv3513139348gmail-m-5043286134932716997msoplaintext"/>
      </w:pPr>
      <w:r>
        <w:rPr>
          <w:rFonts w:ascii="Helvetica" w:hAnsi="Helvetica" w:cs="Helvetica"/>
          <w:color w:val="1F4E79"/>
          <w:sz w:val="20"/>
          <w:szCs w:val="20"/>
        </w:rPr>
        <w:t xml:space="preserve">Posnetke si lahko pogledate kadarkoli. Ura ogleda ni pomembna. Če vam ne uspe pogledati posnetkov v enem mesecu, lahko podaljšate, dokler želite. </w:t>
      </w:r>
    </w:p>
    <w:p w14:paraId="4C6F626F" w14:textId="77777777" w:rsidR="0023251C" w:rsidRDefault="0023251C" w:rsidP="0023251C">
      <w:pPr>
        <w:pStyle w:val="gmail-m7019862695474168914yiv3513139348gmail-m-5043286134932716997msoplaintext"/>
        <w:rPr>
          <w:rFonts w:ascii="Helvetica" w:hAnsi="Helvetica" w:cs="Helvetica"/>
          <w:color w:val="1F4E79"/>
          <w:sz w:val="20"/>
          <w:szCs w:val="20"/>
        </w:rPr>
      </w:pPr>
      <w:r>
        <w:rPr>
          <w:rFonts w:ascii="Helvetica" w:hAnsi="Helvetica" w:cs="Helvetica"/>
          <w:color w:val="1F4E79"/>
          <w:sz w:val="20"/>
          <w:szCs w:val="20"/>
        </w:rPr>
        <w:t xml:space="preserve">Vsakič, ko si boste posnetke ogledali, se zabeleži vaš ogled, tako, da se lahko šteje prisotnost. </w:t>
      </w:r>
    </w:p>
    <w:p w14:paraId="68201257" w14:textId="77777777" w:rsidR="0023251C" w:rsidRDefault="0023251C" w:rsidP="0023251C">
      <w:pPr>
        <w:pStyle w:val="gmail-m7019862695474168914yiv3513139348gmail-m-5043286134932716997msoplaintext"/>
      </w:pPr>
      <w:r>
        <w:rPr>
          <w:rFonts w:ascii="Helvetica" w:hAnsi="Helvetica" w:cs="Helvetica"/>
          <w:color w:val="1F4E79"/>
          <w:sz w:val="20"/>
          <w:szCs w:val="20"/>
        </w:rPr>
        <w:t xml:space="preserve">Seminar traja 16 šolskih ur, oziroma 12 ur. </w:t>
      </w:r>
    </w:p>
    <w:p w14:paraId="316C8187" w14:textId="77777777" w:rsidR="0023251C" w:rsidRDefault="0023251C" w:rsidP="0023251C">
      <w:pPr>
        <w:pStyle w:val="gmail-m7019862695474168914yiv3513139348gmail-m-5043286134932716997msoplaintext"/>
      </w:pPr>
      <w:r>
        <w:rPr>
          <w:rFonts w:ascii="Helvetica" w:hAnsi="Helvetica" w:cs="Helvetica"/>
          <w:color w:val="1F4E79"/>
          <w:sz w:val="20"/>
          <w:szCs w:val="20"/>
        </w:rPr>
        <w:t xml:space="preserve">Posnetke lahko komentirate, predlagate v skupini še določene teme, napišete vaše mnenje, ste aktivni. </w:t>
      </w:r>
    </w:p>
    <w:p w14:paraId="2AB1DD6E" w14:textId="77777777" w:rsidR="0023251C" w:rsidRDefault="0023251C" w:rsidP="0023251C">
      <w:pPr>
        <w:pStyle w:val="gmail-m7019862695474168914yiv3513139348gmail-m-5043286134932716997msoplaintext"/>
        <w:rPr>
          <w:rFonts w:ascii="Helvetica" w:hAnsi="Helvetica" w:cs="Helvetica"/>
          <w:color w:val="1F4E79"/>
          <w:sz w:val="20"/>
          <w:szCs w:val="20"/>
        </w:rPr>
      </w:pPr>
      <w:r>
        <w:rPr>
          <w:rFonts w:ascii="Helvetica" w:hAnsi="Helvetica" w:cs="Helvetica"/>
          <w:color w:val="1F4E79"/>
          <w:sz w:val="20"/>
          <w:szCs w:val="20"/>
        </w:rPr>
        <w:t>Ko boste končali z ogledi posnetkov, mi sporočite na mail, da vam bom poslala na vaš mail potrdilo s programom. (1 točka).</w:t>
      </w:r>
    </w:p>
    <w:p w14:paraId="04888015" w14:textId="77777777" w:rsidR="0023251C" w:rsidRDefault="0023251C" w:rsidP="0023251C">
      <w:pPr>
        <w:pStyle w:val="Golobesedil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V skladu s pravilnikom o napredovanju, vam poleg potrdila in programa pošljem tudi osnutek Poročila o aktivni udeležbi, ki ga dopolnite z vašimi zapiski (kaj ste pridobili in kako boste znanje lahko uporabili pri svojem delu). Vsi trije dokumenti so potrebni, če boste oddajali za napredovanje. </w:t>
      </w:r>
    </w:p>
    <w:p w14:paraId="03A6652C" w14:textId="77777777" w:rsidR="0023251C" w:rsidRDefault="0023251C" w:rsidP="0023251C">
      <w:pPr>
        <w:pStyle w:val="gmail-m7019862695474168914yiv3513139348gmail-m-5043286134932716997msoplaintext"/>
        <w:rPr>
          <w:rFonts w:ascii="Helvetica" w:hAnsi="Helvetica" w:cs="Helvetica"/>
          <w:color w:val="1F4E79"/>
          <w:sz w:val="20"/>
          <w:szCs w:val="20"/>
        </w:rPr>
      </w:pPr>
      <w:r>
        <w:rPr>
          <w:rFonts w:ascii="Helvetica" w:hAnsi="Helvetica" w:cs="Helvetica"/>
          <w:color w:val="1F4E79"/>
          <w:sz w:val="20"/>
          <w:szCs w:val="20"/>
        </w:rPr>
        <w:t>Ogledi  posnetkov so za udeležence skupine brez časovne omejitve, dokler želite ostati v skupini.</w:t>
      </w:r>
    </w:p>
    <w:p w14:paraId="2183FDA9" w14:textId="02846EE3" w:rsidR="0023251C" w:rsidRDefault="0023251C" w:rsidP="0023251C">
      <w:pPr>
        <w:pStyle w:val="gmail-m7019862695474168914yiv3513139348gmail-m-5043286134932716997msoplaintext"/>
      </w:pPr>
      <w:r>
        <w:rPr>
          <w:rFonts w:ascii="Helvetica" w:hAnsi="Helvetica" w:cs="Helvetica"/>
          <w:color w:val="1F4E79"/>
          <w:sz w:val="20"/>
          <w:szCs w:val="20"/>
        </w:rPr>
        <w:t xml:space="preserve"> Posnetkov ni dovoljeno deliti, za vse komentarje in za vse, kar se deli v skupini je potrebno upoštevati </w:t>
      </w:r>
      <w:r>
        <w:rPr>
          <w:rFonts w:ascii="Helvetica" w:hAnsi="Helvetica" w:cs="Helvetica"/>
          <w:color w:val="1F4E79"/>
          <w:sz w:val="20"/>
          <w:szCs w:val="20"/>
        </w:rPr>
        <w:t xml:space="preserve">varstvo osebnih podatkov. </w:t>
      </w:r>
    </w:p>
    <w:p w14:paraId="5FA70A78" w14:textId="77777777" w:rsidR="0023251C" w:rsidRDefault="0023251C" w:rsidP="0023251C">
      <w:pPr>
        <w:pStyle w:val="gmail-m7019862695474168914yiv3513139348gmail-m-5043286134932716997msoplaintext"/>
        <w:rPr>
          <w:rFonts w:ascii="Helvetica" w:hAnsi="Helvetica" w:cs="Helvetica"/>
          <w:color w:val="1F4E79"/>
          <w:sz w:val="20"/>
          <w:szCs w:val="20"/>
        </w:rPr>
      </w:pPr>
      <w:r>
        <w:rPr>
          <w:rFonts w:ascii="Helvetica" w:hAnsi="Helvetica" w:cs="Helvetica"/>
          <w:color w:val="1F4E79"/>
          <w:sz w:val="20"/>
          <w:szCs w:val="20"/>
        </w:rPr>
        <w:t xml:space="preserve">Za vsa vprašanja mi lahko pišete na tale mail ali me pokličete na telefon 041 285 308. </w:t>
      </w:r>
    </w:p>
    <w:p w14:paraId="264981C6" w14:textId="77777777" w:rsidR="0023251C" w:rsidRDefault="0023251C" w:rsidP="0023251C">
      <w:pPr>
        <w:pStyle w:val="gmail-m7019862695474168914yiv3513139348gmail-m-5043286134932716997msoplaintext"/>
        <w:rPr>
          <w:rFonts w:ascii="Helvetica" w:hAnsi="Helvetica" w:cs="Helvetica"/>
          <w:color w:val="1F4E79"/>
          <w:sz w:val="20"/>
          <w:szCs w:val="20"/>
        </w:rPr>
      </w:pPr>
      <w:r>
        <w:rPr>
          <w:rFonts w:ascii="Helvetica" w:hAnsi="Helvetica" w:cs="Helvetica"/>
          <w:color w:val="1F4E79"/>
          <w:sz w:val="20"/>
          <w:szCs w:val="20"/>
        </w:rPr>
        <w:t xml:space="preserve">Prijavnico lahko delite med kolege, če želite. Hvala. </w:t>
      </w:r>
    </w:p>
    <w:p w14:paraId="6D045D26" w14:textId="77777777" w:rsidR="0023251C" w:rsidRDefault="0023251C" w:rsidP="0023251C">
      <w:pPr>
        <w:pStyle w:val="gmail-m7019862695474168914yiv3513139348gmail-m-5043286134932716997msoplaintext"/>
      </w:pPr>
      <w:r>
        <w:rPr>
          <w:rFonts w:ascii="Helvetica" w:hAnsi="Helvetica" w:cs="Helvetica"/>
          <w:color w:val="1F4E79"/>
          <w:sz w:val="20"/>
          <w:szCs w:val="20"/>
        </w:rPr>
        <w:t xml:space="preserve">Veselim se našega druženja </w:t>
      </w:r>
    </w:p>
    <w:p w14:paraId="668B84D3" w14:textId="2D9EA420" w:rsidR="0023251C" w:rsidRDefault="0023251C" w:rsidP="0023251C">
      <w:pPr>
        <w:pStyle w:val="gmail-m7019862695474168914yiv3513139348gmail-m-5043286134932716997msoplaintext"/>
        <w:rPr>
          <w:rFonts w:ascii="Helvetica" w:hAnsi="Helvetica" w:cs="Helvetica"/>
          <w:color w:val="1F4E79"/>
          <w:sz w:val="20"/>
          <w:szCs w:val="20"/>
        </w:rPr>
      </w:pPr>
      <w:r>
        <w:rPr>
          <w:rFonts w:ascii="Helvetica" w:hAnsi="Helvetica" w:cs="Helvetica"/>
          <w:color w:val="1F4E79"/>
          <w:sz w:val="20"/>
          <w:szCs w:val="20"/>
        </w:rPr>
        <w:t> Damjana Šmid</w:t>
      </w:r>
    </w:p>
    <w:p w14:paraId="1173721D" w14:textId="77777777" w:rsidR="0023251C" w:rsidRDefault="0023251C" w:rsidP="0023251C">
      <w:pPr>
        <w:rPr>
          <w:sz w:val="22"/>
          <w:szCs w:val="22"/>
        </w:rPr>
      </w:pPr>
    </w:p>
    <w:p w14:paraId="1730B440" w14:textId="77777777" w:rsidR="0023251C" w:rsidRPr="00AE779C" w:rsidRDefault="0023251C" w:rsidP="00AE779C">
      <w:pPr>
        <w:rPr>
          <w:rFonts w:ascii="Times New Roman" w:hAnsi="Times New Roman" w:cs="Times New Roman"/>
        </w:rPr>
      </w:pPr>
    </w:p>
    <w:p w14:paraId="1ADDF8E2" w14:textId="77777777" w:rsidR="007C5316" w:rsidRPr="00AE779C" w:rsidRDefault="007C5316" w:rsidP="007C5316">
      <w:pPr>
        <w:rPr>
          <w:rFonts w:ascii="Times New Roman" w:hAnsi="Times New Roman" w:cs="Times New Roman"/>
        </w:rPr>
      </w:pPr>
    </w:p>
    <w:sectPr w:rsidR="007C5316" w:rsidRPr="00AE779C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27CB24" w14:textId="77777777" w:rsidR="00FD6F1D" w:rsidRDefault="00FD6F1D" w:rsidP="007C5316">
      <w:r>
        <w:separator/>
      </w:r>
    </w:p>
  </w:endnote>
  <w:endnote w:type="continuationSeparator" w:id="0">
    <w:p w14:paraId="0F1B8457" w14:textId="77777777" w:rsidR="00FD6F1D" w:rsidRDefault="00FD6F1D" w:rsidP="007C53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93F31" w14:textId="77777777" w:rsidR="007C5316" w:rsidRDefault="007C5316">
    <w:pPr>
      <w:pStyle w:val="Nog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C858A4B" wp14:editId="4A17151F">
          <wp:simplePos x="0" y="0"/>
          <wp:positionH relativeFrom="column">
            <wp:posOffset>-925195</wp:posOffset>
          </wp:positionH>
          <wp:positionV relativeFrom="bottomMargin">
            <wp:posOffset>373380</wp:posOffset>
          </wp:positionV>
          <wp:extent cx="7560000" cy="522000"/>
          <wp:effectExtent l="0" t="0" r="0" b="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2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BE909B" w14:textId="77777777" w:rsidR="00FD6F1D" w:rsidRDefault="00FD6F1D" w:rsidP="007C5316">
      <w:r>
        <w:separator/>
      </w:r>
    </w:p>
  </w:footnote>
  <w:footnote w:type="continuationSeparator" w:id="0">
    <w:p w14:paraId="5B97623A" w14:textId="77777777" w:rsidR="00FD6F1D" w:rsidRDefault="00FD6F1D" w:rsidP="007C53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2A145" w14:textId="77777777" w:rsidR="007C5316" w:rsidRDefault="007C5316">
    <w:pPr>
      <w:pStyle w:val="Glava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6C1D479" wp14:editId="5500D8AF">
          <wp:simplePos x="0" y="0"/>
          <wp:positionH relativeFrom="column">
            <wp:posOffset>-927735</wp:posOffset>
          </wp:positionH>
          <wp:positionV relativeFrom="paragraph">
            <wp:posOffset>-431165</wp:posOffset>
          </wp:positionV>
          <wp:extent cx="7559675" cy="1130300"/>
          <wp:effectExtent l="0" t="0" r="0" b="0"/>
          <wp:wrapTight wrapText="bothSides">
            <wp:wrapPolygon edited="0">
              <wp:start x="0" y="0"/>
              <wp:lineTo x="0" y="21357"/>
              <wp:lineTo x="21555" y="21357"/>
              <wp:lineTo x="21555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130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A1C"/>
    <w:rsid w:val="0023251C"/>
    <w:rsid w:val="00253F93"/>
    <w:rsid w:val="00443A1C"/>
    <w:rsid w:val="007C5316"/>
    <w:rsid w:val="008C013F"/>
    <w:rsid w:val="008E526C"/>
    <w:rsid w:val="00AE779C"/>
    <w:rsid w:val="00C13531"/>
    <w:rsid w:val="00CA24F3"/>
    <w:rsid w:val="00FD6F1D"/>
    <w:rsid w:val="00FE5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9911A0"/>
  <w15:chartTrackingRefBased/>
  <w15:docId w15:val="{54C252E4-356B-4C94-8EBC-A39A6D000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GlavaZnak">
    <w:name w:val="Glava Znak"/>
    <w:basedOn w:val="Privzetapisavaodstavka"/>
    <w:link w:val="Glava"/>
    <w:uiPriority w:val="99"/>
    <w:rsid w:val="007C5316"/>
  </w:style>
  <w:style w:type="paragraph" w:styleId="Noga">
    <w:name w:val="footer"/>
    <w:basedOn w:val="Navaden"/>
    <w:link w:val="NogaZnak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NogaZnak">
    <w:name w:val="Noga Znak"/>
    <w:basedOn w:val="Privzetapisavaodstavka"/>
    <w:link w:val="Noga"/>
    <w:uiPriority w:val="99"/>
    <w:rsid w:val="007C5316"/>
  </w:style>
  <w:style w:type="character" w:styleId="Hiperpovezava">
    <w:name w:val="Hyperlink"/>
    <w:uiPriority w:val="99"/>
    <w:unhideWhenUsed/>
    <w:rsid w:val="00AE779C"/>
    <w:rPr>
      <w:color w:val="0000FF"/>
      <w:u w:val="single"/>
    </w:rPr>
  </w:style>
  <w:style w:type="paragraph" w:styleId="Golobesedilo">
    <w:name w:val="Plain Text"/>
    <w:basedOn w:val="Navaden"/>
    <w:link w:val="GolobesediloZnak"/>
    <w:uiPriority w:val="99"/>
    <w:semiHidden/>
    <w:unhideWhenUsed/>
    <w:rsid w:val="0023251C"/>
    <w:rPr>
      <w:rFonts w:ascii="Calibri" w:hAnsi="Calibri" w:cs="Calibri"/>
      <w:sz w:val="22"/>
      <w:szCs w:val="22"/>
    </w:rPr>
  </w:style>
  <w:style w:type="character" w:customStyle="1" w:styleId="GolobesediloZnak">
    <w:name w:val="Golo besedilo Znak"/>
    <w:basedOn w:val="Privzetapisavaodstavka"/>
    <w:link w:val="Golobesedilo"/>
    <w:uiPriority w:val="99"/>
    <w:semiHidden/>
    <w:rsid w:val="0023251C"/>
    <w:rPr>
      <w:rFonts w:ascii="Calibri" w:hAnsi="Calibri" w:cs="Calibri"/>
      <w:sz w:val="22"/>
      <w:szCs w:val="22"/>
    </w:rPr>
  </w:style>
  <w:style w:type="paragraph" w:customStyle="1" w:styleId="gmail-m7019862695474168914yiv3513139348msonormal">
    <w:name w:val="gmail-m_7019862695474168914yiv3513139348msonormal"/>
    <w:basedOn w:val="Navaden"/>
    <w:rsid w:val="0023251C"/>
    <w:pPr>
      <w:spacing w:before="100" w:beforeAutospacing="1" w:after="100" w:afterAutospacing="1"/>
    </w:pPr>
    <w:rPr>
      <w:rFonts w:ascii="Times New Roman" w:hAnsi="Times New Roman" w:cs="Times New Roman"/>
      <w:lang w:eastAsia="sl-SI"/>
    </w:rPr>
  </w:style>
  <w:style w:type="paragraph" w:customStyle="1" w:styleId="gmail-m7019862695474168914yiv3513139348gmail-m-5043286134932716997msoplaintext">
    <w:name w:val="gmail-m_7019862695474168914yiv3513139348gmail-m-5043286134932716997msoplaintext"/>
    <w:basedOn w:val="Navaden"/>
    <w:rsid w:val="0023251C"/>
    <w:pPr>
      <w:spacing w:before="100" w:beforeAutospacing="1" w:after="100" w:afterAutospacing="1"/>
    </w:pPr>
    <w:rPr>
      <w:rFonts w:ascii="Times New Roman" w:hAnsi="Times New Roman" w:cs="Times New Roman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436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damjana.smid1@gmail.com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mjana\AppData\Local\Microsoft\Windows\INetCache\Content.Outlook\M2HYRA6B\S&#780;MID%20DAMJANA-dopisni%20papi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ŠMID DAMJANA-dopisni papir</Template>
  <TotalTime>0</TotalTime>
  <Pages>2</Pages>
  <Words>559</Words>
  <Characters>3189</Characters>
  <Application>Microsoft Office Word</Application>
  <DocSecurity>0</DocSecurity>
  <Lines>26</Lines>
  <Paragraphs>7</Paragraphs>
  <ScaleCrop>false</ScaleCrop>
  <Company/>
  <LinksUpToDate>false</LinksUpToDate>
  <CharactersWithSpaces>3741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Damjana</dc:creator>
  <cp:keywords/>
  <dc:description/>
  <cp:lastModifiedBy>Damjana</cp:lastModifiedBy>
  <cp:revision>2</cp:revision>
  <dcterms:created xsi:type="dcterms:W3CDTF">2022-10-17T13:19:00Z</dcterms:created>
  <dcterms:modified xsi:type="dcterms:W3CDTF">2022-10-17T13:19:00Z</dcterms:modified>
</cp:coreProperties>
</file>