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5646B" w14:textId="77777777" w:rsidR="00725819" w:rsidRPr="00725819" w:rsidRDefault="00725819" w:rsidP="00725819">
      <w:pPr>
        <w:jc w:val="center"/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Vabilo in prijavnica na spletno izobraževanje za zaposlene v vzgojno izobraževalnih ustanovah </w:t>
      </w:r>
    </w:p>
    <w:p w14:paraId="78098826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20B9234D" w14:textId="77777777" w:rsidR="00725819" w:rsidRPr="00725819" w:rsidRDefault="00725819" w:rsidP="00725819">
      <w:pPr>
        <w:jc w:val="center"/>
        <w:rPr>
          <w:rFonts w:ascii="Times New Roman" w:hAnsi="Times New Roman" w:cs="Times New Roman"/>
          <w:b/>
          <w:u w:val="single"/>
        </w:rPr>
      </w:pPr>
      <w:r w:rsidRPr="00725819">
        <w:rPr>
          <w:rFonts w:ascii="Times New Roman" w:hAnsi="Times New Roman" w:cs="Times New Roman"/>
          <w:b/>
          <w:u w:val="single"/>
        </w:rPr>
        <w:t xml:space="preserve">USTVARJANJE SPODBUDNEGA UČNEGA OKOLJA </w:t>
      </w:r>
    </w:p>
    <w:p w14:paraId="798C006F" w14:textId="77777777" w:rsidR="00725819" w:rsidRPr="00725819" w:rsidRDefault="00725819" w:rsidP="00725819">
      <w:pPr>
        <w:jc w:val="center"/>
        <w:rPr>
          <w:rFonts w:ascii="Times New Roman" w:hAnsi="Times New Roman" w:cs="Times New Roman"/>
          <w:b/>
          <w:u w:val="single"/>
        </w:rPr>
      </w:pPr>
    </w:p>
    <w:p w14:paraId="0AF99CC3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24FF90D3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>Kdaj: vključitev je možna vsak mesec</w:t>
      </w:r>
    </w:p>
    <w:p w14:paraId="7B63BA07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3BE49468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 xml:space="preserve">Spletni seminar bo potekal 16 šolskih ur. </w:t>
      </w:r>
    </w:p>
    <w:p w14:paraId="4B1E28FB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5F16FECC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Prisotnost udeležencev se bo beležila v spletnem programu. </w:t>
      </w:r>
    </w:p>
    <w:p w14:paraId="1039BB3E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Obvezna 16 urna prisotnost je pogoj za pridobitev potrdila za 1 točko.  </w:t>
      </w:r>
    </w:p>
    <w:p w14:paraId="11D0F8EA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Udeleženci bodo potrdilo in program prejeli na svoj e-naslov po končanem izobraževanju. </w:t>
      </w:r>
    </w:p>
    <w:p w14:paraId="18E9F61D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6293667D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 xml:space="preserve">Udeleženci boste gradivo in navodila za ogled posnetkov prejeli na svoje e-naslove. </w:t>
      </w:r>
    </w:p>
    <w:p w14:paraId="4BCFACD7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79268F5D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 xml:space="preserve">Vsebina seminarja: </w:t>
      </w:r>
    </w:p>
    <w:p w14:paraId="5756EC21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>-</w:t>
      </w:r>
      <w:r w:rsidRPr="00725819">
        <w:rPr>
          <w:rFonts w:ascii="Times New Roman" w:hAnsi="Times New Roman" w:cs="Times New Roman"/>
        </w:rPr>
        <w:t>osnove pozitivne motivacije v razredu</w:t>
      </w:r>
    </w:p>
    <w:p w14:paraId="3CAD85E1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- trening socialnih veščin v razredu – vaje (uporabne tudi pri razrednih urah)</w:t>
      </w:r>
    </w:p>
    <w:p w14:paraId="67F5E50C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- motivacija za učenje – vaje za delo v razredu </w:t>
      </w:r>
    </w:p>
    <w:p w14:paraId="5F60F52B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- učna diferenciacija in individualizacija – kako, kdaj, zakaj – učinkovite metode dela za zmanjševanje motečega vedenja </w:t>
      </w:r>
    </w:p>
    <w:p w14:paraId="25AA5D79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- pomoč učencem z učnimi težavami – načrt pomoči </w:t>
      </w:r>
    </w:p>
    <w:p w14:paraId="13D09F2F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- ustvarjanje spodbudnega učnega okolja – ideje, namigi, oprema </w:t>
      </w:r>
    </w:p>
    <w:p w14:paraId="457798B4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- predstavitev didaktičnega materiala in pripomočkov</w:t>
      </w:r>
    </w:p>
    <w:p w14:paraId="182A07F0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- predstavitev »rezervne« škatle, primeri iz prakse</w:t>
      </w:r>
    </w:p>
    <w:p w14:paraId="1F7F2DCC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- diskusija </w:t>
      </w:r>
    </w:p>
    <w:p w14:paraId="6D0CBA02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1C48C2D5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 xml:space="preserve">Seminar ponuja veliko dodatnega znanja, vaj in gradiva za delo v razredu in s posameznimi učenci, tako za razredno, kot za predmetno stopnjo ter izvajalce dodatne strokovne pomoči. </w:t>
      </w:r>
    </w:p>
    <w:p w14:paraId="2E6732A2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480E2EBE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Predavateljica:</w:t>
      </w:r>
    </w:p>
    <w:p w14:paraId="63240A36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 xml:space="preserve">Damjana Šmid, </w:t>
      </w:r>
      <w:proofErr w:type="spellStart"/>
      <w:r w:rsidRPr="00725819">
        <w:rPr>
          <w:rFonts w:ascii="Times New Roman" w:hAnsi="Times New Roman" w:cs="Times New Roman"/>
          <w:b/>
        </w:rPr>
        <w:t>prof.soc.ped</w:t>
      </w:r>
      <w:proofErr w:type="spellEnd"/>
      <w:r w:rsidRPr="00725819">
        <w:rPr>
          <w:rFonts w:ascii="Times New Roman" w:hAnsi="Times New Roman" w:cs="Times New Roman"/>
          <w:b/>
        </w:rPr>
        <w:t xml:space="preserve">. </w:t>
      </w:r>
    </w:p>
    <w:p w14:paraId="78A895A0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76811D6C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 xml:space="preserve">Informacije in prijave: </w:t>
      </w:r>
    </w:p>
    <w:p w14:paraId="5252B3A4" w14:textId="77777777" w:rsidR="00725819" w:rsidRPr="00725819" w:rsidRDefault="00000000" w:rsidP="00725819">
      <w:pPr>
        <w:rPr>
          <w:rFonts w:ascii="Times New Roman" w:hAnsi="Times New Roman" w:cs="Times New Roman"/>
        </w:rPr>
      </w:pPr>
      <w:hyperlink r:id="rId6" w:history="1">
        <w:r w:rsidR="00725819" w:rsidRPr="00725819">
          <w:rPr>
            <w:rStyle w:val="Hiperpovezava"/>
            <w:rFonts w:ascii="Times New Roman" w:hAnsi="Times New Roman" w:cs="Times New Roman"/>
          </w:rPr>
          <w:t>damjana.smid1@gmail.com</w:t>
        </w:r>
      </w:hyperlink>
      <w:r w:rsidR="00725819" w:rsidRPr="00725819">
        <w:rPr>
          <w:rStyle w:val="Hiperpovezava"/>
          <w:rFonts w:ascii="Times New Roman" w:hAnsi="Times New Roman" w:cs="Times New Roman"/>
        </w:rPr>
        <w:t xml:space="preserve"> </w:t>
      </w:r>
    </w:p>
    <w:p w14:paraId="49C27AB6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44EA73AE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Kotizacija za udeleženca je 48,00 eur (</w:t>
      </w:r>
      <w:proofErr w:type="spellStart"/>
      <w:r w:rsidRPr="00725819">
        <w:rPr>
          <w:rFonts w:ascii="Times New Roman" w:hAnsi="Times New Roman" w:cs="Times New Roman"/>
        </w:rPr>
        <w:t>ddv</w:t>
      </w:r>
      <w:proofErr w:type="spellEnd"/>
      <w:r w:rsidRPr="00725819">
        <w:rPr>
          <w:rFonts w:ascii="Times New Roman" w:hAnsi="Times New Roman" w:cs="Times New Roman"/>
        </w:rPr>
        <w:t xml:space="preserve"> je že vključen v ceno). Prijavnica velja za plačilo kotizacije. Račun boste po prijavi prejeli na vaš e-naslov ali preko e-računov, če je plačnik vrtec (šola). </w:t>
      </w:r>
    </w:p>
    <w:p w14:paraId="7164B2B3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3F286AB9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0C93120D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01284435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00CD63AC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62757CB9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503EB63C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10E1F20B" w14:textId="77777777" w:rsidR="00725819" w:rsidRPr="00725819" w:rsidRDefault="00725819" w:rsidP="00725819">
      <w:pPr>
        <w:rPr>
          <w:rFonts w:ascii="Times New Roman" w:hAnsi="Times New Roman" w:cs="Times New Roman"/>
          <w:b/>
        </w:rPr>
      </w:pPr>
    </w:p>
    <w:p w14:paraId="470F4618" w14:textId="713973CA" w:rsidR="00725819" w:rsidRPr="00725819" w:rsidRDefault="00725819" w:rsidP="00725819">
      <w:pPr>
        <w:rPr>
          <w:rFonts w:ascii="Times New Roman" w:hAnsi="Times New Roman" w:cs="Times New Roman"/>
          <w:b/>
        </w:rPr>
      </w:pPr>
      <w:r w:rsidRPr="00725819">
        <w:rPr>
          <w:rFonts w:ascii="Times New Roman" w:hAnsi="Times New Roman" w:cs="Times New Roman"/>
          <w:b/>
        </w:rPr>
        <w:t>PRIJAVNICA ZA SEMINAR Ustvarjanje spodbudnega učnega okolja –  2022 2023</w:t>
      </w:r>
    </w:p>
    <w:p w14:paraId="3000E61B" w14:textId="77777777" w:rsidR="00725819" w:rsidRPr="00725819" w:rsidRDefault="00725819" w:rsidP="00725819">
      <w:pPr>
        <w:rPr>
          <w:rFonts w:ascii="Times New Roman" w:hAnsi="Times New Roman" w:cs="Times New Roman"/>
        </w:rPr>
      </w:pPr>
    </w:p>
    <w:p w14:paraId="2D88560D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Ime in priimek udeleženca: ____________________________________________________</w:t>
      </w:r>
    </w:p>
    <w:p w14:paraId="625A0C0F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E naslov udeleženca:__________________________________________________________</w:t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</w:p>
    <w:p w14:paraId="338D8566" w14:textId="77777777" w:rsidR="00725819" w:rsidRPr="00725819" w:rsidRDefault="00725819" w:rsidP="00725819">
      <w:pPr>
        <w:rPr>
          <w:rFonts w:ascii="Times New Roman" w:hAnsi="Times New Roman" w:cs="Times New Roman"/>
        </w:rPr>
      </w:pPr>
      <w:r w:rsidRPr="00725819">
        <w:rPr>
          <w:rFonts w:ascii="Times New Roman" w:hAnsi="Times New Roman" w:cs="Times New Roman"/>
        </w:rPr>
        <w:t>Naslov plačnika: _____________________________________________</w:t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</w:r>
      <w:r w:rsidRPr="00725819">
        <w:rPr>
          <w:rFonts w:ascii="Times New Roman" w:hAnsi="Times New Roman" w:cs="Times New Roman"/>
        </w:rPr>
        <w:softHyphen/>
        <w:t xml:space="preserve">________________ </w:t>
      </w:r>
    </w:p>
    <w:p w14:paraId="1ADDF8E2" w14:textId="5D796DB2" w:rsidR="007C5316" w:rsidRDefault="007C5316" w:rsidP="007C5316"/>
    <w:p w14:paraId="2727C776" w14:textId="77777777" w:rsidR="009A63BD" w:rsidRPr="003A4A62" w:rsidRDefault="009A63BD" w:rsidP="009A63BD">
      <w:pPr>
        <w:pStyle w:val="gmail-m7019862695474168914yiv3513139348msonormal"/>
        <w:rPr>
          <w:color w:val="2E74B5" w:themeColor="accent5" w:themeShade="BF"/>
        </w:rPr>
      </w:pPr>
      <w:r w:rsidRPr="003A4A62">
        <w:rPr>
          <w:color w:val="2E74B5" w:themeColor="accent5" w:themeShade="BF"/>
        </w:rPr>
        <w:t xml:space="preserve">Dobrodošli </w:t>
      </w:r>
      <w:r w:rsidRPr="003A4A62">
        <w:rPr>
          <w:color w:val="2E74B5" w:themeColor="accent5" w:themeShade="BF"/>
        </w:rPr>
        <w:sym w:font="Wingdings" w:char="F04A"/>
      </w:r>
    </w:p>
    <w:p w14:paraId="3C1BC4A5" w14:textId="77777777" w:rsidR="009A63BD" w:rsidRPr="003A4A62" w:rsidRDefault="009A63BD" w:rsidP="009A63BD">
      <w:pPr>
        <w:pStyle w:val="gmail-m7019862695474168914yiv3513139348gmail-m-5043286134932716997msoplaintext"/>
        <w:rPr>
          <w:color w:val="2E74B5" w:themeColor="accent5" w:themeShade="BF"/>
        </w:rPr>
      </w:pPr>
      <w:r w:rsidRPr="003A4A62">
        <w:rPr>
          <w:color w:val="2E74B5" w:themeColor="accent5" w:themeShade="BF"/>
        </w:rPr>
        <w:t xml:space="preserve">V priponki vam pošiljam prijavnico z informacijami. </w:t>
      </w:r>
    </w:p>
    <w:p w14:paraId="1053D26C" w14:textId="77777777" w:rsidR="009A63BD" w:rsidRPr="003A4A62" w:rsidRDefault="009A63BD" w:rsidP="009A63BD">
      <w:pPr>
        <w:pStyle w:val="gmail-m7019862695474168914yiv3513139348gmail-m-5043286134932716997msoplaintext"/>
        <w:rPr>
          <w:color w:val="2E74B5" w:themeColor="accent5" w:themeShade="BF"/>
        </w:rPr>
      </w:pPr>
      <w:r w:rsidRPr="003A4A62">
        <w:rPr>
          <w:color w:val="2E74B5" w:themeColor="accent5" w:themeShade="BF"/>
        </w:rPr>
        <w:t xml:space="preserve">Podatke plačnika lahko vpišete tudi v mail. </w:t>
      </w:r>
    </w:p>
    <w:p w14:paraId="7ABC42F6" w14:textId="77777777" w:rsidR="009A63BD" w:rsidRPr="003A4A62" w:rsidRDefault="009A63BD" w:rsidP="009A63BD">
      <w:pPr>
        <w:pStyle w:val="gmail-m7019862695474168914yiv3513139348gmail-m-5043286134932716997msoplaintext"/>
        <w:rPr>
          <w:color w:val="2E74B5" w:themeColor="accent5" w:themeShade="BF"/>
        </w:rPr>
      </w:pPr>
      <w:r w:rsidRPr="003A4A62">
        <w:rPr>
          <w:color w:val="2E74B5" w:themeColor="accent5" w:themeShade="BF"/>
        </w:rPr>
        <w:t xml:space="preserve">Račun bo poslan na mail plačnika ali preko UJP za vrtce, šole. </w:t>
      </w:r>
    </w:p>
    <w:p w14:paraId="2361CD62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>Po prijavi pošljite prošnjo za vključitev v skupino, da vas potrdim in lahko začnete z ogledi. Posnetki so bili narejeni v maju</w:t>
      </w:r>
      <w:r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 2021</w:t>
      </w: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, zaradi zanimanja pa so posnetki na razpolago tudi vsem, ki se pridružite kasneje. </w:t>
      </w:r>
    </w:p>
    <w:p w14:paraId="7A10DF5F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14:paraId="7456373F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hyperlink r:id="rId7" w:history="1">
        <w:r w:rsidRPr="003A4A62">
          <w:rPr>
            <w:rStyle w:val="Hiperpovezava"/>
            <w:rFonts w:ascii="Times New Roman" w:hAnsi="Times New Roman" w:cs="Times New Roman"/>
            <w:color w:val="2E74B5" w:themeColor="accent5" w:themeShade="BF"/>
            <w:sz w:val="24"/>
            <w:szCs w:val="24"/>
          </w:rPr>
          <w:t>(20+) Ustvarjanje spodbudnega učnega okolja - izobraževanje | Facebook</w:t>
        </w:r>
      </w:hyperlink>
    </w:p>
    <w:p w14:paraId="2A924FEB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14:paraId="4A10B0BA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Posnetke si lahko ogledate ali jih poslušate kadarkoli, vaš ogled se samodejno beleži v programu. V skupini lahko ostanete tudi po končanih ogledih, dokler želite. </w:t>
      </w:r>
    </w:p>
    <w:p w14:paraId="7D58BEE9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14:paraId="50A0EDB3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Posnetkov ni dovoljeno deliti, v skupini velja varovanje podatkov. Za vse delitve, uporabo posnetkov odgovarjate sami, posnetki so avtorsko delo. </w:t>
      </w:r>
    </w:p>
    <w:p w14:paraId="48CBCC03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14:paraId="4D5E5CB7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Posnetke lahko komentirate, napišete mnenje, če želite. </w:t>
      </w:r>
    </w:p>
    <w:p w14:paraId="3817B937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Vsa dodatna obvestila bodo objavljena v skupini. Gradivo boste prejeli na vaš mail. </w:t>
      </w:r>
    </w:p>
    <w:p w14:paraId="01293991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14:paraId="25922733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Spletno izobraževanje poteka vsak mesec, odvisno od prijavnice, ki ste jo izpolnili. </w:t>
      </w:r>
    </w:p>
    <w:p w14:paraId="72F699DB" w14:textId="77777777" w:rsidR="009A63BD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14:paraId="79795317" w14:textId="77777777" w:rsidR="009A63BD" w:rsidRPr="001B485B" w:rsidRDefault="009A63BD" w:rsidP="009A63BD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  <w:r w:rsidRPr="001B485B">
        <w:rPr>
          <w:rFonts w:ascii="Times New Roman" w:hAnsi="Times New Roman" w:cs="Times New Roman"/>
          <w:color w:val="FF0000"/>
          <w:sz w:val="24"/>
          <w:szCs w:val="24"/>
        </w:rPr>
        <w:t>Po končanih ogledih boste na svoj mail prejeli potrdilo o udeležbi ter program z urnikom.  </w:t>
      </w:r>
    </w:p>
    <w:p w14:paraId="3E758A93" w14:textId="77777777" w:rsidR="009A63BD" w:rsidRPr="001B485B" w:rsidRDefault="009A63BD" w:rsidP="009A63BD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  <w:r w:rsidRPr="001B485B">
        <w:rPr>
          <w:rFonts w:ascii="Times New Roman" w:hAnsi="Times New Roman" w:cs="Times New Roman"/>
          <w:color w:val="FF0000"/>
          <w:sz w:val="24"/>
          <w:szCs w:val="24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3E51EE90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> </w:t>
      </w:r>
    </w:p>
    <w:p w14:paraId="6839D6E3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V skupini lahko ostanete dokler želite. </w:t>
      </w:r>
    </w:p>
    <w:p w14:paraId="262343D9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Če imate drug FB profil, mi sporočite, da bom vedela, da ste to vi. </w:t>
      </w:r>
    </w:p>
    <w:p w14:paraId="2D8E5B3A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Za dodatna vprašanja me lahko pokličete na telefon 041 285 308, ali pišete na ta mail. </w:t>
      </w:r>
    </w:p>
    <w:p w14:paraId="494E8EAB" w14:textId="77777777" w:rsidR="009A63BD" w:rsidRPr="003A4A62" w:rsidRDefault="009A63BD" w:rsidP="009A63BD">
      <w:pPr>
        <w:pStyle w:val="Golobesedilo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3A4A62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Prijavnico in obvestilo lahko delite, če želite. Hvala. </w:t>
      </w:r>
    </w:p>
    <w:p w14:paraId="65C424B7" w14:textId="77777777" w:rsidR="009A63BD" w:rsidRPr="003A4A62" w:rsidRDefault="009A63BD" w:rsidP="009A63BD">
      <w:pPr>
        <w:pStyle w:val="gmail-m7019862695474168914yiv3513139348gmail-m-5043286134932716997msoplaintext"/>
        <w:rPr>
          <w:color w:val="2E74B5" w:themeColor="accent5" w:themeShade="BF"/>
        </w:rPr>
      </w:pPr>
      <w:r w:rsidRPr="003A4A62">
        <w:rPr>
          <w:color w:val="2E74B5" w:themeColor="accent5" w:themeShade="BF"/>
        </w:rPr>
        <w:t xml:space="preserve">Prijavnico lahko delite med kolege, če želite. Hvala. </w:t>
      </w:r>
    </w:p>
    <w:p w14:paraId="1672287F" w14:textId="30BD5A2D" w:rsidR="009A63BD" w:rsidRDefault="009A63BD" w:rsidP="009A63BD">
      <w:pPr>
        <w:pStyle w:val="gmail-m7019862695474168914yiv3513139348gmail-m-5043286134932716997msoplaintext"/>
      </w:pPr>
      <w:r w:rsidRPr="003A4A62">
        <w:rPr>
          <w:color w:val="2E74B5" w:themeColor="accent5" w:themeShade="BF"/>
        </w:rPr>
        <w:t>Damjana Šmi</w:t>
      </w:r>
      <w:r>
        <w:rPr>
          <w:color w:val="2E74B5" w:themeColor="accent5" w:themeShade="BF"/>
        </w:rPr>
        <w:t xml:space="preserve">d  </w:t>
      </w:r>
    </w:p>
    <w:sectPr w:rsidR="009A63B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75EA2" w14:textId="77777777" w:rsidR="005245A2" w:rsidRDefault="005245A2" w:rsidP="007C5316">
      <w:r>
        <w:separator/>
      </w:r>
    </w:p>
  </w:endnote>
  <w:endnote w:type="continuationSeparator" w:id="0">
    <w:p w14:paraId="1E0BDBE4" w14:textId="77777777" w:rsidR="005245A2" w:rsidRDefault="005245A2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CEDD2" w14:textId="77777777" w:rsidR="005245A2" w:rsidRDefault="005245A2" w:rsidP="007C5316">
      <w:r>
        <w:separator/>
      </w:r>
    </w:p>
  </w:footnote>
  <w:footnote w:type="continuationSeparator" w:id="0">
    <w:p w14:paraId="08F4C7DA" w14:textId="77777777" w:rsidR="005245A2" w:rsidRDefault="005245A2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3F93"/>
    <w:rsid w:val="003A1A4B"/>
    <w:rsid w:val="00443A1C"/>
    <w:rsid w:val="005245A2"/>
    <w:rsid w:val="00725819"/>
    <w:rsid w:val="007C5316"/>
    <w:rsid w:val="008E526C"/>
    <w:rsid w:val="009A63BD"/>
    <w:rsid w:val="00C13531"/>
    <w:rsid w:val="00CA24F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semiHidden/>
    <w:unhideWhenUsed/>
    <w:rsid w:val="00725819"/>
    <w:rPr>
      <w:color w:val="0000FF"/>
      <w:u w:val="single"/>
    </w:rPr>
  </w:style>
  <w:style w:type="paragraph" w:customStyle="1" w:styleId="gmail-m7019862695474168914yiv3513139348msonormal">
    <w:name w:val="gmail-m_7019862695474168914yiv3513139348msonormal"/>
    <w:basedOn w:val="Navaden"/>
    <w:rsid w:val="009A63BD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9A63BD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9A63BD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A63BD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groups/9523280789270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mjana.smid1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2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2022-10-17T13:42:00Z</dcterms:created>
  <dcterms:modified xsi:type="dcterms:W3CDTF">2022-10-17T13:42:00Z</dcterms:modified>
</cp:coreProperties>
</file>