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06389" w14:textId="77777777" w:rsidR="00027C58" w:rsidRDefault="00027C58" w:rsidP="00027C58">
      <w:pPr>
        <w:jc w:val="center"/>
      </w:pPr>
      <w:r w:rsidRPr="00C531CC">
        <w:t>Vabilo</w:t>
      </w:r>
      <w:r>
        <w:t xml:space="preserve"> in prijavnica na spletno izobraževanje za zaposlene v vzgojno izobraževalnih ustanovah </w:t>
      </w:r>
    </w:p>
    <w:p w14:paraId="6967650B" w14:textId="77777777" w:rsidR="00027C58" w:rsidRPr="00C531CC" w:rsidRDefault="00027C58" w:rsidP="00027C58">
      <w:pPr>
        <w:jc w:val="center"/>
      </w:pPr>
    </w:p>
    <w:p w14:paraId="3E9C54E0" w14:textId="77777777" w:rsidR="00027C58" w:rsidRPr="00C531CC" w:rsidRDefault="00027C58" w:rsidP="00027C58">
      <w:pPr>
        <w:jc w:val="center"/>
        <w:rPr>
          <w:b/>
          <w:u w:val="single"/>
        </w:rPr>
      </w:pPr>
      <w:r>
        <w:rPr>
          <w:b/>
          <w:u w:val="single"/>
        </w:rPr>
        <w:t xml:space="preserve">USTVARJANJE SPODBUDNEGA UČNEGA OKOLJA V VRTCU </w:t>
      </w:r>
    </w:p>
    <w:p w14:paraId="0E70F536" w14:textId="77777777" w:rsidR="00027C58" w:rsidRPr="00C531CC" w:rsidRDefault="00027C58" w:rsidP="00027C58">
      <w:pPr>
        <w:jc w:val="center"/>
        <w:rPr>
          <w:b/>
          <w:u w:val="single"/>
        </w:rPr>
      </w:pPr>
    </w:p>
    <w:p w14:paraId="1E7BD84F" w14:textId="77777777" w:rsidR="00027C58" w:rsidRDefault="00027C58" w:rsidP="00027C58">
      <w:pPr>
        <w:rPr>
          <w:b/>
        </w:rPr>
      </w:pPr>
    </w:p>
    <w:p w14:paraId="10261150" w14:textId="77777777" w:rsidR="00027C58" w:rsidRDefault="00027C58" w:rsidP="00027C58">
      <w:pPr>
        <w:rPr>
          <w:b/>
        </w:rPr>
      </w:pPr>
      <w:r>
        <w:rPr>
          <w:b/>
        </w:rPr>
        <w:t xml:space="preserve">Kdaj: vključitev možna kadarkoli  </w:t>
      </w:r>
    </w:p>
    <w:p w14:paraId="1F72EFE6" w14:textId="77777777" w:rsidR="00027C58" w:rsidRDefault="00027C58" w:rsidP="00027C58">
      <w:pPr>
        <w:rPr>
          <w:b/>
        </w:rPr>
      </w:pPr>
    </w:p>
    <w:p w14:paraId="176A091F" w14:textId="77777777" w:rsidR="00027C58" w:rsidRPr="00C531CC" w:rsidRDefault="00027C58" w:rsidP="00027C58">
      <w:pPr>
        <w:rPr>
          <w:b/>
        </w:rPr>
      </w:pPr>
      <w:r>
        <w:rPr>
          <w:b/>
        </w:rPr>
        <w:t xml:space="preserve">Spletni seminar bo potekal 16 šolskih ur, v FB izobraževalni skupini. </w:t>
      </w:r>
    </w:p>
    <w:p w14:paraId="59ECB770" w14:textId="77777777" w:rsidR="00027C58" w:rsidRDefault="00027C58" w:rsidP="00027C58"/>
    <w:p w14:paraId="694620F9" w14:textId="77777777" w:rsidR="00027C58" w:rsidRPr="00E758B4" w:rsidRDefault="00027C58" w:rsidP="00027C58">
      <w:r>
        <w:t>Prisotnost</w:t>
      </w:r>
      <w:r w:rsidRPr="00E758B4">
        <w:t xml:space="preserve"> udeležencev se</w:t>
      </w:r>
      <w:r>
        <w:t xml:space="preserve"> bo beležila v spletnem programu. </w:t>
      </w:r>
    </w:p>
    <w:p w14:paraId="426BCFC4" w14:textId="77777777" w:rsidR="00027C58" w:rsidRDefault="00027C58" w:rsidP="00027C58">
      <w:r>
        <w:t>Obvezna 16</w:t>
      </w:r>
      <w:r w:rsidRPr="00E758B4">
        <w:t xml:space="preserve"> urna prisotnost </w:t>
      </w:r>
      <w:r>
        <w:t xml:space="preserve">je pogoj za pridobitev potrdila za 1 točko. </w:t>
      </w:r>
      <w:r w:rsidRPr="00E758B4">
        <w:t xml:space="preserve"> </w:t>
      </w:r>
    </w:p>
    <w:p w14:paraId="3D0E6DD7" w14:textId="77777777" w:rsidR="00027C58" w:rsidRPr="00E758B4" w:rsidRDefault="00027C58" w:rsidP="00027C58">
      <w:r>
        <w:t xml:space="preserve">Udeleženci bodo potrdilo in program prejeli na svoj e-naslov po končanem izobraževanju. </w:t>
      </w:r>
    </w:p>
    <w:p w14:paraId="6D98B090" w14:textId="77777777" w:rsidR="00027C58" w:rsidRDefault="00027C58" w:rsidP="00027C58">
      <w:pPr>
        <w:rPr>
          <w:b/>
        </w:rPr>
      </w:pPr>
    </w:p>
    <w:p w14:paraId="15BA6DE4" w14:textId="77777777" w:rsidR="00027C58" w:rsidRDefault="00027C58" w:rsidP="00027C58">
      <w:pPr>
        <w:rPr>
          <w:b/>
        </w:rPr>
      </w:pPr>
      <w:r>
        <w:rPr>
          <w:b/>
        </w:rPr>
        <w:t xml:space="preserve">Udeleženci boste gradivo in navodila za ogled posnetkov prejeli na svoje e-naslove. </w:t>
      </w:r>
    </w:p>
    <w:p w14:paraId="2C1674C2" w14:textId="77777777" w:rsidR="00027C58" w:rsidRDefault="00027C58" w:rsidP="00027C58">
      <w:pPr>
        <w:rPr>
          <w:b/>
        </w:rPr>
      </w:pPr>
    </w:p>
    <w:p w14:paraId="748A0167" w14:textId="77777777" w:rsidR="00027C58" w:rsidRDefault="00027C58" w:rsidP="00027C58">
      <w:pPr>
        <w:rPr>
          <w:b/>
        </w:rPr>
      </w:pPr>
      <w:r>
        <w:rPr>
          <w:b/>
        </w:rPr>
        <w:t xml:space="preserve">Vsebina seminarja: </w:t>
      </w:r>
    </w:p>
    <w:p w14:paraId="6D64BED5" w14:textId="77777777" w:rsidR="00027C58" w:rsidRDefault="00027C58" w:rsidP="00027C58">
      <w:r>
        <w:rPr>
          <w:b/>
        </w:rPr>
        <w:t xml:space="preserve">- </w:t>
      </w:r>
      <w:r>
        <w:t>osnove pozitivne motivacije v skupini</w:t>
      </w:r>
    </w:p>
    <w:p w14:paraId="4CF9D94E" w14:textId="77777777" w:rsidR="00027C58" w:rsidRDefault="00027C58" w:rsidP="00027C58">
      <w:r>
        <w:t>- igra in učenje</w:t>
      </w:r>
    </w:p>
    <w:p w14:paraId="28125CC7" w14:textId="77777777" w:rsidR="00027C58" w:rsidRDefault="00027C58" w:rsidP="00027C58">
      <w:r>
        <w:t>- razvoj otrokovih možganov</w:t>
      </w:r>
    </w:p>
    <w:p w14:paraId="637E1728" w14:textId="77777777" w:rsidR="00027C58" w:rsidRDefault="00027C58" w:rsidP="00027C58">
      <w:r>
        <w:t xml:space="preserve">- vzgoja malih raziskovalcev </w:t>
      </w:r>
    </w:p>
    <w:p w14:paraId="774B43B4" w14:textId="77777777" w:rsidR="00027C58" w:rsidRDefault="00027C58" w:rsidP="00027C58">
      <w:r>
        <w:t xml:space="preserve">- naučimo jih optimizma </w:t>
      </w:r>
    </w:p>
    <w:p w14:paraId="1D7138FE" w14:textId="77777777" w:rsidR="00027C58" w:rsidRDefault="00027C58" w:rsidP="00027C58">
      <w:r>
        <w:t xml:space="preserve">- vključevanje elementov po PERMA modelu (Martin </w:t>
      </w:r>
      <w:proofErr w:type="spellStart"/>
      <w:r>
        <w:t>Seligman</w:t>
      </w:r>
      <w:proofErr w:type="spellEnd"/>
      <w:r>
        <w:t>)</w:t>
      </w:r>
    </w:p>
    <w:p w14:paraId="1BA431A1" w14:textId="77777777" w:rsidR="00027C58" w:rsidRDefault="00027C58" w:rsidP="00027C58">
      <w:r>
        <w:t>- pomen prostora, igralnice in priporočila za spremembe</w:t>
      </w:r>
    </w:p>
    <w:p w14:paraId="0510C0AA" w14:textId="77777777" w:rsidR="00027C58" w:rsidRDefault="00027C58" w:rsidP="00027C58">
      <w:r>
        <w:t>- zadovoljstvo posameznika in razvijanje skupine, skupnosti</w:t>
      </w:r>
    </w:p>
    <w:p w14:paraId="6EBBDEB2" w14:textId="77777777" w:rsidR="00027C58" w:rsidRDefault="00027C58" w:rsidP="00027C58">
      <w:r>
        <w:t>- ustvarjanje spodbudnega učnega okolja – ideje, namigi</w:t>
      </w:r>
    </w:p>
    <w:p w14:paraId="385B418F" w14:textId="77777777" w:rsidR="00027C58" w:rsidRDefault="00027C58" w:rsidP="00027C58">
      <w:r>
        <w:t>- predstavitev didaktičnega materiala in pripomočkov</w:t>
      </w:r>
    </w:p>
    <w:p w14:paraId="1FEEDE32" w14:textId="77777777" w:rsidR="00027C58" w:rsidRDefault="00027C58" w:rsidP="00027C58"/>
    <w:p w14:paraId="29CEF670" w14:textId="77777777" w:rsidR="00027C58" w:rsidRPr="00000850" w:rsidRDefault="00027C58" w:rsidP="00027C58">
      <w:r w:rsidRPr="00000850">
        <w:t>Predavateljica:</w:t>
      </w:r>
    </w:p>
    <w:p w14:paraId="03D0EB1A" w14:textId="77777777" w:rsidR="00027C58" w:rsidRPr="00000850" w:rsidRDefault="00027C58" w:rsidP="00027C58">
      <w:pPr>
        <w:rPr>
          <w:b/>
        </w:rPr>
      </w:pPr>
      <w:r w:rsidRPr="00000850">
        <w:rPr>
          <w:b/>
        </w:rPr>
        <w:t xml:space="preserve">Damjana Šmid, </w:t>
      </w:r>
      <w:proofErr w:type="spellStart"/>
      <w:r w:rsidRPr="00000850">
        <w:rPr>
          <w:b/>
        </w:rPr>
        <w:t>prof.soc.ped</w:t>
      </w:r>
      <w:proofErr w:type="spellEnd"/>
      <w:r w:rsidRPr="00000850">
        <w:rPr>
          <w:b/>
        </w:rPr>
        <w:t xml:space="preserve">. </w:t>
      </w:r>
    </w:p>
    <w:p w14:paraId="00D7F1B5" w14:textId="77777777" w:rsidR="00027C58" w:rsidRPr="00000850" w:rsidRDefault="00027C58" w:rsidP="00027C58"/>
    <w:p w14:paraId="77605523" w14:textId="77777777" w:rsidR="00027C58" w:rsidRPr="00000850" w:rsidRDefault="00027C58" w:rsidP="00027C58">
      <w:pPr>
        <w:rPr>
          <w:b/>
        </w:rPr>
      </w:pPr>
      <w:r w:rsidRPr="00000850">
        <w:rPr>
          <w:b/>
        </w:rPr>
        <w:t xml:space="preserve">Informacije in prijave: </w:t>
      </w:r>
    </w:p>
    <w:p w14:paraId="45AF1C3F" w14:textId="77777777" w:rsidR="00027C58" w:rsidRPr="00000850" w:rsidRDefault="00000000" w:rsidP="00027C58">
      <w:hyperlink r:id="rId6" w:history="1">
        <w:r w:rsidR="00027C58" w:rsidRPr="00000850">
          <w:rPr>
            <w:rStyle w:val="Hiperpovezava"/>
          </w:rPr>
          <w:t>damjana.smid1@gmail.com</w:t>
        </w:r>
      </w:hyperlink>
      <w:r w:rsidR="00027C58" w:rsidRPr="00000850">
        <w:rPr>
          <w:rStyle w:val="Hiperpovezava"/>
        </w:rPr>
        <w:t xml:space="preserve"> </w:t>
      </w:r>
    </w:p>
    <w:p w14:paraId="69DB7DEB" w14:textId="77777777" w:rsidR="00027C58" w:rsidRPr="00000850" w:rsidRDefault="00027C58" w:rsidP="00027C58"/>
    <w:p w14:paraId="247A82D4" w14:textId="77777777" w:rsidR="00027C58" w:rsidRPr="00000850" w:rsidRDefault="00027C58" w:rsidP="00027C58">
      <w:r>
        <w:t>Kotizacija za udeleženca je 48</w:t>
      </w:r>
      <w:r w:rsidRPr="00000850">
        <w:t>,00 eur (</w:t>
      </w:r>
      <w:proofErr w:type="spellStart"/>
      <w:r w:rsidRPr="00000850">
        <w:t>ddv</w:t>
      </w:r>
      <w:proofErr w:type="spellEnd"/>
      <w:r w:rsidRPr="00000850">
        <w:t xml:space="preserve"> je že vključen v ceno). Prijavnica velja za plačilo kotizacije. Račun boste po prijavi prejeli na vaš e-naslov ali preko e-račun</w:t>
      </w:r>
      <w:r>
        <w:t xml:space="preserve">ov, če je plačnik vrtec. </w:t>
      </w:r>
    </w:p>
    <w:p w14:paraId="0AF9CC6C" w14:textId="77777777" w:rsidR="00027C58" w:rsidRDefault="00027C58" w:rsidP="00027C58"/>
    <w:p w14:paraId="2C23F0B3" w14:textId="77777777" w:rsidR="00027C58" w:rsidRPr="00000850" w:rsidRDefault="00027C58" w:rsidP="00027C58">
      <w:pPr>
        <w:rPr>
          <w:b/>
        </w:rPr>
      </w:pPr>
      <w:r w:rsidRPr="00000850">
        <w:rPr>
          <w:b/>
        </w:rPr>
        <w:t>PRIJA</w:t>
      </w:r>
      <w:r>
        <w:rPr>
          <w:b/>
        </w:rPr>
        <w:t xml:space="preserve">VNICA ZA SEMINAR Ustvarjanje spodbudnega učnega okolja v vrtcu </w:t>
      </w:r>
    </w:p>
    <w:p w14:paraId="79D5D5F8" w14:textId="77777777" w:rsidR="00027C58" w:rsidRPr="00000850" w:rsidRDefault="00027C58" w:rsidP="00027C58"/>
    <w:p w14:paraId="1B7E8E39" w14:textId="77777777" w:rsidR="00027C58" w:rsidRPr="00000850" w:rsidRDefault="00027C58" w:rsidP="00027C58">
      <w:r w:rsidRPr="00000850">
        <w:t>Ime in priimek udeleženca: ____________________________________________________</w:t>
      </w:r>
    </w:p>
    <w:p w14:paraId="6122CF63" w14:textId="77777777" w:rsidR="00027C58" w:rsidRPr="00000850" w:rsidRDefault="00027C58" w:rsidP="00027C58">
      <w:r w:rsidRPr="00000850">
        <w:t>E naslov udeleženca:__________________________________________________________</w:t>
      </w:r>
      <w:r w:rsidRPr="00000850">
        <w:softHyphen/>
      </w:r>
      <w:r w:rsidRPr="00000850">
        <w:softHyphen/>
      </w:r>
      <w:r w:rsidRPr="00000850">
        <w:softHyphen/>
      </w:r>
      <w:r w:rsidRPr="00000850">
        <w:softHyphen/>
      </w:r>
    </w:p>
    <w:p w14:paraId="0F7AE907" w14:textId="549BE953" w:rsidR="00027C58" w:rsidRDefault="00027C58" w:rsidP="00027C58">
      <w:r w:rsidRPr="00000850">
        <w:t>Na</w:t>
      </w:r>
      <w:r>
        <w:t>slov plačnika</w:t>
      </w:r>
      <w:r w:rsidRPr="00000850">
        <w:t>: 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</w:t>
      </w:r>
      <w:r w:rsidRPr="00000850">
        <w:t xml:space="preserve">_ </w:t>
      </w:r>
    </w:p>
    <w:p w14:paraId="7C530A90" w14:textId="18C9285B" w:rsidR="008C2A57" w:rsidRDefault="008C2A57" w:rsidP="00027C58"/>
    <w:p w14:paraId="781DF037" w14:textId="2F9560EC" w:rsidR="008C2A57" w:rsidRDefault="008C2A57" w:rsidP="00027C58"/>
    <w:p w14:paraId="437EA787" w14:textId="77777777" w:rsidR="008C2A57" w:rsidRPr="008C2A57" w:rsidRDefault="008C2A57" w:rsidP="008C2A57">
      <w:pPr>
        <w:pStyle w:val="gmail-m7019862695474168914yiv3513139348msonormal"/>
        <w:rPr>
          <w:b/>
          <w:bCs/>
          <w:color w:val="000000" w:themeColor="text1"/>
        </w:rPr>
      </w:pPr>
      <w:r w:rsidRPr="008C2A57">
        <w:rPr>
          <w:color w:val="000000" w:themeColor="text1"/>
        </w:rPr>
        <w:lastRenderedPageBreak/>
        <w:t xml:space="preserve">Dobrodošli v izobraževalni skupini </w:t>
      </w:r>
      <w:r w:rsidRPr="008C2A57">
        <w:rPr>
          <w:b/>
          <w:bCs/>
          <w:color w:val="000000" w:themeColor="text1"/>
        </w:rPr>
        <w:t xml:space="preserve">Ustvarjanje spodbudnega učnega okolja v vrtcu </w:t>
      </w:r>
    </w:p>
    <w:p w14:paraId="6CEDC01B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 xml:space="preserve">V priponki vam pošiljam prijavnico z informacijami. </w:t>
      </w:r>
    </w:p>
    <w:p w14:paraId="77EFB262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 xml:space="preserve">Podatke plačnika lahko vpišete tudi v mail. </w:t>
      </w:r>
    </w:p>
    <w:p w14:paraId="419B4D11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 xml:space="preserve">Račun bo poslan na mail plačnika ali preko UJP za vrtce, šole. </w:t>
      </w:r>
    </w:p>
    <w:p w14:paraId="7DE85B91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prijavi pošljite prošnjo za vključitev v skupino, da vas potrdim in lahko začnete z ogledi. </w:t>
      </w:r>
    </w:p>
    <w:p w14:paraId="560DB413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C2140B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>https://www.facebook.com/groups/2012615322240613</w:t>
      </w:r>
    </w:p>
    <w:p w14:paraId="3E87CD5A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DDC9FD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Posnetke si lahko ogledate ali jih poslušate kadarkoli, vaš ogled se samodejno beleži v programu. V skupini lahko ostanete tudi po končanih ogledih, dokler želite. </w:t>
      </w:r>
    </w:p>
    <w:p w14:paraId="299AD603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110888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Posnetkov ni dovoljeno deliti, v skupini velja varovanje podatkov. Za vse delitve, uporabo posnetkov odgovarjate sami, posnetki so avtorsko delo. </w:t>
      </w:r>
    </w:p>
    <w:p w14:paraId="0C812246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0C9B3D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Posnetke lahko komentirate, napišete mnenje, če želite. </w:t>
      </w:r>
    </w:p>
    <w:p w14:paraId="6BAC5BC2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Vsa dodatna obvestila bodo objavljena v skupini. Gradivo boste prejeli na vaš mail. </w:t>
      </w:r>
    </w:p>
    <w:p w14:paraId="4E491132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257E68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Spletno izobraževanje poteka vsak mesec, odvisno od prijavnice, ki ste jo izpolnili. </w:t>
      </w:r>
    </w:p>
    <w:p w14:paraId="0D6F546B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065149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>Po končanih ogledih boste na svoj mail prejeli potrdilo o udeležbi ter program z urnikom.  </w:t>
      </w:r>
    </w:p>
    <w:p w14:paraId="24690AC7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CF430B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664BEA2A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634020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Če imate drug FB profil, mi sporočite, da bom vedela, da ste to vi. </w:t>
      </w:r>
    </w:p>
    <w:p w14:paraId="3F9FD08F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10DBFB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dodatna vprašanja me lahko pokličete na telefon 041 285 308, ali pišete na ta mail. </w:t>
      </w:r>
    </w:p>
    <w:p w14:paraId="2ED42AD0" w14:textId="77777777" w:rsidR="008C2A57" w:rsidRPr="008C2A57" w:rsidRDefault="008C2A57" w:rsidP="008C2A57">
      <w:pPr>
        <w:pStyle w:val="Golobesedil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A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Prijavnico in obvestilo lahko delite, če želite. Hvala. </w:t>
      </w:r>
    </w:p>
    <w:p w14:paraId="1C7B4681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 xml:space="preserve">Prijavnico lahko delite med kolege, če želite. Hvala. </w:t>
      </w:r>
    </w:p>
    <w:p w14:paraId="404C8DA4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 xml:space="preserve">Veselim se našega druženja </w:t>
      </w:r>
    </w:p>
    <w:p w14:paraId="53E2B10E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> </w:t>
      </w:r>
    </w:p>
    <w:p w14:paraId="3AAF562E" w14:textId="77777777" w:rsidR="008C2A57" w:rsidRPr="008C2A57" w:rsidRDefault="008C2A57" w:rsidP="008C2A57">
      <w:pPr>
        <w:pStyle w:val="gmail-m7019862695474168914yiv3513139348gmail-m-5043286134932716997msoplaintext"/>
        <w:rPr>
          <w:color w:val="000000" w:themeColor="text1"/>
        </w:rPr>
      </w:pPr>
      <w:r w:rsidRPr="008C2A57">
        <w:rPr>
          <w:color w:val="000000" w:themeColor="text1"/>
        </w:rPr>
        <w:t>Damjana Šmid</w:t>
      </w:r>
    </w:p>
    <w:p w14:paraId="10B409CA" w14:textId="77777777" w:rsidR="008C2A57" w:rsidRPr="008C2A57" w:rsidRDefault="008C2A57" w:rsidP="00027C58">
      <w:pPr>
        <w:rPr>
          <w:color w:val="000000" w:themeColor="text1"/>
        </w:rPr>
      </w:pPr>
    </w:p>
    <w:p w14:paraId="1ADDF8E2" w14:textId="77777777" w:rsidR="007C5316" w:rsidRPr="008C2A57" w:rsidRDefault="007C5316" w:rsidP="007C5316">
      <w:pPr>
        <w:rPr>
          <w:color w:val="000000" w:themeColor="text1"/>
        </w:rPr>
      </w:pPr>
    </w:p>
    <w:sectPr w:rsidR="007C5316" w:rsidRPr="008C2A5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20CD2" w14:textId="77777777" w:rsidR="0087620F" w:rsidRDefault="0087620F" w:rsidP="007C5316">
      <w:r>
        <w:separator/>
      </w:r>
    </w:p>
  </w:endnote>
  <w:endnote w:type="continuationSeparator" w:id="0">
    <w:p w14:paraId="2CB9D141" w14:textId="77777777" w:rsidR="0087620F" w:rsidRDefault="0087620F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95465" w14:textId="77777777" w:rsidR="0087620F" w:rsidRDefault="0087620F" w:rsidP="007C5316">
      <w:r>
        <w:separator/>
      </w:r>
    </w:p>
  </w:footnote>
  <w:footnote w:type="continuationSeparator" w:id="0">
    <w:p w14:paraId="02637E34" w14:textId="77777777" w:rsidR="0087620F" w:rsidRDefault="0087620F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7C58"/>
    <w:rsid w:val="000E2747"/>
    <w:rsid w:val="00253F93"/>
    <w:rsid w:val="00443A1C"/>
    <w:rsid w:val="007C5316"/>
    <w:rsid w:val="0087620F"/>
    <w:rsid w:val="008C2A57"/>
    <w:rsid w:val="008E526C"/>
    <w:rsid w:val="00C13531"/>
    <w:rsid w:val="00CA24F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unhideWhenUsed/>
    <w:rsid w:val="00027C58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8C2A57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8C2A57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8C2A57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avaden"/>
    <w:rsid w:val="008C2A57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2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mjana.smid1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494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2022-10-17T13:54:00Z</dcterms:created>
  <dcterms:modified xsi:type="dcterms:W3CDTF">2022-10-17T13:54:00Z</dcterms:modified>
</cp:coreProperties>
</file>