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7A23F" w14:textId="77777777" w:rsidR="00486851" w:rsidRDefault="00486851" w:rsidP="00486851">
      <w:pPr>
        <w:jc w:val="center"/>
      </w:pPr>
      <w:r w:rsidRPr="00C531CC">
        <w:t>Vabilo</w:t>
      </w:r>
      <w:r>
        <w:t xml:space="preserve"> in prijavnica na spletno izobraževanje za zaposlene v vzgojno izobraževalnih ustanovah </w:t>
      </w:r>
    </w:p>
    <w:p w14:paraId="10384D7D" w14:textId="77777777" w:rsidR="00486851" w:rsidRPr="00C531CC" w:rsidRDefault="00486851" w:rsidP="00486851">
      <w:pPr>
        <w:jc w:val="center"/>
      </w:pPr>
    </w:p>
    <w:p w14:paraId="5B017EF6" w14:textId="77777777" w:rsidR="00486851" w:rsidRPr="00C531CC" w:rsidRDefault="00486851" w:rsidP="00486851">
      <w:pPr>
        <w:jc w:val="center"/>
        <w:rPr>
          <w:b/>
          <w:u w:val="single"/>
        </w:rPr>
      </w:pPr>
      <w:r>
        <w:rPr>
          <w:b/>
          <w:u w:val="single"/>
        </w:rPr>
        <w:t xml:space="preserve">30 DNI ZA 30 VZGOJNIH NASVETOV </w:t>
      </w:r>
    </w:p>
    <w:p w14:paraId="6370994D" w14:textId="77777777" w:rsidR="00486851" w:rsidRPr="00C531CC" w:rsidRDefault="00486851" w:rsidP="00486851">
      <w:pPr>
        <w:jc w:val="center"/>
        <w:rPr>
          <w:b/>
        </w:rPr>
      </w:pPr>
    </w:p>
    <w:p w14:paraId="71B61B6D" w14:textId="77777777" w:rsidR="00486851" w:rsidRDefault="00486851" w:rsidP="00486851">
      <w:pPr>
        <w:rPr>
          <w:b/>
        </w:rPr>
      </w:pPr>
    </w:p>
    <w:p w14:paraId="7247197C" w14:textId="77777777" w:rsidR="00486851" w:rsidRDefault="00486851" w:rsidP="00486851">
      <w:pPr>
        <w:rPr>
          <w:b/>
        </w:rPr>
      </w:pPr>
      <w:r>
        <w:rPr>
          <w:b/>
        </w:rPr>
        <w:t>Kdaj: šolsko leto 2022/2023</w:t>
      </w:r>
    </w:p>
    <w:p w14:paraId="2CA991AD" w14:textId="77777777" w:rsidR="00486851" w:rsidRDefault="00486851" w:rsidP="00486851">
      <w:pPr>
        <w:rPr>
          <w:b/>
        </w:rPr>
      </w:pPr>
      <w:r>
        <w:rPr>
          <w:b/>
        </w:rPr>
        <w:t xml:space="preserve">Možna vključitev kadarkoli v mesecu.  </w:t>
      </w:r>
    </w:p>
    <w:p w14:paraId="0046556B" w14:textId="77777777" w:rsidR="00486851" w:rsidRPr="00C531CC" w:rsidRDefault="00486851" w:rsidP="00486851">
      <w:pPr>
        <w:rPr>
          <w:b/>
        </w:rPr>
      </w:pPr>
      <w:r>
        <w:rPr>
          <w:b/>
        </w:rPr>
        <w:t xml:space="preserve">Spletni seminar poteka 16 šolskih ur. </w:t>
      </w:r>
    </w:p>
    <w:p w14:paraId="2547ACDC" w14:textId="77777777" w:rsidR="00486851" w:rsidRDefault="00486851" w:rsidP="00486851"/>
    <w:p w14:paraId="49BF363C" w14:textId="77777777" w:rsidR="00486851" w:rsidRPr="00E758B4" w:rsidRDefault="00486851" w:rsidP="00486851">
      <w:r>
        <w:t>Prisotnost</w:t>
      </w:r>
      <w:r w:rsidRPr="00E758B4">
        <w:t xml:space="preserve"> udeležencev se</w:t>
      </w:r>
      <w:r>
        <w:t xml:space="preserve"> bo beležila v spletnem programu. </w:t>
      </w:r>
    </w:p>
    <w:p w14:paraId="47907A82" w14:textId="77777777" w:rsidR="00486851" w:rsidRDefault="00486851" w:rsidP="00486851">
      <w:r>
        <w:t>Obvezna 16</w:t>
      </w:r>
      <w:r w:rsidRPr="00E758B4">
        <w:t xml:space="preserve"> urna prisotnost </w:t>
      </w:r>
      <w:r>
        <w:t xml:space="preserve">je pogoj za pridobitev potrdila za 1 točko. </w:t>
      </w:r>
      <w:r w:rsidRPr="00E758B4">
        <w:t xml:space="preserve"> </w:t>
      </w:r>
    </w:p>
    <w:p w14:paraId="0CB8977C" w14:textId="77777777" w:rsidR="00486851" w:rsidRPr="00E758B4" w:rsidRDefault="00486851" w:rsidP="00486851">
      <w:r>
        <w:t xml:space="preserve">Udeleženci bodo potrdilo in program prejeli na svoj e-naslov po končanem izobraževanju. </w:t>
      </w:r>
    </w:p>
    <w:p w14:paraId="209823C0" w14:textId="77777777" w:rsidR="00486851" w:rsidRPr="00C531CC" w:rsidRDefault="00486851" w:rsidP="00486851"/>
    <w:p w14:paraId="07A03CF8" w14:textId="77777777" w:rsidR="00486851" w:rsidRDefault="00486851" w:rsidP="00486851">
      <w:pPr>
        <w:rPr>
          <w:b/>
        </w:rPr>
      </w:pPr>
      <w:r w:rsidRPr="00C531CC">
        <w:rPr>
          <w:b/>
        </w:rPr>
        <w:t xml:space="preserve">Vsebina seminarja: </w:t>
      </w:r>
    </w:p>
    <w:p w14:paraId="294F9CC2" w14:textId="77777777" w:rsidR="00486851" w:rsidRDefault="00486851" w:rsidP="00486851">
      <w:pPr>
        <w:numPr>
          <w:ilvl w:val="0"/>
          <w:numId w:val="2"/>
        </w:numPr>
      </w:pPr>
      <w:r>
        <w:t xml:space="preserve">komunikacija z otroki in mladostniki, </w:t>
      </w:r>
    </w:p>
    <w:p w14:paraId="6E3D8DD3" w14:textId="77777777" w:rsidR="00486851" w:rsidRDefault="00486851" w:rsidP="00486851">
      <w:pPr>
        <w:numPr>
          <w:ilvl w:val="0"/>
          <w:numId w:val="2"/>
        </w:numPr>
      </w:pPr>
      <w:r>
        <w:t xml:space="preserve">odzivanje v konfliktnih situacijah, </w:t>
      </w:r>
    </w:p>
    <w:p w14:paraId="4A76BF34" w14:textId="77777777" w:rsidR="00486851" w:rsidRDefault="00486851" w:rsidP="00486851">
      <w:pPr>
        <w:numPr>
          <w:ilvl w:val="0"/>
          <w:numId w:val="2"/>
        </w:numPr>
      </w:pPr>
      <w:r>
        <w:t xml:space="preserve">pohvala in kritika, </w:t>
      </w:r>
    </w:p>
    <w:p w14:paraId="489208EE" w14:textId="77777777" w:rsidR="00486851" w:rsidRDefault="00486851" w:rsidP="00486851">
      <w:pPr>
        <w:numPr>
          <w:ilvl w:val="0"/>
          <w:numId w:val="2"/>
        </w:numPr>
      </w:pPr>
      <w:r>
        <w:t xml:space="preserve">spodbujanje otrok k samostojnosti, </w:t>
      </w:r>
    </w:p>
    <w:p w14:paraId="256D608A" w14:textId="77777777" w:rsidR="00486851" w:rsidRDefault="00486851" w:rsidP="00486851">
      <w:pPr>
        <w:numPr>
          <w:ilvl w:val="0"/>
          <w:numId w:val="2"/>
        </w:numPr>
      </w:pPr>
      <w:r>
        <w:t>pridobivanje delovnih navad,</w:t>
      </w:r>
    </w:p>
    <w:p w14:paraId="701D4BF2" w14:textId="77777777" w:rsidR="00486851" w:rsidRDefault="00486851" w:rsidP="00486851">
      <w:pPr>
        <w:numPr>
          <w:ilvl w:val="0"/>
          <w:numId w:val="2"/>
        </w:numPr>
      </w:pPr>
      <w:r>
        <w:t>najvažnejša vprašanja pri vzgoji,</w:t>
      </w:r>
    </w:p>
    <w:p w14:paraId="2EF77D80" w14:textId="77777777" w:rsidR="00486851" w:rsidRDefault="00486851" w:rsidP="00486851">
      <w:pPr>
        <w:numPr>
          <w:ilvl w:val="0"/>
          <w:numId w:val="2"/>
        </w:numPr>
      </w:pPr>
      <w:r>
        <w:t xml:space="preserve">zakaj je animacija škodljiva, </w:t>
      </w:r>
    </w:p>
    <w:p w14:paraId="67965145" w14:textId="77777777" w:rsidR="00486851" w:rsidRDefault="00486851" w:rsidP="00486851">
      <w:pPr>
        <w:numPr>
          <w:ilvl w:val="0"/>
          <w:numId w:val="2"/>
        </w:numPr>
      </w:pPr>
      <w:r>
        <w:t xml:space="preserve">dejavniki tveganja pri otrocih in mladostnikih,  </w:t>
      </w:r>
    </w:p>
    <w:p w14:paraId="0CB89FA2" w14:textId="77777777" w:rsidR="00486851" w:rsidRDefault="00486851" w:rsidP="00486851">
      <w:pPr>
        <w:numPr>
          <w:ilvl w:val="0"/>
          <w:numId w:val="2"/>
        </w:numPr>
      </w:pPr>
      <w:r>
        <w:t xml:space="preserve">varovalni dejavniki pri otrocih in mladostnikih, </w:t>
      </w:r>
    </w:p>
    <w:p w14:paraId="21D0BBFB" w14:textId="77777777" w:rsidR="00486851" w:rsidRDefault="00486851" w:rsidP="00486851">
      <w:pPr>
        <w:numPr>
          <w:ilvl w:val="0"/>
          <w:numId w:val="2"/>
        </w:numPr>
      </w:pPr>
      <w:r>
        <w:t xml:space="preserve">odnos do hrane, bonton, hrana kot vrednota, </w:t>
      </w:r>
    </w:p>
    <w:p w14:paraId="5FC85384" w14:textId="77777777" w:rsidR="00486851" w:rsidRDefault="00486851" w:rsidP="00486851">
      <w:pPr>
        <w:numPr>
          <w:ilvl w:val="0"/>
          <w:numId w:val="2"/>
        </w:numPr>
      </w:pPr>
      <w:r>
        <w:t xml:space="preserve">pravila, grožnje, posledice,  </w:t>
      </w:r>
    </w:p>
    <w:p w14:paraId="2338C5CC" w14:textId="77777777" w:rsidR="00486851" w:rsidRDefault="00486851" w:rsidP="00486851">
      <w:pPr>
        <w:numPr>
          <w:ilvl w:val="0"/>
          <w:numId w:val="2"/>
        </w:numPr>
      </w:pPr>
      <w:r>
        <w:t>kako postavljamo meje otrokom,</w:t>
      </w:r>
    </w:p>
    <w:p w14:paraId="5408EA97" w14:textId="77777777" w:rsidR="00486851" w:rsidRDefault="00486851" w:rsidP="00486851">
      <w:pPr>
        <w:numPr>
          <w:ilvl w:val="0"/>
          <w:numId w:val="2"/>
        </w:numPr>
      </w:pPr>
      <w:r>
        <w:t xml:space="preserve">rutina, struktura, varnost, </w:t>
      </w:r>
    </w:p>
    <w:p w14:paraId="751C87A2" w14:textId="77777777" w:rsidR="00486851" w:rsidRDefault="00486851" w:rsidP="00486851">
      <w:pPr>
        <w:numPr>
          <w:ilvl w:val="0"/>
          <w:numId w:val="2"/>
        </w:numPr>
      </w:pPr>
      <w:r>
        <w:t>stereotipi o lepoti, sporočila za telesno samopodobo otrok,</w:t>
      </w:r>
    </w:p>
    <w:p w14:paraId="628C3774" w14:textId="77777777" w:rsidR="00486851" w:rsidRDefault="00486851" w:rsidP="00486851">
      <w:pPr>
        <w:numPr>
          <w:ilvl w:val="0"/>
          <w:numId w:val="2"/>
        </w:numPr>
      </w:pPr>
      <w:r>
        <w:t xml:space="preserve">pomoč nemirnim otrokom, </w:t>
      </w:r>
    </w:p>
    <w:p w14:paraId="383842AB" w14:textId="77777777" w:rsidR="00486851" w:rsidRDefault="00486851" w:rsidP="00486851">
      <w:pPr>
        <w:numPr>
          <w:ilvl w:val="0"/>
          <w:numId w:val="2"/>
        </w:numPr>
      </w:pPr>
      <w:r>
        <w:t xml:space="preserve">kako se pogovarjamo o spolnosti z otroki in mladostniki,  </w:t>
      </w:r>
    </w:p>
    <w:p w14:paraId="616278AE" w14:textId="77777777" w:rsidR="00486851" w:rsidRDefault="00486851" w:rsidP="00486851">
      <w:pPr>
        <w:numPr>
          <w:ilvl w:val="0"/>
          <w:numId w:val="2"/>
        </w:numPr>
      </w:pPr>
      <w:r>
        <w:t xml:space="preserve">kako vplivamo z našimi sporočili na pozitivno samopodobo otrok, </w:t>
      </w:r>
    </w:p>
    <w:p w14:paraId="19BC8DE5" w14:textId="77777777" w:rsidR="00486851" w:rsidRDefault="00486851" w:rsidP="00486851">
      <w:pPr>
        <w:numPr>
          <w:ilvl w:val="0"/>
          <w:numId w:val="2"/>
        </w:numPr>
      </w:pPr>
      <w:r>
        <w:t>učenje in učne navade</w:t>
      </w:r>
    </w:p>
    <w:p w14:paraId="719C4622" w14:textId="77777777" w:rsidR="00486851" w:rsidRDefault="00486851" w:rsidP="00486851">
      <w:pPr>
        <w:numPr>
          <w:ilvl w:val="0"/>
          <w:numId w:val="2"/>
        </w:numPr>
      </w:pPr>
      <w:r>
        <w:t xml:space="preserve">primeri iz prakse, diskusija </w:t>
      </w:r>
    </w:p>
    <w:p w14:paraId="133B6C2F" w14:textId="77777777" w:rsidR="00486851" w:rsidRDefault="00486851" w:rsidP="00486851"/>
    <w:p w14:paraId="69B1F4DA" w14:textId="77777777" w:rsidR="00486851" w:rsidRPr="00C531CC" w:rsidRDefault="00486851" w:rsidP="00486851">
      <w:r w:rsidRPr="00C531CC">
        <w:t>Predavateljica:</w:t>
      </w:r>
    </w:p>
    <w:p w14:paraId="6B0B4EB9" w14:textId="77777777" w:rsidR="00486851" w:rsidRPr="00111117" w:rsidRDefault="00486851" w:rsidP="00486851">
      <w:pPr>
        <w:rPr>
          <w:b/>
        </w:rPr>
      </w:pPr>
      <w:r w:rsidRPr="00805FB8">
        <w:rPr>
          <w:b/>
        </w:rPr>
        <w:t xml:space="preserve">Damjana Šmid, </w:t>
      </w:r>
      <w:proofErr w:type="spellStart"/>
      <w:r w:rsidRPr="00805FB8">
        <w:rPr>
          <w:b/>
        </w:rPr>
        <w:t>prof.soc.ped</w:t>
      </w:r>
      <w:proofErr w:type="spellEnd"/>
      <w:r w:rsidRPr="00805FB8">
        <w:rPr>
          <w:b/>
        </w:rPr>
        <w:t xml:space="preserve">. </w:t>
      </w:r>
    </w:p>
    <w:p w14:paraId="2BD7EEE4" w14:textId="77777777" w:rsidR="00486851" w:rsidRDefault="00486851" w:rsidP="00486851"/>
    <w:p w14:paraId="15F47906" w14:textId="77777777" w:rsidR="00486851" w:rsidRPr="00C531CC" w:rsidRDefault="00486851" w:rsidP="00486851">
      <w:pPr>
        <w:rPr>
          <w:b/>
        </w:rPr>
      </w:pPr>
      <w:r w:rsidRPr="00C531CC">
        <w:rPr>
          <w:b/>
        </w:rPr>
        <w:t xml:space="preserve">Informacije in prijave: </w:t>
      </w:r>
    </w:p>
    <w:p w14:paraId="5ED386A3" w14:textId="77777777" w:rsidR="00486851" w:rsidRPr="00C531CC" w:rsidRDefault="00486851" w:rsidP="00486851">
      <w:hyperlink r:id="rId7" w:history="1">
        <w:r w:rsidRPr="0052542E">
          <w:rPr>
            <w:rStyle w:val="Hiperpovezava"/>
          </w:rPr>
          <w:t>damjana.smid1@gmail.com</w:t>
        </w:r>
      </w:hyperlink>
      <w:r>
        <w:t xml:space="preserve"> </w:t>
      </w:r>
      <w:r w:rsidRPr="00C531CC">
        <w:t xml:space="preserve"> </w:t>
      </w:r>
    </w:p>
    <w:p w14:paraId="73E1028A" w14:textId="77777777" w:rsidR="00486851" w:rsidRPr="00C531CC" w:rsidRDefault="00486851" w:rsidP="00486851"/>
    <w:p w14:paraId="1A2B547B" w14:textId="77777777" w:rsidR="00486851" w:rsidRDefault="00486851" w:rsidP="00486851">
      <w:r>
        <w:t>Kotizacija za udeleženca je 36,00</w:t>
      </w:r>
      <w:r w:rsidRPr="00C531CC">
        <w:t xml:space="preserve"> EUR. </w:t>
      </w:r>
      <w:r>
        <w:t xml:space="preserve">Po prijavi bodo udeleženci prejeli račun.  </w:t>
      </w:r>
    </w:p>
    <w:p w14:paraId="0B54BF57" w14:textId="77777777" w:rsidR="00486851" w:rsidRPr="00C531CC" w:rsidRDefault="00486851" w:rsidP="00486851"/>
    <w:p w14:paraId="4D3D191D" w14:textId="77777777" w:rsidR="00486851" w:rsidRDefault="00486851" w:rsidP="00486851"/>
    <w:p w14:paraId="3BF94354" w14:textId="77777777" w:rsidR="00486851" w:rsidRDefault="00486851" w:rsidP="00486851"/>
    <w:p w14:paraId="18A1C626" w14:textId="77777777" w:rsidR="00486851" w:rsidRPr="00C531CC" w:rsidRDefault="00486851" w:rsidP="00486851"/>
    <w:p w14:paraId="113B6BEF" w14:textId="77777777" w:rsidR="00486851" w:rsidRPr="00C531CC" w:rsidRDefault="00486851" w:rsidP="00486851">
      <w:pPr>
        <w:rPr>
          <w:b/>
        </w:rPr>
      </w:pPr>
      <w:r w:rsidRPr="00C531CC">
        <w:rPr>
          <w:b/>
        </w:rPr>
        <w:t>PRIJAVNIC</w:t>
      </w:r>
      <w:r>
        <w:rPr>
          <w:b/>
        </w:rPr>
        <w:t xml:space="preserve">A ZA SPLETNI SEMINAR </w:t>
      </w:r>
    </w:p>
    <w:p w14:paraId="2FA87848" w14:textId="77777777" w:rsidR="00486851" w:rsidRPr="00C531CC" w:rsidRDefault="00486851" w:rsidP="00486851"/>
    <w:p w14:paraId="6D1B2E6E" w14:textId="77777777" w:rsidR="00486851" w:rsidRPr="00C531CC" w:rsidRDefault="00486851" w:rsidP="00486851">
      <w:pPr>
        <w:rPr>
          <w:b/>
        </w:rPr>
      </w:pPr>
      <w:r>
        <w:rPr>
          <w:b/>
        </w:rPr>
        <w:t xml:space="preserve">30 DNI ZA 30 VZGOJNIH NASVETOV </w:t>
      </w:r>
    </w:p>
    <w:p w14:paraId="46D12EB7" w14:textId="77777777" w:rsidR="00486851" w:rsidRPr="00C531CC" w:rsidRDefault="00486851" w:rsidP="00486851">
      <w:pPr>
        <w:rPr>
          <w:b/>
        </w:rPr>
      </w:pPr>
    </w:p>
    <w:p w14:paraId="61FA0CF4" w14:textId="77777777" w:rsidR="00486851" w:rsidRDefault="00486851" w:rsidP="00486851">
      <w:r w:rsidRPr="00C531CC">
        <w:t>Ime in priimek udeleženca: ____________________________________________________</w:t>
      </w:r>
    </w:p>
    <w:p w14:paraId="50CFCAC0" w14:textId="77777777" w:rsidR="00486851" w:rsidRDefault="00486851" w:rsidP="00486851"/>
    <w:p w14:paraId="4EA206FC" w14:textId="77777777" w:rsidR="00486851" w:rsidRPr="00C531CC" w:rsidRDefault="00486851" w:rsidP="00486851">
      <w:r>
        <w:t>E naslov udeleženca: _________________________________________________________</w:t>
      </w:r>
    </w:p>
    <w:p w14:paraId="38F2C637" w14:textId="77777777" w:rsidR="00486851" w:rsidRPr="00C531CC" w:rsidRDefault="00486851" w:rsidP="00486851">
      <w:pPr>
        <w:rPr>
          <w:b/>
        </w:rPr>
      </w:pPr>
    </w:p>
    <w:p w14:paraId="54AB0F8F" w14:textId="77777777" w:rsidR="00486851" w:rsidRDefault="00486851" w:rsidP="00486851">
      <w:r>
        <w:t xml:space="preserve">Naslov plačnika: </w:t>
      </w:r>
      <w:r w:rsidRPr="00C531CC">
        <w:t xml:space="preserve"> ____</w:t>
      </w:r>
      <w:r>
        <w:t>___________________________________</w:t>
      </w:r>
    </w:p>
    <w:p w14:paraId="4180CA26" w14:textId="77777777" w:rsidR="00486851" w:rsidRDefault="00486851" w:rsidP="00486851"/>
    <w:p w14:paraId="04D7EE8C" w14:textId="77777777" w:rsidR="00486851" w:rsidRDefault="00486851" w:rsidP="00486851">
      <w:pPr>
        <w:pStyle w:val="Golobesedilo"/>
        <w:rPr>
          <w:rFonts w:ascii="Times New Roman" w:hAnsi="Times New Roman" w:cs="Times New Roman"/>
          <w:sz w:val="24"/>
          <w:szCs w:val="24"/>
        </w:rPr>
      </w:pPr>
    </w:p>
    <w:p w14:paraId="6AE7230F" w14:textId="77777777" w:rsidR="00486851" w:rsidRDefault="00486851" w:rsidP="00486851">
      <w:pPr>
        <w:pStyle w:val="Golobesedil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Informacije za zaprto FB skupino 30 dni za 30 vzgojnih nasvetov: </w:t>
      </w:r>
    </w:p>
    <w:p w14:paraId="4038EB1D" w14:textId="77777777" w:rsidR="00486851" w:rsidRDefault="00486851" w:rsidP="00486851">
      <w:pPr>
        <w:pStyle w:val="Golobesedilo"/>
        <w:rPr>
          <w:rFonts w:ascii="Times New Roman" w:hAnsi="Times New Roman" w:cs="Times New Roman"/>
          <w:b/>
          <w:sz w:val="24"/>
          <w:szCs w:val="24"/>
        </w:rPr>
      </w:pPr>
    </w:p>
    <w:p w14:paraId="62A08A54" w14:textId="77777777" w:rsidR="00486851" w:rsidRDefault="00486851" w:rsidP="00486851">
      <w:pPr>
        <w:pStyle w:val="Golobesedil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Po prijavi pošljite prošnjo za vključitev v skupino, da vas potrdim in lahko začnete z ogledi. </w:t>
      </w:r>
    </w:p>
    <w:p w14:paraId="43E7ADB4" w14:textId="77777777" w:rsidR="00486851" w:rsidRDefault="00486851" w:rsidP="00486851">
      <w:pPr>
        <w:pStyle w:val="Golobesedilo"/>
        <w:rPr>
          <w:rFonts w:ascii="Times New Roman" w:hAnsi="Times New Roman" w:cs="Times New Roman"/>
          <w:sz w:val="24"/>
          <w:szCs w:val="24"/>
        </w:rPr>
      </w:pPr>
    </w:p>
    <w:p w14:paraId="29FFAF87" w14:textId="77777777" w:rsidR="00486851" w:rsidRDefault="00486851" w:rsidP="00486851">
      <w:pPr>
        <w:pStyle w:val="Golobesedilo"/>
        <w:rPr>
          <w:rFonts w:ascii="Times New Roman" w:hAnsi="Times New Roman" w:cs="Times New Roman"/>
          <w:sz w:val="24"/>
          <w:szCs w:val="24"/>
        </w:rPr>
      </w:pPr>
      <w:hyperlink r:id="rId8" w:history="1">
        <w:r>
          <w:rPr>
            <w:rStyle w:val="Hiperpovezava"/>
          </w:rPr>
          <w:t>(17) 30 dni za 30 vzgojnih nasvetov | Facebook</w:t>
        </w:r>
      </w:hyperlink>
    </w:p>
    <w:p w14:paraId="50FD9F6A" w14:textId="77777777" w:rsidR="00486851" w:rsidRDefault="00486851" w:rsidP="00486851">
      <w:pPr>
        <w:pStyle w:val="Golobesedilo"/>
        <w:rPr>
          <w:rFonts w:ascii="Times New Roman" w:hAnsi="Times New Roman" w:cs="Times New Roman"/>
          <w:sz w:val="24"/>
          <w:szCs w:val="24"/>
        </w:rPr>
      </w:pPr>
    </w:p>
    <w:p w14:paraId="2CD98964" w14:textId="77777777" w:rsidR="00486851" w:rsidRDefault="00486851" w:rsidP="00486851">
      <w:pPr>
        <w:pStyle w:val="Golobesedil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je zaprta FB skupina 30 DNI ZA 30 VZGOJNIH NASVETOV, kjer je več kot 30 posnetkov, ki so bili narejeni od junija 2020 do januarja 2021. </w:t>
      </w:r>
    </w:p>
    <w:p w14:paraId="307879AD" w14:textId="77777777" w:rsidR="00486851" w:rsidRDefault="00486851" w:rsidP="00486851">
      <w:pPr>
        <w:pStyle w:val="Golobesedil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Ker je bilo še po končanem seminarju veliko zanimanja, smo skupino ponovno odprli za ogled. </w:t>
      </w:r>
    </w:p>
    <w:p w14:paraId="18E0AC1B" w14:textId="77777777" w:rsidR="00486851" w:rsidRDefault="00486851" w:rsidP="00486851">
      <w:pPr>
        <w:pStyle w:val="Golobesedilo"/>
        <w:rPr>
          <w:rFonts w:ascii="Times New Roman" w:hAnsi="Times New Roman" w:cs="Times New Roman"/>
          <w:sz w:val="24"/>
          <w:szCs w:val="24"/>
        </w:rPr>
      </w:pPr>
    </w:p>
    <w:p w14:paraId="7E373B81" w14:textId="77777777" w:rsidR="00486851" w:rsidRDefault="00486851" w:rsidP="00486851">
      <w:pPr>
        <w:pStyle w:val="Golobesedil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Zaradi dodanih posnetkov , se je nabralo zadosti ur (16 šolskih ur), kar zadošča za 1 točko za napredovanje.</w:t>
      </w:r>
    </w:p>
    <w:p w14:paraId="27F2D0CE" w14:textId="77777777" w:rsidR="00486851" w:rsidRDefault="00486851" w:rsidP="00486851">
      <w:pPr>
        <w:pStyle w:val="Golobesedilo"/>
        <w:rPr>
          <w:rFonts w:ascii="Times New Roman" w:hAnsi="Times New Roman" w:cs="Times New Roman"/>
          <w:color w:val="FF0000"/>
          <w:sz w:val="24"/>
          <w:szCs w:val="24"/>
        </w:rPr>
      </w:pPr>
    </w:p>
    <w:p w14:paraId="29413BF0" w14:textId="77777777" w:rsidR="00486851" w:rsidRDefault="00486851" w:rsidP="00486851">
      <w:pPr>
        <w:pStyle w:val="Golobesedil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Posnetke si lahko ogledate ali jih poslušate kadarkoli, vaš ogled se samodejno beleži v programu. V skupini lahko ostanete tudi po končanih ogledih, dokler želite. </w:t>
      </w:r>
    </w:p>
    <w:p w14:paraId="46A53C81" w14:textId="77777777" w:rsidR="00486851" w:rsidRDefault="00486851" w:rsidP="00486851">
      <w:pPr>
        <w:pStyle w:val="Golobesedilo"/>
        <w:rPr>
          <w:rFonts w:ascii="Times New Roman" w:hAnsi="Times New Roman" w:cs="Times New Roman"/>
          <w:color w:val="FF0000"/>
          <w:sz w:val="24"/>
          <w:szCs w:val="24"/>
        </w:rPr>
      </w:pPr>
    </w:p>
    <w:p w14:paraId="4C0F044B" w14:textId="77777777" w:rsidR="00486851" w:rsidRDefault="00486851" w:rsidP="00486851">
      <w:pPr>
        <w:pStyle w:val="Golobesedil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Posnetkov ni dovoljeno deliti, v skupini velja varovanje podatkov. Za vse delitve, uporabo posnetkov odgovarjate sami, posnetki so avtorsko delo. </w:t>
      </w:r>
    </w:p>
    <w:p w14:paraId="77248C81" w14:textId="77777777" w:rsidR="00486851" w:rsidRDefault="00486851" w:rsidP="00486851">
      <w:pPr>
        <w:pStyle w:val="Golobesedilo"/>
        <w:rPr>
          <w:rFonts w:ascii="Times New Roman" w:hAnsi="Times New Roman" w:cs="Times New Roman"/>
          <w:color w:val="FF0000"/>
          <w:sz w:val="24"/>
          <w:szCs w:val="24"/>
        </w:rPr>
      </w:pPr>
    </w:p>
    <w:p w14:paraId="502F3A35" w14:textId="77777777" w:rsidR="00486851" w:rsidRDefault="00486851" w:rsidP="00486851">
      <w:pPr>
        <w:pStyle w:val="Golobesedil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Posnetke lahko komentirate, napišete mnenje, če želite. </w:t>
      </w:r>
    </w:p>
    <w:p w14:paraId="3ED8DB25" w14:textId="77777777" w:rsidR="00486851" w:rsidRDefault="00486851" w:rsidP="00486851">
      <w:pPr>
        <w:pStyle w:val="Golobesedil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Vsa dodatna obvestila bodo objavljena v skupini. </w:t>
      </w:r>
    </w:p>
    <w:p w14:paraId="205BF6C1" w14:textId="77777777" w:rsidR="00486851" w:rsidRDefault="00486851" w:rsidP="00486851">
      <w:pPr>
        <w:pStyle w:val="Golobesedilo"/>
        <w:rPr>
          <w:rFonts w:ascii="Times New Roman" w:hAnsi="Times New Roman" w:cs="Times New Roman"/>
          <w:sz w:val="24"/>
          <w:szCs w:val="24"/>
        </w:rPr>
      </w:pPr>
    </w:p>
    <w:p w14:paraId="03161B90" w14:textId="77777777" w:rsidR="00486851" w:rsidRDefault="00486851" w:rsidP="00486851">
      <w:pPr>
        <w:pStyle w:val="Golobesedil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Spletno izobraževanje poteka vsak mesec, odvisno od prijavnice, ki ste jo izpolnili. </w:t>
      </w:r>
    </w:p>
    <w:p w14:paraId="022C27CD" w14:textId="77777777" w:rsidR="00486851" w:rsidRDefault="00486851" w:rsidP="00486851">
      <w:pPr>
        <w:pStyle w:val="Golobesedilo"/>
        <w:rPr>
          <w:rFonts w:ascii="Times New Roman" w:hAnsi="Times New Roman" w:cs="Times New Roman"/>
          <w:sz w:val="24"/>
          <w:szCs w:val="24"/>
        </w:rPr>
      </w:pPr>
    </w:p>
    <w:p w14:paraId="72FF97B2" w14:textId="77777777" w:rsidR="00486851" w:rsidRDefault="00486851" w:rsidP="00486851">
      <w:pPr>
        <w:pStyle w:val="Golobesedil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končanih ogledih boste na svoj mail prejeli potrdilo o udeležbi ter program z urnikom.  </w:t>
      </w:r>
    </w:p>
    <w:p w14:paraId="526B8FA7" w14:textId="77777777" w:rsidR="00486851" w:rsidRDefault="00486851" w:rsidP="00486851">
      <w:pPr>
        <w:pStyle w:val="Golobesedil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 skladu s pravilnikom o napredovanju, vam poleg potrdila in programa pošljem tudi osnutek Poročila o aktivni udeležbi, ki ga dopolnite z vašimi zapiski (kaj ste pridobili in kako boste znanje lahko uporabili pri svojem delu). Vsi trije dokumenti so potrebni, če boste oddajali za napredovanje. </w:t>
      </w:r>
    </w:p>
    <w:p w14:paraId="0372E5F2" w14:textId="77777777" w:rsidR="00486851" w:rsidRDefault="00486851" w:rsidP="00486851">
      <w:pPr>
        <w:pStyle w:val="Golobesedilo"/>
        <w:rPr>
          <w:rFonts w:ascii="Times New Roman" w:hAnsi="Times New Roman" w:cs="Times New Roman"/>
          <w:sz w:val="24"/>
          <w:szCs w:val="24"/>
        </w:rPr>
      </w:pPr>
    </w:p>
    <w:p w14:paraId="69EC1415" w14:textId="77777777" w:rsidR="00486851" w:rsidRDefault="00486851" w:rsidP="00486851">
      <w:pPr>
        <w:pStyle w:val="Golobesedil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 skupini lahko ostanete dokler želite. </w:t>
      </w:r>
    </w:p>
    <w:p w14:paraId="20CB590D" w14:textId="77777777" w:rsidR="00486851" w:rsidRDefault="00486851" w:rsidP="00486851">
      <w:pPr>
        <w:pStyle w:val="Golobesedilo"/>
        <w:rPr>
          <w:rFonts w:ascii="Times New Roman" w:hAnsi="Times New Roman" w:cs="Times New Roman"/>
          <w:color w:val="FF0000"/>
          <w:sz w:val="24"/>
          <w:szCs w:val="24"/>
        </w:rPr>
      </w:pPr>
    </w:p>
    <w:p w14:paraId="3423FF05" w14:textId="77777777" w:rsidR="00486851" w:rsidRDefault="00486851" w:rsidP="00486851">
      <w:pPr>
        <w:pStyle w:val="Golobesedil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Če imate drug FB profil, mi sporočite, da bom vedela, da ste to vi. </w:t>
      </w:r>
    </w:p>
    <w:p w14:paraId="63FB3E9A" w14:textId="77777777" w:rsidR="00486851" w:rsidRDefault="00486851" w:rsidP="00486851">
      <w:pPr>
        <w:pStyle w:val="Golobesedilo"/>
        <w:rPr>
          <w:rFonts w:ascii="Times New Roman" w:hAnsi="Times New Roman" w:cs="Times New Roman"/>
          <w:sz w:val="24"/>
          <w:szCs w:val="24"/>
        </w:rPr>
      </w:pPr>
    </w:p>
    <w:p w14:paraId="389D8757" w14:textId="77777777" w:rsidR="00486851" w:rsidRDefault="00486851" w:rsidP="00486851">
      <w:pPr>
        <w:pStyle w:val="Golobesedil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Za dodatna vprašanja me lahko pokličete na telefon 041 285 308, ali pišete na ta mail. </w:t>
      </w:r>
    </w:p>
    <w:p w14:paraId="0E5DF5F1" w14:textId="77777777" w:rsidR="00486851" w:rsidRDefault="00486851" w:rsidP="00486851">
      <w:pPr>
        <w:pStyle w:val="Golobesedil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Prijavnico in obvestilo lahko delite, če želite. Hvala. </w:t>
      </w:r>
    </w:p>
    <w:p w14:paraId="45B0D027" w14:textId="77777777" w:rsidR="00486851" w:rsidRDefault="00486851" w:rsidP="00486851">
      <w:pPr>
        <w:pStyle w:val="Golobesedilo"/>
        <w:rPr>
          <w:rFonts w:ascii="Times New Roman" w:hAnsi="Times New Roman" w:cs="Times New Roman"/>
          <w:sz w:val="24"/>
          <w:szCs w:val="24"/>
        </w:rPr>
      </w:pPr>
    </w:p>
    <w:p w14:paraId="2B2E4B73" w14:textId="77777777" w:rsidR="00486851" w:rsidRDefault="00486851" w:rsidP="00486851">
      <w:pPr>
        <w:pStyle w:val="Golobesedil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Veselim se vas </w:t>
      </w:r>
    </w:p>
    <w:p w14:paraId="2A11481B" w14:textId="77777777" w:rsidR="00486851" w:rsidRDefault="00486851" w:rsidP="00486851">
      <w:pPr>
        <w:pStyle w:val="Golobesedilo"/>
        <w:rPr>
          <w:rFonts w:ascii="Times New Roman" w:hAnsi="Times New Roman" w:cs="Times New Roman"/>
          <w:sz w:val="24"/>
          <w:szCs w:val="24"/>
        </w:rPr>
      </w:pPr>
    </w:p>
    <w:p w14:paraId="7407F8AA" w14:textId="77777777" w:rsidR="00486851" w:rsidRDefault="00486851" w:rsidP="00486851">
      <w:pPr>
        <w:pStyle w:val="Golobesedil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Damjana Šmid</w:t>
      </w:r>
    </w:p>
    <w:p w14:paraId="70DB8F2F" w14:textId="77777777" w:rsidR="00486851" w:rsidRDefault="00486851" w:rsidP="00486851">
      <w:pPr>
        <w:pStyle w:val="gmail-m7019862695474168914yiv3513139348msonormal"/>
        <w:rPr>
          <w:rFonts w:ascii="Helvetica" w:hAnsi="Helvetica" w:cs="Helvetica"/>
          <w:color w:val="1F4E79"/>
          <w:sz w:val="20"/>
          <w:szCs w:val="20"/>
        </w:rPr>
      </w:pPr>
    </w:p>
    <w:p w14:paraId="321100FA" w14:textId="77777777" w:rsidR="00486851" w:rsidRDefault="00486851" w:rsidP="00486851"/>
    <w:p w14:paraId="515F36E2" w14:textId="77777777" w:rsidR="00486851" w:rsidRPr="00C531CC" w:rsidRDefault="00486851" w:rsidP="00486851"/>
    <w:p w14:paraId="4CC9618E" w14:textId="77777777" w:rsidR="00486851" w:rsidRPr="00C531CC" w:rsidRDefault="00486851" w:rsidP="00486851"/>
    <w:p w14:paraId="64B05C2D" w14:textId="77777777" w:rsidR="00486851" w:rsidRPr="00C531CC" w:rsidRDefault="00486851" w:rsidP="00486851"/>
    <w:p w14:paraId="5CCD1126" w14:textId="77777777" w:rsidR="00486851" w:rsidRPr="007D2300" w:rsidRDefault="00486851" w:rsidP="00486851">
      <w:pPr>
        <w:rPr>
          <w:b/>
        </w:rPr>
      </w:pPr>
    </w:p>
    <w:p w14:paraId="4217C0BC" w14:textId="77777777" w:rsidR="00486851" w:rsidRPr="00C531CC" w:rsidRDefault="00486851" w:rsidP="00486851">
      <w:pPr>
        <w:jc w:val="center"/>
        <w:rPr>
          <w:b/>
        </w:rPr>
      </w:pPr>
    </w:p>
    <w:p w14:paraId="2449D5A6" w14:textId="77777777" w:rsidR="00486851" w:rsidRDefault="00486851" w:rsidP="00486851"/>
    <w:p w14:paraId="1ADDF8E2" w14:textId="77777777" w:rsidR="007C5316" w:rsidRDefault="007C5316" w:rsidP="007C5316"/>
    <w:sectPr w:rsidR="007C5316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7D3B8" w14:textId="77777777" w:rsidR="004E011C" w:rsidRDefault="004E011C" w:rsidP="007C5316">
      <w:r>
        <w:separator/>
      </w:r>
    </w:p>
  </w:endnote>
  <w:endnote w:type="continuationSeparator" w:id="0">
    <w:p w14:paraId="4058C9BA" w14:textId="77777777" w:rsidR="004E011C" w:rsidRDefault="004E011C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Nog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67568E" w14:textId="77777777" w:rsidR="004E011C" w:rsidRDefault="004E011C" w:rsidP="007C5316">
      <w:r>
        <w:separator/>
      </w:r>
    </w:p>
  </w:footnote>
  <w:footnote w:type="continuationSeparator" w:id="0">
    <w:p w14:paraId="7824429B" w14:textId="77777777" w:rsidR="004E011C" w:rsidRDefault="004E011C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Glav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C44E3"/>
    <w:multiLevelType w:val="hybridMultilevel"/>
    <w:tmpl w:val="4CB88458"/>
    <w:lvl w:ilvl="0" w:tplc="DD883BB0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73D00"/>
    <w:multiLevelType w:val="hybridMultilevel"/>
    <w:tmpl w:val="B122E6F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34993796">
    <w:abstractNumId w:val="1"/>
  </w:num>
  <w:num w:numId="2" w16cid:durableId="16720274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1C"/>
    <w:rsid w:val="00020D97"/>
    <w:rsid w:val="00253F93"/>
    <w:rsid w:val="00271740"/>
    <w:rsid w:val="00443A1C"/>
    <w:rsid w:val="00486851"/>
    <w:rsid w:val="004E011C"/>
    <w:rsid w:val="007C5316"/>
    <w:rsid w:val="00827332"/>
    <w:rsid w:val="008E526C"/>
    <w:rsid w:val="00C13531"/>
    <w:rsid w:val="00CA24F3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7C5316"/>
  </w:style>
  <w:style w:type="paragraph" w:styleId="Noga">
    <w:name w:val="footer"/>
    <w:basedOn w:val="Navaden"/>
    <w:link w:val="NogaZnak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7C5316"/>
  </w:style>
  <w:style w:type="paragraph" w:styleId="Odstavekseznama">
    <w:name w:val="List Paragraph"/>
    <w:basedOn w:val="Navaden"/>
    <w:uiPriority w:val="34"/>
    <w:qFormat/>
    <w:rsid w:val="00271740"/>
    <w:pPr>
      <w:ind w:left="720"/>
      <w:contextualSpacing/>
    </w:pPr>
  </w:style>
  <w:style w:type="table" w:styleId="Tabelamrea">
    <w:name w:val="Table Grid"/>
    <w:basedOn w:val="Navadnatabela"/>
    <w:uiPriority w:val="39"/>
    <w:rsid w:val="002717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uiPriority w:val="99"/>
    <w:unhideWhenUsed/>
    <w:rsid w:val="00486851"/>
    <w:rPr>
      <w:color w:val="0000FF"/>
      <w:u w:val="single"/>
    </w:rPr>
  </w:style>
  <w:style w:type="paragraph" w:styleId="Golobesedilo">
    <w:name w:val="Plain Text"/>
    <w:basedOn w:val="Navaden"/>
    <w:link w:val="GolobesediloZnak"/>
    <w:uiPriority w:val="99"/>
    <w:semiHidden/>
    <w:unhideWhenUsed/>
    <w:rsid w:val="00486851"/>
    <w:rPr>
      <w:rFonts w:ascii="Calibri" w:hAnsi="Calibri" w:cs="Calibri"/>
      <w:sz w:val="22"/>
      <w:szCs w:val="22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486851"/>
    <w:rPr>
      <w:rFonts w:ascii="Calibri" w:hAnsi="Calibri" w:cs="Calibri"/>
      <w:sz w:val="22"/>
      <w:szCs w:val="22"/>
    </w:rPr>
  </w:style>
  <w:style w:type="paragraph" w:customStyle="1" w:styleId="gmail-m7019862695474168914yiv3513139348msonormal">
    <w:name w:val="gmail-m_7019862695474168914yiv3513139348msonormal"/>
    <w:basedOn w:val="Navaden"/>
    <w:rsid w:val="00486851"/>
    <w:pPr>
      <w:spacing w:before="100" w:beforeAutospacing="1" w:after="100" w:afterAutospacing="1"/>
    </w:pPr>
    <w:rPr>
      <w:rFonts w:ascii="Times New Roman" w:hAnsi="Times New Roman" w:cs="Times New Roman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groups/281703376207158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amjana.smid1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ŠMID DAMJANA-dopisni papir</Template>
  <TotalTime>0</TotalTime>
  <Pages>3</Pages>
  <Words>527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Damjana</cp:lastModifiedBy>
  <cp:revision>2</cp:revision>
  <dcterms:created xsi:type="dcterms:W3CDTF">2022-10-25T04:36:00Z</dcterms:created>
  <dcterms:modified xsi:type="dcterms:W3CDTF">2022-10-25T04:36:00Z</dcterms:modified>
</cp:coreProperties>
</file>