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86767" w14:textId="77777777" w:rsidR="00B413CE" w:rsidRDefault="00B413CE" w:rsidP="00B413C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Vabilo in prijavnica za zaposlene v vzgojno izobraževalnih ustanovah na seminar</w:t>
      </w:r>
    </w:p>
    <w:p w14:paraId="68C3C065" w14:textId="77777777" w:rsidR="00B413CE" w:rsidRDefault="00B413CE" w:rsidP="00B413CE">
      <w:pPr>
        <w:jc w:val="center"/>
        <w:rPr>
          <w:rFonts w:ascii="Times New Roman" w:hAnsi="Times New Roman" w:cs="Times New Roman"/>
        </w:rPr>
      </w:pPr>
    </w:p>
    <w:p w14:paraId="38B8C4B3" w14:textId="6C4EE662" w:rsidR="00B413CE" w:rsidRDefault="00B413CE" w:rsidP="00B413CE">
      <w:pPr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KOMUNIKACIJSKE VEŠČINE V PEDAGOŠKEM POKLICU </w:t>
      </w:r>
    </w:p>
    <w:p w14:paraId="235ED0FC" w14:textId="77777777" w:rsidR="00B413CE" w:rsidRDefault="00B413CE" w:rsidP="00B413CE">
      <w:pPr>
        <w:jc w:val="center"/>
        <w:rPr>
          <w:rFonts w:ascii="Times New Roman" w:hAnsi="Times New Roman" w:cs="Times New Roman"/>
          <w:b/>
        </w:rPr>
      </w:pPr>
    </w:p>
    <w:p w14:paraId="078411BE" w14:textId="333CB949" w:rsidR="00B413CE" w:rsidRDefault="00B413CE" w:rsidP="00B413C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Datum: </w:t>
      </w:r>
      <w:r>
        <w:rPr>
          <w:rFonts w:ascii="Times New Roman" w:hAnsi="Times New Roman" w:cs="Times New Roman"/>
          <w:bCs/>
        </w:rPr>
        <w:t>petek</w:t>
      </w:r>
      <w:r>
        <w:rPr>
          <w:rFonts w:ascii="Times New Roman" w:hAnsi="Times New Roman" w:cs="Times New Roman"/>
          <w:bCs/>
        </w:rPr>
        <w:t xml:space="preserve">, </w:t>
      </w:r>
      <w:r>
        <w:rPr>
          <w:rFonts w:ascii="Times New Roman" w:hAnsi="Times New Roman" w:cs="Times New Roman"/>
          <w:bCs/>
        </w:rPr>
        <w:t>10</w:t>
      </w:r>
      <w:r>
        <w:rPr>
          <w:rFonts w:ascii="Times New Roman" w:hAnsi="Times New Roman" w:cs="Times New Roman"/>
          <w:bCs/>
        </w:rPr>
        <w:t>.</w:t>
      </w:r>
      <w:r>
        <w:rPr>
          <w:rFonts w:ascii="Times New Roman" w:hAnsi="Times New Roman" w:cs="Times New Roman"/>
          <w:bCs/>
        </w:rPr>
        <w:t>2</w:t>
      </w:r>
      <w:r>
        <w:rPr>
          <w:rFonts w:ascii="Times New Roman" w:hAnsi="Times New Roman" w:cs="Times New Roman"/>
          <w:bCs/>
        </w:rPr>
        <w:t>.2023</w:t>
      </w:r>
    </w:p>
    <w:p w14:paraId="70A9505B" w14:textId="77777777" w:rsidR="00B413CE" w:rsidRDefault="00B413CE" w:rsidP="00B413C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Trajanje: </w:t>
      </w:r>
      <w:r>
        <w:rPr>
          <w:rFonts w:ascii="Times New Roman" w:hAnsi="Times New Roman" w:cs="Times New Roman"/>
          <w:bCs/>
        </w:rPr>
        <w:t>od 8:00 do 15:00</w:t>
      </w:r>
    </w:p>
    <w:p w14:paraId="2A7CA4F4" w14:textId="77777777" w:rsidR="00B413CE" w:rsidRDefault="00B413CE" w:rsidP="00B413C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Lokacija: </w:t>
      </w:r>
      <w:r>
        <w:rPr>
          <w:rFonts w:ascii="Times New Roman" w:hAnsi="Times New Roman" w:cs="Times New Roman"/>
          <w:bCs/>
        </w:rPr>
        <w:t>Središče Rotunda, Koper (</w:t>
      </w:r>
      <w:proofErr w:type="spellStart"/>
      <w:r>
        <w:rPr>
          <w:rFonts w:ascii="Times New Roman" w:hAnsi="Times New Roman" w:cs="Times New Roman"/>
          <w:bCs/>
        </w:rPr>
        <w:t>Destradijev</w:t>
      </w:r>
      <w:proofErr w:type="spellEnd"/>
      <w:r>
        <w:rPr>
          <w:rFonts w:ascii="Times New Roman" w:hAnsi="Times New Roman" w:cs="Times New Roman"/>
          <w:bCs/>
        </w:rPr>
        <w:t xml:space="preserve"> trg 11) </w:t>
      </w:r>
    </w:p>
    <w:p w14:paraId="0AD0DBB7" w14:textId="77777777" w:rsidR="00B413CE" w:rsidRDefault="00B413CE" w:rsidP="00B413CE">
      <w:pPr>
        <w:rPr>
          <w:rFonts w:ascii="Times New Roman" w:hAnsi="Times New Roman" w:cs="Times New Roman"/>
          <w:b/>
        </w:rPr>
      </w:pPr>
    </w:p>
    <w:p w14:paraId="0989C25E" w14:textId="77777777" w:rsidR="00B413CE" w:rsidRDefault="00B413CE" w:rsidP="00B413C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Seminar poteka 8 šolskih ur.</w:t>
      </w:r>
    </w:p>
    <w:p w14:paraId="04F23D2F" w14:textId="77777777" w:rsidR="00B413CE" w:rsidRDefault="00B413CE" w:rsidP="00B413CE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Udeleženci prejmejo gradivo, potrdilo in program. </w:t>
      </w:r>
    </w:p>
    <w:p w14:paraId="5C21EDEB" w14:textId="77777777" w:rsidR="00B413CE" w:rsidRDefault="00B413CE" w:rsidP="00B413CE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Prav tako prejmejo osnutek poročila o aktivni udeležbi, ki ga priložijo k potrdilu in programu. </w:t>
      </w:r>
    </w:p>
    <w:p w14:paraId="1CB132E7" w14:textId="77777777" w:rsidR="00B413CE" w:rsidRDefault="00B413CE" w:rsidP="00B413CE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Seminar je vrednoten z 0,5 točke za napredovanje. </w:t>
      </w:r>
    </w:p>
    <w:p w14:paraId="54FA9C49" w14:textId="77777777" w:rsidR="00B413CE" w:rsidRPr="00564427" w:rsidRDefault="00B413CE" w:rsidP="00B413CE">
      <w:pPr>
        <w:rPr>
          <w:rFonts w:ascii="Times New Roman" w:hAnsi="Times New Roman" w:cs="Times New Roman"/>
          <w:bCs/>
        </w:rPr>
      </w:pPr>
      <w:r w:rsidRPr="00564427">
        <w:rPr>
          <w:rFonts w:ascii="Times New Roman" w:hAnsi="Times New Roman" w:cs="Times New Roman"/>
          <w:bCs/>
        </w:rPr>
        <w:t xml:space="preserve">Udeleženci, ki bodo sodelovali s plakatom, prejmejo še dodatno potrdilo za 1 točko (drugo strokovno delo). Udeleženci, ki bodo izvedli delavnico ali kratko predavanje prejmejo potrdilo za 2 točki. </w:t>
      </w:r>
    </w:p>
    <w:p w14:paraId="2D4A8A97" w14:textId="77777777" w:rsidR="00B413CE" w:rsidRPr="00564427" w:rsidRDefault="00B413CE" w:rsidP="00B413CE">
      <w:pPr>
        <w:rPr>
          <w:rFonts w:ascii="Times New Roman" w:hAnsi="Times New Roman" w:cs="Times New Roman"/>
          <w:b/>
        </w:rPr>
      </w:pPr>
    </w:p>
    <w:p w14:paraId="1FB3962E" w14:textId="77777777" w:rsidR="00B413CE" w:rsidRPr="00564427" w:rsidRDefault="00B413CE" w:rsidP="00B413CE">
      <w:pPr>
        <w:rPr>
          <w:rFonts w:ascii="Times New Roman" w:hAnsi="Times New Roman" w:cs="Times New Roman"/>
          <w:b/>
          <w:bCs/>
        </w:rPr>
      </w:pPr>
      <w:r w:rsidRPr="00564427">
        <w:rPr>
          <w:rFonts w:ascii="Times New Roman" w:hAnsi="Times New Roman" w:cs="Times New Roman"/>
          <w:b/>
          <w:bCs/>
        </w:rPr>
        <w:t>Dodatna možnost – izdelava</w:t>
      </w:r>
      <w:r>
        <w:rPr>
          <w:rFonts w:ascii="Times New Roman" w:hAnsi="Times New Roman" w:cs="Times New Roman"/>
          <w:b/>
          <w:bCs/>
        </w:rPr>
        <w:t xml:space="preserve">, </w:t>
      </w:r>
      <w:r w:rsidRPr="00564427">
        <w:rPr>
          <w:rFonts w:ascii="Times New Roman" w:hAnsi="Times New Roman" w:cs="Times New Roman"/>
          <w:b/>
          <w:bCs/>
        </w:rPr>
        <w:t>predstavitev plakata</w:t>
      </w:r>
      <w:r>
        <w:rPr>
          <w:rFonts w:ascii="Times New Roman" w:hAnsi="Times New Roman" w:cs="Times New Roman"/>
          <w:b/>
          <w:bCs/>
        </w:rPr>
        <w:t>, izvedba delavnice ali predavanja</w:t>
      </w:r>
      <w:r w:rsidRPr="00564427">
        <w:rPr>
          <w:rFonts w:ascii="Times New Roman" w:hAnsi="Times New Roman" w:cs="Times New Roman"/>
          <w:b/>
          <w:bCs/>
        </w:rPr>
        <w:t xml:space="preserve"> </w:t>
      </w:r>
    </w:p>
    <w:p w14:paraId="47951596" w14:textId="77777777" w:rsidR="00B413CE" w:rsidRPr="00564427" w:rsidRDefault="00B413CE" w:rsidP="00B413CE">
      <w:pPr>
        <w:rPr>
          <w:rFonts w:ascii="Times New Roman" w:hAnsi="Times New Roman" w:cs="Times New Roman"/>
          <w:b/>
          <w:bCs/>
        </w:rPr>
      </w:pPr>
    </w:p>
    <w:p w14:paraId="3D6A0225" w14:textId="77777777" w:rsidR="00B413CE" w:rsidRPr="00564427" w:rsidRDefault="00B413CE" w:rsidP="00B413CE">
      <w:pPr>
        <w:rPr>
          <w:rFonts w:ascii="Times New Roman" w:hAnsi="Times New Roman" w:cs="Times New Roman"/>
          <w:b/>
          <w:bCs/>
        </w:rPr>
      </w:pPr>
      <w:r w:rsidRPr="00564427">
        <w:rPr>
          <w:rFonts w:ascii="Times New Roman" w:hAnsi="Times New Roman" w:cs="Times New Roman"/>
          <w:b/>
          <w:bCs/>
        </w:rPr>
        <w:t xml:space="preserve">V skladu s pravilnikom o napredovanju lahko udeleženci na seminarju izvedejo dodatno aktivnost, ki se vrednoti posebej z eno točko (plakat) ali z dvema točkama (delavnica ali predavanje).  </w:t>
      </w:r>
    </w:p>
    <w:p w14:paraId="26E11970" w14:textId="77777777" w:rsidR="00B413CE" w:rsidRDefault="00B413CE" w:rsidP="00B413CE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14:paraId="2499A8EB" w14:textId="77777777" w:rsidR="00B413CE" w:rsidRDefault="00B413CE" w:rsidP="00B413CE">
      <w:pPr>
        <w:rPr>
          <w:rFonts w:ascii="Times New Roman" w:hAnsi="Times New Roman" w:cs="Times New Roman"/>
          <w:color w:val="FF0000"/>
          <w:sz w:val="22"/>
          <w:szCs w:val="22"/>
          <w:shd w:val="clear" w:color="auto" w:fill="FFFFFF"/>
        </w:rPr>
      </w:pPr>
      <w:r>
        <w:rPr>
          <w:rFonts w:ascii="Times New Roman" w:hAnsi="Times New Roman" w:cs="Times New Roman"/>
          <w:color w:val="FF0000"/>
          <w:sz w:val="22"/>
          <w:szCs w:val="22"/>
          <w:shd w:val="clear" w:color="auto" w:fill="FFFFFF"/>
        </w:rPr>
        <w:t xml:space="preserve">Lahko izdelate plakat in izvedete predstavitev (delavnico) v istem dnevu, vendar mora biti vsebina različna. V tem primeru prejmete potrdilo za 1 točko (plakat) in za delavnico 2 točki. Vendar mora biti razvidno na potrdilu, da gre za različno vsebino. </w:t>
      </w:r>
    </w:p>
    <w:p w14:paraId="35F200EF" w14:textId="77777777" w:rsidR="00B413CE" w:rsidRPr="00564427" w:rsidRDefault="00B413CE" w:rsidP="00B413CE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14:paraId="201AA831" w14:textId="77777777" w:rsidR="00B413CE" w:rsidRPr="00564427" w:rsidRDefault="00B413CE" w:rsidP="00B413CE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564427">
        <w:rPr>
          <w:rFonts w:ascii="Times New Roman" w:hAnsi="Times New Roman" w:cs="Times New Roman"/>
          <w:color w:val="000000"/>
          <w:shd w:val="clear" w:color="auto" w:fill="FFFFFF"/>
        </w:rPr>
        <w:t xml:space="preserve">Predlagane razpisane teme za izdelavo plakata ali izvedbo predavanja ali izvedbo delavnice: </w:t>
      </w:r>
    </w:p>
    <w:p w14:paraId="39B331B3" w14:textId="77777777" w:rsidR="00B413CE" w:rsidRPr="00564427" w:rsidRDefault="00B413CE" w:rsidP="00B413CE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14:paraId="2A8667F6" w14:textId="65F263C4" w:rsidR="00B413CE" w:rsidRDefault="00B413CE" w:rsidP="00B413CE">
      <w:pPr>
        <w:pStyle w:val="Odstavekseznama"/>
        <w:numPr>
          <w:ilvl w:val="0"/>
          <w:numId w:val="2"/>
        </w:numPr>
        <w:spacing w:after="160" w:line="254" w:lineRule="auto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Učinkovita in neučinkovita komunikacija </w:t>
      </w:r>
    </w:p>
    <w:p w14:paraId="1EEA3FA1" w14:textId="36E4C808" w:rsidR="00B413CE" w:rsidRPr="00564427" w:rsidRDefault="00B413CE" w:rsidP="00B413CE">
      <w:pPr>
        <w:pStyle w:val="Odstavekseznama"/>
        <w:numPr>
          <w:ilvl w:val="0"/>
          <w:numId w:val="2"/>
        </w:numPr>
        <w:spacing w:after="160" w:line="254" w:lineRule="auto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Komunikacija z otroki, s starši, s sodelavci </w:t>
      </w:r>
    </w:p>
    <w:p w14:paraId="5048464F" w14:textId="3FC1E4A2" w:rsidR="00B413CE" w:rsidRDefault="00B413CE" w:rsidP="00B413CE">
      <w:pPr>
        <w:pStyle w:val="Odstavekseznama"/>
        <w:numPr>
          <w:ilvl w:val="0"/>
          <w:numId w:val="2"/>
        </w:numPr>
        <w:spacing w:after="160" w:line="254" w:lineRule="auto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Reševanje konfliktnih situacij</w:t>
      </w:r>
    </w:p>
    <w:p w14:paraId="0C6D01F5" w14:textId="1F15B9F2" w:rsidR="00B413CE" w:rsidRPr="00564427" w:rsidRDefault="00B413CE" w:rsidP="00B413CE">
      <w:pPr>
        <w:pStyle w:val="Odstavekseznama"/>
        <w:numPr>
          <w:ilvl w:val="0"/>
          <w:numId w:val="2"/>
        </w:numPr>
        <w:spacing w:after="160" w:line="254" w:lineRule="auto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Čustva v komunikaciji</w:t>
      </w:r>
    </w:p>
    <w:p w14:paraId="7FBE2C79" w14:textId="21222BA3" w:rsidR="00B413CE" w:rsidRDefault="00B413CE" w:rsidP="00B413CE">
      <w:pPr>
        <w:pStyle w:val="Odstavekseznama"/>
        <w:numPr>
          <w:ilvl w:val="0"/>
          <w:numId w:val="2"/>
        </w:numPr>
        <w:spacing w:after="160" w:line="254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564427">
        <w:rPr>
          <w:rFonts w:ascii="Times New Roman" w:hAnsi="Times New Roman" w:cs="Times New Roman"/>
          <w:color w:val="000000"/>
          <w:shd w:val="clear" w:color="auto" w:fill="FFFFFF"/>
        </w:rPr>
        <w:t>P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ostavljanje mej </w:t>
      </w:r>
    </w:p>
    <w:p w14:paraId="36F0D831" w14:textId="7979080C" w:rsidR="00B413CE" w:rsidRDefault="00B413CE" w:rsidP="00B413CE">
      <w:pPr>
        <w:pStyle w:val="Odstavekseznama"/>
        <w:numPr>
          <w:ilvl w:val="0"/>
          <w:numId w:val="2"/>
        </w:numPr>
        <w:spacing w:after="160" w:line="254" w:lineRule="auto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Osebna odgovornost v komunikaciji </w:t>
      </w:r>
    </w:p>
    <w:p w14:paraId="3336AD12" w14:textId="74E69A9A" w:rsidR="00B413CE" w:rsidRDefault="00B413CE" w:rsidP="00B413CE">
      <w:pPr>
        <w:pStyle w:val="Odstavekseznama"/>
        <w:numPr>
          <w:ilvl w:val="0"/>
          <w:numId w:val="2"/>
        </w:numPr>
        <w:spacing w:after="160" w:line="254" w:lineRule="auto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Primerni in neprimerni odzivi</w:t>
      </w:r>
    </w:p>
    <w:p w14:paraId="4DC60A7E" w14:textId="70FAF0BD" w:rsidR="00B413CE" w:rsidRPr="00564427" w:rsidRDefault="00B413CE" w:rsidP="00B413CE">
      <w:pPr>
        <w:pStyle w:val="Odstavekseznama"/>
        <w:numPr>
          <w:ilvl w:val="0"/>
          <w:numId w:val="2"/>
        </w:numPr>
        <w:spacing w:after="160" w:line="254" w:lineRule="auto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Ovire v komunikaciji</w:t>
      </w:r>
    </w:p>
    <w:p w14:paraId="5C2025F5" w14:textId="77777777" w:rsidR="00B413CE" w:rsidRDefault="00B413CE" w:rsidP="00B413CE">
      <w:pPr>
        <w:pStyle w:val="Odstavekseznama"/>
        <w:numPr>
          <w:ilvl w:val="0"/>
          <w:numId w:val="2"/>
        </w:numPr>
        <w:spacing w:after="160" w:line="254" w:lineRule="auto"/>
        <w:rPr>
          <w:rFonts w:ascii="Times New Roman" w:hAnsi="Times New Roman" w:cs="Times New Roman"/>
          <w:color w:val="000000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hd w:val="clear" w:color="auto" w:fill="FFFFFF"/>
        </w:rPr>
        <w:t>Asertivna</w:t>
      </w:r>
      <w:proofErr w:type="spellEnd"/>
      <w:r>
        <w:rPr>
          <w:rFonts w:ascii="Times New Roman" w:hAnsi="Times New Roman" w:cs="Times New Roman"/>
          <w:color w:val="000000"/>
          <w:shd w:val="clear" w:color="auto" w:fill="FFFFFF"/>
        </w:rPr>
        <w:t xml:space="preserve"> komunikacija</w:t>
      </w:r>
    </w:p>
    <w:p w14:paraId="3DBD1937" w14:textId="7FACCCEE" w:rsidR="00B413CE" w:rsidRDefault="00B413CE" w:rsidP="00B413CE">
      <w:pPr>
        <w:pStyle w:val="Odstavekseznama"/>
        <w:numPr>
          <w:ilvl w:val="0"/>
          <w:numId w:val="2"/>
        </w:numPr>
        <w:spacing w:after="160" w:line="254" w:lineRule="auto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Uporaba humorja </w:t>
      </w:r>
    </w:p>
    <w:p w14:paraId="6A488F33" w14:textId="50572ACE" w:rsidR="00B413CE" w:rsidRDefault="00B413CE" w:rsidP="00B413CE">
      <w:pPr>
        <w:pStyle w:val="Odstavekseznama"/>
        <w:numPr>
          <w:ilvl w:val="0"/>
          <w:numId w:val="2"/>
        </w:numPr>
        <w:spacing w:after="160" w:line="254" w:lineRule="auto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Povratna informacija</w:t>
      </w:r>
    </w:p>
    <w:p w14:paraId="3B11F19C" w14:textId="49F3461F" w:rsidR="00B413CE" w:rsidRDefault="00B413CE" w:rsidP="00B413CE">
      <w:pPr>
        <w:pStyle w:val="Odstavekseznama"/>
        <w:numPr>
          <w:ilvl w:val="0"/>
          <w:numId w:val="2"/>
        </w:numPr>
        <w:spacing w:after="160" w:line="254" w:lineRule="auto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Zapisi, vpisi, napisi </w:t>
      </w:r>
    </w:p>
    <w:p w14:paraId="709C3198" w14:textId="77777777" w:rsidR="00B413CE" w:rsidRDefault="00B413CE" w:rsidP="00B413CE">
      <w:pPr>
        <w:pStyle w:val="Odstavekseznama"/>
        <w:numPr>
          <w:ilvl w:val="0"/>
          <w:numId w:val="2"/>
        </w:numPr>
        <w:spacing w:after="160" w:line="254" w:lineRule="auto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Primeri dobre prakse</w:t>
      </w:r>
      <w:r w:rsidRPr="00564427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  <w:p w14:paraId="1A7D252E" w14:textId="01DABE44" w:rsidR="00B413CE" w:rsidRDefault="00B413CE" w:rsidP="00B413CE">
      <w:pPr>
        <w:pStyle w:val="Odstavekseznama"/>
        <w:spacing w:after="160" w:line="254" w:lineRule="auto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4E081327" w14:textId="77777777" w:rsidR="00B413CE" w:rsidRPr="00564427" w:rsidRDefault="00B413CE" w:rsidP="00B413CE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564427">
        <w:rPr>
          <w:rFonts w:ascii="Times New Roman" w:hAnsi="Times New Roman" w:cs="Times New Roman"/>
          <w:color w:val="000000"/>
          <w:shd w:val="clear" w:color="auto" w:fill="FFFFFF"/>
        </w:rPr>
        <w:t xml:space="preserve">Plakati bodo v času seminarja razstavljeni v avli, pred predavalnico, kjer bo tudi možnost kratke diskusije. </w:t>
      </w:r>
    </w:p>
    <w:p w14:paraId="26D396E9" w14:textId="77777777" w:rsidR="00B413CE" w:rsidRPr="00564427" w:rsidRDefault="00B413CE" w:rsidP="00B413CE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14:paraId="1E513706" w14:textId="77777777" w:rsidR="00B413CE" w:rsidRPr="00564427" w:rsidRDefault="00B413CE" w:rsidP="00B413CE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564427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 xml:space="preserve">Delavnice ali predavanja bodo udeleženci izvedli v manjših skupinah, odvisno od števila prijavljenih delavnic in predavanj. Predviden čas predavanja ali posamezne delavnice je cca 15 minut. </w:t>
      </w:r>
    </w:p>
    <w:p w14:paraId="2CB89482" w14:textId="77777777" w:rsidR="00B413CE" w:rsidRPr="00564427" w:rsidRDefault="00B413CE" w:rsidP="00B413CE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14:paraId="402602F6" w14:textId="6B53E312" w:rsidR="00B413CE" w:rsidRPr="00564427" w:rsidRDefault="00B413CE" w:rsidP="00B413CE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564427">
        <w:rPr>
          <w:rFonts w:ascii="Times New Roman" w:hAnsi="Times New Roman" w:cs="Times New Roman"/>
          <w:color w:val="000000"/>
          <w:shd w:val="clear" w:color="auto" w:fill="FFFFFF"/>
        </w:rPr>
        <w:t xml:space="preserve">Pri delavnicah je pomembno, da udeleženci delavnice aktivno sodelujejo. Npr. da vodja  delavnice predstavi nalogo, ki jo potem skupaj naredijo, rešijo. Lahko gre tudi za izdelavo npr. </w:t>
      </w:r>
      <w:r>
        <w:rPr>
          <w:rFonts w:ascii="Times New Roman" w:hAnsi="Times New Roman" w:cs="Times New Roman"/>
          <w:color w:val="000000"/>
          <w:shd w:val="clear" w:color="auto" w:fill="FFFFFF"/>
        </w:rPr>
        <w:t>komunikacijskih navodil, pravil ...</w:t>
      </w:r>
      <w:r w:rsidRPr="00564427">
        <w:rPr>
          <w:rFonts w:ascii="Times New Roman" w:hAnsi="Times New Roman" w:cs="Times New Roman"/>
          <w:color w:val="000000"/>
          <w:shd w:val="clear" w:color="auto" w:fill="FFFFFF"/>
        </w:rPr>
        <w:t xml:space="preserve"> ali podobno. (lahko izbirate med vsebinami, ki so navedene pod vsebina seminarja). </w:t>
      </w:r>
    </w:p>
    <w:p w14:paraId="0D4C7901" w14:textId="77777777" w:rsidR="00B413CE" w:rsidRPr="00564427" w:rsidRDefault="00B413CE" w:rsidP="00B413CE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14:paraId="49CAC27A" w14:textId="77777777" w:rsidR="00B413CE" w:rsidRPr="00564427" w:rsidRDefault="00B413CE" w:rsidP="00B413CE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564427">
        <w:rPr>
          <w:rFonts w:ascii="Times New Roman" w:hAnsi="Times New Roman" w:cs="Times New Roman"/>
          <w:color w:val="000000"/>
          <w:shd w:val="clear" w:color="auto" w:fill="FFFFFF"/>
        </w:rPr>
        <w:t xml:space="preserve">Namen vaše aktivnosti je, da v čim večji meri delite svoje izkušnje, primere dobre prakse in vašega znanja, ki ga imate veliko. </w:t>
      </w:r>
    </w:p>
    <w:p w14:paraId="0293951F" w14:textId="77777777" w:rsidR="00B413CE" w:rsidRPr="00564427" w:rsidRDefault="00B413CE" w:rsidP="00B413CE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14:paraId="72CC6EB8" w14:textId="77777777" w:rsidR="00B413CE" w:rsidRPr="00564427" w:rsidRDefault="00B413CE" w:rsidP="00B413CE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564427">
        <w:rPr>
          <w:rFonts w:ascii="Times New Roman" w:hAnsi="Times New Roman" w:cs="Times New Roman"/>
          <w:color w:val="000000"/>
          <w:shd w:val="clear" w:color="auto" w:fill="FFFFFF"/>
        </w:rPr>
        <w:t xml:space="preserve">Ob pripravi plakata, delavnice ali predavanja naj bo vaše glavno vprašanje: Kaj lahko dam? Kako lahko dam? Kako bodo udeleženci to uporabili pri svojem delu? </w:t>
      </w:r>
    </w:p>
    <w:p w14:paraId="27C08C59" w14:textId="77777777" w:rsidR="00B413CE" w:rsidRPr="00564427" w:rsidRDefault="00B413CE" w:rsidP="00B413CE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14:paraId="20D4F459" w14:textId="77777777" w:rsidR="00B413CE" w:rsidRPr="00564427" w:rsidRDefault="00B413CE" w:rsidP="00B413CE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564427">
        <w:rPr>
          <w:rFonts w:ascii="Times New Roman" w:hAnsi="Times New Roman" w:cs="Times New Roman"/>
          <w:color w:val="000000"/>
          <w:shd w:val="clear" w:color="auto" w:fill="FFFFFF"/>
        </w:rPr>
        <w:t xml:space="preserve">Ob prijavi napišite, če bi želeli sodelovati s plakatom ali z izvedbo delavnice (predavanja).  Za posvet lahko tudi pokličete na 041 285 308 (Damjana Šmid). </w:t>
      </w:r>
    </w:p>
    <w:p w14:paraId="24AEAEC9" w14:textId="77777777" w:rsidR="00B413CE" w:rsidRPr="00564427" w:rsidRDefault="00B413CE" w:rsidP="00B413CE">
      <w:pPr>
        <w:rPr>
          <w:rFonts w:ascii="Times New Roman" w:hAnsi="Times New Roman" w:cs="Times New Roman"/>
        </w:rPr>
      </w:pPr>
      <w:r w:rsidRPr="00564427">
        <w:rPr>
          <w:rFonts w:ascii="Times New Roman" w:hAnsi="Times New Roman" w:cs="Times New Roman"/>
          <w:b/>
        </w:rPr>
        <w:t xml:space="preserve"> </w:t>
      </w:r>
    </w:p>
    <w:p w14:paraId="5C740E30" w14:textId="2C01940E" w:rsidR="00B413CE" w:rsidRDefault="00B413CE" w:rsidP="00B413CE">
      <w:pPr>
        <w:rPr>
          <w:rFonts w:ascii="Times New Roman" w:hAnsi="Times New Roman" w:cs="Times New Roman"/>
          <w:b/>
        </w:rPr>
      </w:pPr>
      <w:r w:rsidRPr="00564427">
        <w:rPr>
          <w:rFonts w:ascii="Times New Roman" w:hAnsi="Times New Roman" w:cs="Times New Roman"/>
          <w:b/>
        </w:rPr>
        <w:t xml:space="preserve">Vsebina seminarja: </w:t>
      </w:r>
    </w:p>
    <w:p w14:paraId="4967C6A7" w14:textId="77777777" w:rsidR="00B413CE" w:rsidRDefault="00B413CE" w:rsidP="00B413CE">
      <w:pPr>
        <w:pStyle w:val="Odstavekseznama"/>
        <w:numPr>
          <w:ilvl w:val="0"/>
          <w:numId w:val="2"/>
        </w:numPr>
        <w:spacing w:after="160" w:line="254" w:lineRule="auto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Učinkovita in neučinkovita komunikacija </w:t>
      </w:r>
    </w:p>
    <w:p w14:paraId="2D3CC1EC" w14:textId="77777777" w:rsidR="00B413CE" w:rsidRPr="00564427" w:rsidRDefault="00B413CE" w:rsidP="00B413CE">
      <w:pPr>
        <w:pStyle w:val="Odstavekseznama"/>
        <w:numPr>
          <w:ilvl w:val="0"/>
          <w:numId w:val="2"/>
        </w:numPr>
        <w:spacing w:after="160" w:line="254" w:lineRule="auto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Komunikacija z otroki, s starši, s sodelavci </w:t>
      </w:r>
    </w:p>
    <w:p w14:paraId="0EE838A1" w14:textId="77777777" w:rsidR="00B413CE" w:rsidRDefault="00B413CE" w:rsidP="00B413CE">
      <w:pPr>
        <w:pStyle w:val="Odstavekseznama"/>
        <w:numPr>
          <w:ilvl w:val="0"/>
          <w:numId w:val="2"/>
        </w:numPr>
        <w:spacing w:after="160" w:line="254" w:lineRule="auto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Reševanje konfliktnih situacij</w:t>
      </w:r>
    </w:p>
    <w:p w14:paraId="7DD12D4F" w14:textId="77777777" w:rsidR="00B413CE" w:rsidRPr="00564427" w:rsidRDefault="00B413CE" w:rsidP="00B413CE">
      <w:pPr>
        <w:pStyle w:val="Odstavekseznama"/>
        <w:numPr>
          <w:ilvl w:val="0"/>
          <w:numId w:val="2"/>
        </w:numPr>
        <w:spacing w:after="160" w:line="254" w:lineRule="auto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Čustva v komunikaciji</w:t>
      </w:r>
    </w:p>
    <w:p w14:paraId="5CC43213" w14:textId="77777777" w:rsidR="00B413CE" w:rsidRDefault="00B413CE" w:rsidP="00B413CE">
      <w:pPr>
        <w:pStyle w:val="Odstavekseznama"/>
        <w:numPr>
          <w:ilvl w:val="0"/>
          <w:numId w:val="2"/>
        </w:numPr>
        <w:spacing w:after="160" w:line="254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564427">
        <w:rPr>
          <w:rFonts w:ascii="Times New Roman" w:hAnsi="Times New Roman" w:cs="Times New Roman"/>
          <w:color w:val="000000"/>
          <w:shd w:val="clear" w:color="auto" w:fill="FFFFFF"/>
        </w:rPr>
        <w:t>P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ostavljanje mej </w:t>
      </w:r>
    </w:p>
    <w:p w14:paraId="6DC1DED6" w14:textId="77777777" w:rsidR="00B413CE" w:rsidRDefault="00B413CE" w:rsidP="00B413CE">
      <w:pPr>
        <w:pStyle w:val="Odstavekseznama"/>
        <w:numPr>
          <w:ilvl w:val="0"/>
          <w:numId w:val="2"/>
        </w:numPr>
        <w:spacing w:after="160" w:line="254" w:lineRule="auto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Osebna odgovornost v komunikaciji </w:t>
      </w:r>
    </w:p>
    <w:p w14:paraId="418EB313" w14:textId="77777777" w:rsidR="00B413CE" w:rsidRDefault="00B413CE" w:rsidP="00B413CE">
      <w:pPr>
        <w:pStyle w:val="Odstavekseznama"/>
        <w:numPr>
          <w:ilvl w:val="0"/>
          <w:numId w:val="2"/>
        </w:numPr>
        <w:spacing w:after="160" w:line="254" w:lineRule="auto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Primerni in neprimerni odzivi</w:t>
      </w:r>
    </w:p>
    <w:p w14:paraId="1A78B925" w14:textId="77777777" w:rsidR="00B413CE" w:rsidRPr="00564427" w:rsidRDefault="00B413CE" w:rsidP="00B413CE">
      <w:pPr>
        <w:pStyle w:val="Odstavekseznama"/>
        <w:numPr>
          <w:ilvl w:val="0"/>
          <w:numId w:val="2"/>
        </w:numPr>
        <w:spacing w:after="160" w:line="254" w:lineRule="auto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Ovire v komunikaciji</w:t>
      </w:r>
    </w:p>
    <w:p w14:paraId="246380BB" w14:textId="77777777" w:rsidR="00B413CE" w:rsidRDefault="00B413CE" w:rsidP="00B413CE">
      <w:pPr>
        <w:pStyle w:val="Odstavekseznama"/>
        <w:numPr>
          <w:ilvl w:val="0"/>
          <w:numId w:val="2"/>
        </w:numPr>
        <w:spacing w:after="160" w:line="254" w:lineRule="auto"/>
        <w:rPr>
          <w:rFonts w:ascii="Times New Roman" w:hAnsi="Times New Roman" w:cs="Times New Roman"/>
          <w:color w:val="000000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hd w:val="clear" w:color="auto" w:fill="FFFFFF"/>
        </w:rPr>
        <w:t>Asertivna</w:t>
      </w:r>
      <w:proofErr w:type="spellEnd"/>
      <w:r>
        <w:rPr>
          <w:rFonts w:ascii="Times New Roman" w:hAnsi="Times New Roman" w:cs="Times New Roman"/>
          <w:color w:val="000000"/>
          <w:shd w:val="clear" w:color="auto" w:fill="FFFFFF"/>
        </w:rPr>
        <w:t xml:space="preserve"> komunikacija</w:t>
      </w:r>
    </w:p>
    <w:p w14:paraId="184E59EE" w14:textId="77777777" w:rsidR="00B413CE" w:rsidRDefault="00B413CE" w:rsidP="00B413CE">
      <w:pPr>
        <w:pStyle w:val="Odstavekseznama"/>
        <w:numPr>
          <w:ilvl w:val="0"/>
          <w:numId w:val="2"/>
        </w:numPr>
        <w:spacing w:after="160" w:line="254" w:lineRule="auto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Uporaba humorja </w:t>
      </w:r>
    </w:p>
    <w:p w14:paraId="10DCCAB1" w14:textId="77777777" w:rsidR="00B413CE" w:rsidRDefault="00B413CE" w:rsidP="00B413CE">
      <w:pPr>
        <w:pStyle w:val="Odstavekseznama"/>
        <w:numPr>
          <w:ilvl w:val="0"/>
          <w:numId w:val="2"/>
        </w:numPr>
        <w:spacing w:after="160" w:line="254" w:lineRule="auto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Povratna informacija</w:t>
      </w:r>
    </w:p>
    <w:p w14:paraId="0158A9DE" w14:textId="77777777" w:rsidR="00B413CE" w:rsidRDefault="00B413CE" w:rsidP="00B413CE">
      <w:pPr>
        <w:pStyle w:val="Odstavekseznama"/>
        <w:numPr>
          <w:ilvl w:val="0"/>
          <w:numId w:val="2"/>
        </w:numPr>
        <w:spacing w:after="160" w:line="254" w:lineRule="auto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Zapisi, vpisi, napisi </w:t>
      </w:r>
    </w:p>
    <w:p w14:paraId="41795AA7" w14:textId="77CEBA14" w:rsidR="00B413CE" w:rsidRDefault="00B413CE" w:rsidP="00B413CE">
      <w:pPr>
        <w:pStyle w:val="Odstavekseznama"/>
        <w:numPr>
          <w:ilvl w:val="0"/>
          <w:numId w:val="2"/>
        </w:numPr>
        <w:spacing w:after="160" w:line="254" w:lineRule="auto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P</w:t>
      </w:r>
      <w:r>
        <w:rPr>
          <w:rFonts w:ascii="Times New Roman" w:hAnsi="Times New Roman" w:cs="Times New Roman"/>
          <w:color w:val="000000"/>
          <w:shd w:val="clear" w:color="auto" w:fill="FFFFFF"/>
        </w:rPr>
        <w:t>redstavitve, delavnice udeležencev</w:t>
      </w:r>
    </w:p>
    <w:p w14:paraId="257F68AB" w14:textId="77777777" w:rsidR="00B413CE" w:rsidRPr="00564427" w:rsidRDefault="00B413CE" w:rsidP="00B413CE">
      <w:pPr>
        <w:rPr>
          <w:rFonts w:ascii="Times New Roman" w:hAnsi="Times New Roman" w:cs="Times New Roman"/>
        </w:rPr>
      </w:pPr>
    </w:p>
    <w:p w14:paraId="23DF1E39" w14:textId="77777777" w:rsidR="00B413CE" w:rsidRPr="00564427" w:rsidRDefault="00B413CE" w:rsidP="00B413CE">
      <w:pPr>
        <w:rPr>
          <w:rFonts w:ascii="Times New Roman" w:hAnsi="Times New Roman" w:cs="Times New Roman"/>
        </w:rPr>
      </w:pPr>
      <w:r w:rsidRPr="00564427">
        <w:rPr>
          <w:rFonts w:ascii="Times New Roman" w:hAnsi="Times New Roman" w:cs="Times New Roman"/>
        </w:rPr>
        <w:t>Predavateljica:</w:t>
      </w:r>
    </w:p>
    <w:p w14:paraId="419729BA" w14:textId="77777777" w:rsidR="00B413CE" w:rsidRPr="00564427" w:rsidRDefault="00B413CE" w:rsidP="00B413CE">
      <w:pPr>
        <w:rPr>
          <w:rFonts w:ascii="Times New Roman" w:hAnsi="Times New Roman" w:cs="Times New Roman"/>
          <w:b/>
        </w:rPr>
      </w:pPr>
      <w:r w:rsidRPr="00564427">
        <w:rPr>
          <w:rFonts w:ascii="Times New Roman" w:hAnsi="Times New Roman" w:cs="Times New Roman"/>
          <w:b/>
        </w:rPr>
        <w:t xml:space="preserve">Damjana Šmid, </w:t>
      </w:r>
      <w:proofErr w:type="spellStart"/>
      <w:r w:rsidRPr="00564427">
        <w:rPr>
          <w:rFonts w:ascii="Times New Roman" w:hAnsi="Times New Roman" w:cs="Times New Roman"/>
          <w:b/>
        </w:rPr>
        <w:t>prof.soc.ped</w:t>
      </w:r>
      <w:proofErr w:type="spellEnd"/>
      <w:r w:rsidRPr="00564427">
        <w:rPr>
          <w:rFonts w:ascii="Times New Roman" w:hAnsi="Times New Roman" w:cs="Times New Roman"/>
          <w:b/>
        </w:rPr>
        <w:t xml:space="preserve">. </w:t>
      </w:r>
    </w:p>
    <w:p w14:paraId="5F28A72D" w14:textId="77777777" w:rsidR="00B413CE" w:rsidRPr="00564427" w:rsidRDefault="00B413CE" w:rsidP="00B413CE">
      <w:pPr>
        <w:rPr>
          <w:rFonts w:ascii="Times New Roman" w:hAnsi="Times New Roman" w:cs="Times New Roman"/>
        </w:rPr>
      </w:pPr>
    </w:p>
    <w:p w14:paraId="35A244B0" w14:textId="77777777" w:rsidR="00B413CE" w:rsidRPr="00564427" w:rsidRDefault="00B413CE" w:rsidP="00B413CE">
      <w:pPr>
        <w:rPr>
          <w:rFonts w:ascii="Times New Roman" w:hAnsi="Times New Roman" w:cs="Times New Roman"/>
          <w:b/>
        </w:rPr>
      </w:pPr>
      <w:r w:rsidRPr="00564427">
        <w:rPr>
          <w:rFonts w:ascii="Times New Roman" w:hAnsi="Times New Roman" w:cs="Times New Roman"/>
          <w:b/>
        </w:rPr>
        <w:t xml:space="preserve">Informacije in prijave: </w:t>
      </w:r>
    </w:p>
    <w:p w14:paraId="2D31D786" w14:textId="77777777" w:rsidR="00B413CE" w:rsidRPr="00564427" w:rsidRDefault="00B413CE" w:rsidP="00B413CE">
      <w:pPr>
        <w:rPr>
          <w:rFonts w:ascii="Times New Roman" w:hAnsi="Times New Roman" w:cs="Times New Roman"/>
        </w:rPr>
      </w:pPr>
      <w:hyperlink r:id="rId7" w:history="1">
        <w:r w:rsidRPr="00564427">
          <w:rPr>
            <w:rStyle w:val="Hiperpovezava"/>
            <w:rFonts w:ascii="Times New Roman" w:hAnsi="Times New Roman" w:cs="Times New Roman"/>
          </w:rPr>
          <w:t>damjana.smid1@gmail.com</w:t>
        </w:r>
      </w:hyperlink>
    </w:p>
    <w:p w14:paraId="6C26035F" w14:textId="77777777" w:rsidR="00B413CE" w:rsidRPr="00564427" w:rsidRDefault="00B413CE" w:rsidP="00B413CE">
      <w:pPr>
        <w:rPr>
          <w:rFonts w:ascii="Times New Roman" w:hAnsi="Times New Roman" w:cs="Times New Roman"/>
        </w:rPr>
      </w:pPr>
    </w:p>
    <w:p w14:paraId="095C4F99" w14:textId="77777777" w:rsidR="00B413CE" w:rsidRPr="00564427" w:rsidRDefault="00B413CE" w:rsidP="00B413CE">
      <w:pPr>
        <w:rPr>
          <w:rFonts w:ascii="Times New Roman" w:hAnsi="Times New Roman" w:cs="Times New Roman"/>
        </w:rPr>
      </w:pPr>
      <w:r w:rsidRPr="00564427">
        <w:rPr>
          <w:rFonts w:ascii="Times New Roman" w:hAnsi="Times New Roman" w:cs="Times New Roman"/>
        </w:rPr>
        <w:t>Kotizacija za udeleženca je 48,00 eur (</w:t>
      </w:r>
      <w:proofErr w:type="spellStart"/>
      <w:r w:rsidRPr="00564427">
        <w:rPr>
          <w:rFonts w:ascii="Times New Roman" w:hAnsi="Times New Roman" w:cs="Times New Roman"/>
        </w:rPr>
        <w:t>ddv</w:t>
      </w:r>
      <w:proofErr w:type="spellEnd"/>
      <w:r w:rsidRPr="00564427">
        <w:rPr>
          <w:rFonts w:ascii="Times New Roman" w:hAnsi="Times New Roman" w:cs="Times New Roman"/>
        </w:rPr>
        <w:t xml:space="preserve"> je že vključen v ceno). Prijavnica velja za plačilo kotizacije. Račun boste po prijavi prejeli na vaš e-naslov ali preko e-računov, če je plačnik vrtec (šola). </w:t>
      </w:r>
    </w:p>
    <w:p w14:paraId="35664C44" w14:textId="77777777" w:rsidR="00B413CE" w:rsidRPr="00564427" w:rsidRDefault="00B413CE" w:rsidP="00B413CE">
      <w:pPr>
        <w:rPr>
          <w:rFonts w:ascii="Times New Roman" w:hAnsi="Times New Roman" w:cs="Times New Roman"/>
        </w:rPr>
      </w:pPr>
    </w:p>
    <w:p w14:paraId="3088A292" w14:textId="77777777" w:rsidR="00B413CE" w:rsidRPr="00564427" w:rsidRDefault="00B413CE" w:rsidP="00B413CE">
      <w:pPr>
        <w:rPr>
          <w:rFonts w:ascii="Times New Roman" w:hAnsi="Times New Roman" w:cs="Times New Roman"/>
        </w:rPr>
      </w:pPr>
      <w:r w:rsidRPr="00564427">
        <w:rPr>
          <w:rFonts w:ascii="Times New Roman" w:hAnsi="Times New Roman" w:cs="Times New Roman"/>
        </w:rPr>
        <w:t xml:space="preserve">Število mest je omejeno. </w:t>
      </w:r>
    </w:p>
    <w:p w14:paraId="04D19B07" w14:textId="77777777" w:rsidR="00B413CE" w:rsidRPr="00564427" w:rsidRDefault="00B413CE" w:rsidP="00B413CE">
      <w:pPr>
        <w:rPr>
          <w:rFonts w:ascii="Times New Roman" w:hAnsi="Times New Roman" w:cs="Times New Roman"/>
        </w:rPr>
      </w:pPr>
    </w:p>
    <w:p w14:paraId="783502CD" w14:textId="0E2E1A6D" w:rsidR="00B413CE" w:rsidRPr="00564427" w:rsidRDefault="00B413CE" w:rsidP="00B413CE">
      <w:pPr>
        <w:rPr>
          <w:rFonts w:ascii="Times New Roman" w:hAnsi="Times New Roman" w:cs="Times New Roman"/>
          <w:b/>
        </w:rPr>
      </w:pPr>
      <w:r w:rsidRPr="00564427">
        <w:rPr>
          <w:rFonts w:ascii="Times New Roman" w:hAnsi="Times New Roman" w:cs="Times New Roman"/>
          <w:b/>
        </w:rPr>
        <w:lastRenderedPageBreak/>
        <w:t xml:space="preserve">PRIJAVNICA ZA SEMINAR – </w:t>
      </w:r>
      <w:r>
        <w:rPr>
          <w:rFonts w:ascii="Times New Roman" w:hAnsi="Times New Roman" w:cs="Times New Roman"/>
          <w:b/>
        </w:rPr>
        <w:t xml:space="preserve"> </w:t>
      </w:r>
      <w:r w:rsidR="00C05853">
        <w:rPr>
          <w:rFonts w:ascii="Times New Roman" w:hAnsi="Times New Roman" w:cs="Times New Roman"/>
          <w:b/>
        </w:rPr>
        <w:t>KOMUNIKACIJSKE VEŠČINE</w:t>
      </w:r>
      <w:r>
        <w:rPr>
          <w:rFonts w:ascii="Times New Roman" w:hAnsi="Times New Roman" w:cs="Times New Roman"/>
          <w:b/>
        </w:rPr>
        <w:t xml:space="preserve"> V PEDAGOŠKEM POKLICU </w:t>
      </w:r>
      <w:r w:rsidRPr="00564427">
        <w:rPr>
          <w:rFonts w:ascii="Times New Roman" w:hAnsi="Times New Roman" w:cs="Times New Roman"/>
          <w:b/>
        </w:rPr>
        <w:t xml:space="preserve"> </w:t>
      </w:r>
    </w:p>
    <w:p w14:paraId="24B97992" w14:textId="77777777" w:rsidR="00B413CE" w:rsidRPr="00564427" w:rsidRDefault="00B413CE" w:rsidP="00B413CE">
      <w:pPr>
        <w:rPr>
          <w:rFonts w:ascii="Times New Roman" w:hAnsi="Times New Roman" w:cs="Times New Roman"/>
        </w:rPr>
      </w:pPr>
    </w:p>
    <w:p w14:paraId="7A799CB1" w14:textId="77777777" w:rsidR="00B413CE" w:rsidRPr="00564427" w:rsidRDefault="00B413CE" w:rsidP="00B413CE">
      <w:pPr>
        <w:rPr>
          <w:rFonts w:ascii="Times New Roman" w:hAnsi="Times New Roman" w:cs="Times New Roman"/>
        </w:rPr>
      </w:pPr>
      <w:r w:rsidRPr="00564427">
        <w:rPr>
          <w:rFonts w:ascii="Times New Roman" w:hAnsi="Times New Roman" w:cs="Times New Roman"/>
        </w:rPr>
        <w:t>Ime in priimek udeleženca: ____________________________________________________</w:t>
      </w:r>
    </w:p>
    <w:p w14:paraId="267D3D85" w14:textId="77777777" w:rsidR="00B413CE" w:rsidRPr="00564427" w:rsidRDefault="00B413CE" w:rsidP="00B413CE">
      <w:pPr>
        <w:rPr>
          <w:rFonts w:ascii="Times New Roman" w:hAnsi="Times New Roman" w:cs="Times New Roman"/>
          <w:b/>
        </w:rPr>
      </w:pPr>
    </w:p>
    <w:p w14:paraId="2DADDDAD" w14:textId="77777777" w:rsidR="00B413CE" w:rsidRPr="00564427" w:rsidRDefault="00B413CE" w:rsidP="00B413CE">
      <w:pPr>
        <w:rPr>
          <w:rFonts w:ascii="Times New Roman" w:hAnsi="Times New Roman" w:cs="Times New Roman"/>
        </w:rPr>
      </w:pPr>
      <w:r w:rsidRPr="00564427">
        <w:rPr>
          <w:rFonts w:ascii="Times New Roman" w:hAnsi="Times New Roman" w:cs="Times New Roman"/>
        </w:rPr>
        <w:t>E naslov udeleženca:__________________________________________________________</w:t>
      </w:r>
      <w:r w:rsidRPr="00564427">
        <w:rPr>
          <w:rFonts w:ascii="Times New Roman" w:hAnsi="Times New Roman" w:cs="Times New Roman"/>
        </w:rPr>
        <w:softHyphen/>
      </w:r>
      <w:r w:rsidRPr="00564427">
        <w:rPr>
          <w:rFonts w:ascii="Times New Roman" w:hAnsi="Times New Roman" w:cs="Times New Roman"/>
        </w:rPr>
        <w:softHyphen/>
      </w:r>
      <w:r w:rsidRPr="00564427">
        <w:rPr>
          <w:rFonts w:ascii="Times New Roman" w:hAnsi="Times New Roman" w:cs="Times New Roman"/>
        </w:rPr>
        <w:softHyphen/>
      </w:r>
      <w:r w:rsidRPr="00564427">
        <w:rPr>
          <w:rFonts w:ascii="Times New Roman" w:hAnsi="Times New Roman" w:cs="Times New Roman"/>
        </w:rPr>
        <w:softHyphen/>
      </w:r>
    </w:p>
    <w:p w14:paraId="021DFED5" w14:textId="77777777" w:rsidR="00B413CE" w:rsidRPr="00564427" w:rsidRDefault="00B413CE" w:rsidP="00B413CE">
      <w:pPr>
        <w:rPr>
          <w:rFonts w:ascii="Times New Roman" w:hAnsi="Times New Roman" w:cs="Times New Roman"/>
        </w:rPr>
      </w:pPr>
    </w:p>
    <w:p w14:paraId="53C5E1B5" w14:textId="77777777" w:rsidR="00B413CE" w:rsidRPr="00564427" w:rsidRDefault="00B413CE" w:rsidP="00B413CE">
      <w:pPr>
        <w:rPr>
          <w:rFonts w:ascii="Times New Roman" w:hAnsi="Times New Roman" w:cs="Times New Roman"/>
        </w:rPr>
      </w:pPr>
      <w:r w:rsidRPr="00564427">
        <w:rPr>
          <w:rFonts w:ascii="Times New Roman" w:hAnsi="Times New Roman" w:cs="Times New Roman"/>
        </w:rPr>
        <w:t xml:space="preserve">Naslov plačnika: ______________________________________________ </w:t>
      </w:r>
    </w:p>
    <w:p w14:paraId="6970BCAA" w14:textId="77777777" w:rsidR="00B413CE" w:rsidRPr="00564427" w:rsidRDefault="00B413CE" w:rsidP="00B413CE">
      <w:pPr>
        <w:rPr>
          <w:rFonts w:ascii="Times New Roman" w:hAnsi="Times New Roman" w:cs="Times New Roman"/>
        </w:rPr>
      </w:pPr>
    </w:p>
    <w:p w14:paraId="2502A36C" w14:textId="77777777" w:rsidR="00B413CE" w:rsidRPr="00564427" w:rsidRDefault="00B413CE" w:rsidP="00B413CE">
      <w:pPr>
        <w:rPr>
          <w:rFonts w:ascii="Times New Roman" w:hAnsi="Times New Roman" w:cs="Times New Roman"/>
        </w:rPr>
      </w:pPr>
      <w:r w:rsidRPr="00564427">
        <w:rPr>
          <w:rFonts w:ascii="Times New Roman" w:hAnsi="Times New Roman" w:cs="Times New Roman"/>
        </w:rPr>
        <w:t xml:space="preserve">Želim sodelovati s plakatom  DA    NE </w:t>
      </w:r>
    </w:p>
    <w:p w14:paraId="71441BA8" w14:textId="77777777" w:rsidR="00B413CE" w:rsidRPr="00564427" w:rsidRDefault="00B413CE" w:rsidP="00B413CE">
      <w:pPr>
        <w:rPr>
          <w:rFonts w:ascii="Times New Roman" w:hAnsi="Times New Roman" w:cs="Times New Roman"/>
        </w:rPr>
      </w:pPr>
      <w:r w:rsidRPr="00564427">
        <w:rPr>
          <w:rFonts w:ascii="Times New Roman" w:hAnsi="Times New Roman" w:cs="Times New Roman"/>
        </w:rPr>
        <w:t xml:space="preserve">Okvirna vsebina: </w:t>
      </w:r>
    </w:p>
    <w:p w14:paraId="5CE5E96D" w14:textId="77777777" w:rsidR="00B413CE" w:rsidRPr="00564427" w:rsidRDefault="00B413CE" w:rsidP="00B413CE">
      <w:pPr>
        <w:rPr>
          <w:rFonts w:ascii="Times New Roman" w:hAnsi="Times New Roman" w:cs="Times New Roman"/>
        </w:rPr>
      </w:pPr>
    </w:p>
    <w:p w14:paraId="7B38DBED" w14:textId="77777777" w:rsidR="00B413CE" w:rsidRPr="00564427" w:rsidRDefault="00B413CE" w:rsidP="00B413CE">
      <w:pPr>
        <w:rPr>
          <w:rFonts w:ascii="Times New Roman" w:hAnsi="Times New Roman" w:cs="Times New Roman"/>
        </w:rPr>
      </w:pPr>
      <w:r w:rsidRPr="00564427">
        <w:rPr>
          <w:rFonts w:ascii="Times New Roman" w:hAnsi="Times New Roman" w:cs="Times New Roman"/>
        </w:rPr>
        <w:t xml:space="preserve">Želim sodelovati s predavanjem  DA NE </w:t>
      </w:r>
    </w:p>
    <w:p w14:paraId="4F5A116D" w14:textId="77777777" w:rsidR="00B413CE" w:rsidRPr="00564427" w:rsidRDefault="00B413CE" w:rsidP="00B413CE">
      <w:pPr>
        <w:rPr>
          <w:rFonts w:ascii="Times New Roman" w:hAnsi="Times New Roman" w:cs="Times New Roman"/>
        </w:rPr>
      </w:pPr>
      <w:r w:rsidRPr="00564427">
        <w:rPr>
          <w:rFonts w:ascii="Times New Roman" w:hAnsi="Times New Roman" w:cs="Times New Roman"/>
        </w:rPr>
        <w:t xml:space="preserve">Okvirna vsebina: </w:t>
      </w:r>
    </w:p>
    <w:p w14:paraId="4D5B6607" w14:textId="77777777" w:rsidR="00B413CE" w:rsidRPr="00564427" w:rsidRDefault="00B413CE" w:rsidP="00B413CE">
      <w:pPr>
        <w:rPr>
          <w:rFonts w:ascii="Times New Roman" w:hAnsi="Times New Roman" w:cs="Times New Roman"/>
        </w:rPr>
      </w:pPr>
    </w:p>
    <w:p w14:paraId="4665F5CE" w14:textId="77777777" w:rsidR="00B413CE" w:rsidRPr="00564427" w:rsidRDefault="00B413CE" w:rsidP="00B413CE">
      <w:pPr>
        <w:rPr>
          <w:rFonts w:ascii="Times New Roman" w:hAnsi="Times New Roman" w:cs="Times New Roman"/>
        </w:rPr>
      </w:pPr>
      <w:r w:rsidRPr="00564427">
        <w:rPr>
          <w:rFonts w:ascii="Times New Roman" w:hAnsi="Times New Roman" w:cs="Times New Roman"/>
        </w:rPr>
        <w:t>Želim sodelovati z delavnico DA NE</w:t>
      </w:r>
    </w:p>
    <w:p w14:paraId="5093C2D1" w14:textId="77777777" w:rsidR="00B413CE" w:rsidRPr="00564427" w:rsidRDefault="00B413CE" w:rsidP="00B413CE">
      <w:pPr>
        <w:rPr>
          <w:rFonts w:ascii="Times New Roman" w:hAnsi="Times New Roman" w:cs="Times New Roman"/>
        </w:rPr>
      </w:pPr>
      <w:r w:rsidRPr="00564427">
        <w:rPr>
          <w:rFonts w:ascii="Times New Roman" w:hAnsi="Times New Roman" w:cs="Times New Roman"/>
        </w:rPr>
        <w:t xml:space="preserve">Okvirna vsebina: </w:t>
      </w:r>
    </w:p>
    <w:p w14:paraId="4FA5A3BE" w14:textId="77777777" w:rsidR="00B413CE" w:rsidRPr="00564427" w:rsidRDefault="00B413CE" w:rsidP="00B413CE"/>
    <w:p w14:paraId="1ADDF8E2" w14:textId="77777777" w:rsidR="007C5316" w:rsidRPr="00B413CE" w:rsidRDefault="007C5316" w:rsidP="00B413CE"/>
    <w:sectPr w:rsidR="007C5316" w:rsidRPr="00B413CE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6215FE" w14:textId="77777777" w:rsidR="00EF7EA2" w:rsidRDefault="00EF7EA2" w:rsidP="007C5316">
      <w:r>
        <w:separator/>
      </w:r>
    </w:p>
  </w:endnote>
  <w:endnote w:type="continuationSeparator" w:id="0">
    <w:p w14:paraId="665233F5" w14:textId="77777777" w:rsidR="00EF7EA2" w:rsidRDefault="00EF7EA2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Nog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BD489" w14:textId="77777777" w:rsidR="00EF7EA2" w:rsidRDefault="00EF7EA2" w:rsidP="007C5316">
      <w:r>
        <w:separator/>
      </w:r>
    </w:p>
  </w:footnote>
  <w:footnote w:type="continuationSeparator" w:id="0">
    <w:p w14:paraId="09DAB8D1" w14:textId="77777777" w:rsidR="00EF7EA2" w:rsidRDefault="00EF7EA2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Glav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73D00"/>
    <w:multiLevelType w:val="hybridMultilevel"/>
    <w:tmpl w:val="B122E6F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55C80"/>
    <w:multiLevelType w:val="hybridMultilevel"/>
    <w:tmpl w:val="A3CEC02E"/>
    <w:lvl w:ilvl="0" w:tplc="5FE692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4993796">
    <w:abstractNumId w:val="0"/>
  </w:num>
  <w:num w:numId="2" w16cid:durableId="9841648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1C"/>
    <w:rsid w:val="00020D97"/>
    <w:rsid w:val="00253F93"/>
    <w:rsid w:val="00271740"/>
    <w:rsid w:val="00443A1C"/>
    <w:rsid w:val="007C5316"/>
    <w:rsid w:val="00827332"/>
    <w:rsid w:val="008E526C"/>
    <w:rsid w:val="00B413CE"/>
    <w:rsid w:val="00C05853"/>
    <w:rsid w:val="00C13531"/>
    <w:rsid w:val="00CA24F3"/>
    <w:rsid w:val="00EF7EA2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7C5316"/>
  </w:style>
  <w:style w:type="paragraph" w:styleId="Noga">
    <w:name w:val="footer"/>
    <w:basedOn w:val="Navaden"/>
    <w:link w:val="NogaZnak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7C5316"/>
  </w:style>
  <w:style w:type="paragraph" w:styleId="Odstavekseznama">
    <w:name w:val="List Paragraph"/>
    <w:basedOn w:val="Navaden"/>
    <w:uiPriority w:val="34"/>
    <w:qFormat/>
    <w:rsid w:val="00271740"/>
    <w:pPr>
      <w:ind w:left="720"/>
      <w:contextualSpacing/>
    </w:pPr>
  </w:style>
  <w:style w:type="table" w:styleId="Tabelamrea">
    <w:name w:val="Table Grid"/>
    <w:basedOn w:val="Navadnatabela"/>
    <w:uiPriority w:val="39"/>
    <w:rsid w:val="002717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uiPriority w:val="99"/>
    <w:semiHidden/>
    <w:unhideWhenUsed/>
    <w:rsid w:val="00B413C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amjana.smid1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ŠMID DAMJANA-dopisni papir</Template>
  <TotalTime>0</TotalTime>
  <Pages>3</Pages>
  <Words>586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Damjana</cp:lastModifiedBy>
  <cp:revision>2</cp:revision>
  <dcterms:created xsi:type="dcterms:W3CDTF">2022-10-27T09:54:00Z</dcterms:created>
  <dcterms:modified xsi:type="dcterms:W3CDTF">2022-10-27T09:54:00Z</dcterms:modified>
</cp:coreProperties>
</file>