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95CD6" w14:textId="77777777" w:rsidR="00BE7E37" w:rsidRDefault="00BE7E37" w:rsidP="00BE7E37">
      <w:pPr>
        <w:jc w:val="center"/>
        <w:rPr>
          <w:rFonts w:ascii="Times New Roman" w:hAnsi="Times New Roman" w:cs="Times New Roman"/>
        </w:rPr>
      </w:pPr>
      <w:r w:rsidRPr="00B86EAB">
        <w:rPr>
          <w:rFonts w:ascii="Times New Roman" w:hAnsi="Times New Roman" w:cs="Times New Roman"/>
        </w:rPr>
        <w:t xml:space="preserve">Vabilo in prijavnica za seminar </w:t>
      </w:r>
    </w:p>
    <w:p w14:paraId="1E9B3C76" w14:textId="77777777" w:rsidR="00BE7E37" w:rsidRPr="00C076A3" w:rsidRDefault="00BE7E37" w:rsidP="00BE7E37">
      <w:pPr>
        <w:jc w:val="center"/>
        <w:rPr>
          <w:rFonts w:ascii="Times New Roman" w:hAnsi="Times New Roman" w:cs="Times New Roman"/>
        </w:rPr>
      </w:pPr>
    </w:p>
    <w:p w14:paraId="446B2F9E" w14:textId="77777777" w:rsidR="00BE7E37" w:rsidRDefault="00BE7E37" w:rsidP="00BE7E37">
      <w:pPr>
        <w:jc w:val="center"/>
        <w:rPr>
          <w:rFonts w:ascii="Times New Roman" w:hAnsi="Times New Roman" w:cs="Times New Roman"/>
          <w:b/>
          <w:u w:val="single"/>
        </w:rPr>
      </w:pPr>
      <w:r w:rsidRPr="00C076A3">
        <w:rPr>
          <w:rFonts w:ascii="Times New Roman" w:hAnsi="Times New Roman" w:cs="Times New Roman"/>
          <w:b/>
          <w:u w:val="single"/>
        </w:rPr>
        <w:t xml:space="preserve">OBVLADOVANJE STRESA IN </w:t>
      </w:r>
      <w:r>
        <w:rPr>
          <w:rFonts w:ascii="Times New Roman" w:hAnsi="Times New Roman" w:cs="Times New Roman"/>
          <w:b/>
          <w:u w:val="single"/>
        </w:rPr>
        <w:t>MEDSEBOJNI ODNOSI</w:t>
      </w:r>
      <w:r w:rsidRPr="00C076A3">
        <w:rPr>
          <w:rFonts w:ascii="Times New Roman" w:hAnsi="Times New Roman" w:cs="Times New Roman"/>
          <w:b/>
          <w:u w:val="single"/>
        </w:rPr>
        <w:t xml:space="preserve"> </w:t>
      </w:r>
    </w:p>
    <w:p w14:paraId="5F0E9571" w14:textId="77777777" w:rsidR="00BE7E37" w:rsidRPr="00C076A3" w:rsidRDefault="00BE7E37" w:rsidP="00BE7E37">
      <w:pPr>
        <w:jc w:val="center"/>
        <w:rPr>
          <w:rFonts w:ascii="Times New Roman" w:hAnsi="Times New Roman" w:cs="Times New Roman"/>
          <w:b/>
          <w:u w:val="single"/>
        </w:rPr>
      </w:pPr>
      <w:r w:rsidRPr="00C076A3">
        <w:rPr>
          <w:rFonts w:ascii="Times New Roman" w:hAnsi="Times New Roman" w:cs="Times New Roman"/>
          <w:b/>
          <w:u w:val="single"/>
        </w:rPr>
        <w:t>(v pedagoškem poklicu)</w:t>
      </w:r>
    </w:p>
    <w:p w14:paraId="4D87F01C" w14:textId="77777777" w:rsidR="00BE7E37" w:rsidRPr="00C076A3" w:rsidRDefault="00BE7E37" w:rsidP="00BE7E37">
      <w:pPr>
        <w:jc w:val="center"/>
        <w:rPr>
          <w:rFonts w:ascii="Times New Roman" w:hAnsi="Times New Roman" w:cs="Times New Roman"/>
          <w:b/>
          <w:u w:val="single"/>
        </w:rPr>
      </w:pPr>
    </w:p>
    <w:p w14:paraId="731336C3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 xml:space="preserve">Kdaj: </w:t>
      </w:r>
      <w:r>
        <w:rPr>
          <w:rFonts w:ascii="Times New Roman" w:hAnsi="Times New Roman" w:cs="Times New Roman"/>
          <w:b/>
        </w:rPr>
        <w:t>četrtek</w:t>
      </w:r>
      <w:r w:rsidRPr="00C076A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20</w:t>
      </w:r>
      <w:r w:rsidRPr="00C076A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4.2023</w:t>
      </w:r>
      <w:r w:rsidRPr="00C076A3">
        <w:rPr>
          <w:rFonts w:ascii="Times New Roman" w:hAnsi="Times New Roman" w:cs="Times New Roman"/>
          <w:b/>
        </w:rPr>
        <w:t xml:space="preserve"> (od 16:00 do 19:00) in </w:t>
      </w:r>
      <w:r>
        <w:rPr>
          <w:rFonts w:ascii="Times New Roman" w:hAnsi="Times New Roman" w:cs="Times New Roman"/>
          <w:b/>
        </w:rPr>
        <w:t>petek 21</w:t>
      </w:r>
      <w:r w:rsidRPr="00C076A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4</w:t>
      </w:r>
      <w:r w:rsidRPr="00C076A3">
        <w:rPr>
          <w:rFonts w:ascii="Times New Roman" w:hAnsi="Times New Roman" w:cs="Times New Roman"/>
          <w:b/>
        </w:rPr>
        <w:t>.202</w:t>
      </w:r>
      <w:r>
        <w:rPr>
          <w:rFonts w:ascii="Times New Roman" w:hAnsi="Times New Roman" w:cs="Times New Roman"/>
          <w:b/>
        </w:rPr>
        <w:t>3</w:t>
      </w:r>
      <w:r w:rsidRPr="00C076A3">
        <w:rPr>
          <w:rFonts w:ascii="Times New Roman" w:hAnsi="Times New Roman" w:cs="Times New Roman"/>
          <w:b/>
        </w:rPr>
        <w:t xml:space="preserve"> (od 9:00 do 12:00)</w:t>
      </w:r>
    </w:p>
    <w:p w14:paraId="4328D9D1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 xml:space="preserve">Lokacija: Hotel </w:t>
      </w:r>
      <w:proofErr w:type="spellStart"/>
      <w:r>
        <w:rPr>
          <w:rFonts w:ascii="Times New Roman" w:hAnsi="Times New Roman" w:cs="Times New Roman"/>
          <w:b/>
        </w:rPr>
        <w:t>Salinera</w:t>
      </w:r>
      <w:proofErr w:type="spellEnd"/>
      <w:r>
        <w:rPr>
          <w:rFonts w:ascii="Times New Roman" w:hAnsi="Times New Roman" w:cs="Times New Roman"/>
          <w:b/>
        </w:rPr>
        <w:t xml:space="preserve"> Strunjan</w:t>
      </w:r>
      <w:r w:rsidRPr="00C076A3">
        <w:rPr>
          <w:rFonts w:ascii="Times New Roman" w:hAnsi="Times New Roman" w:cs="Times New Roman"/>
          <w:b/>
        </w:rPr>
        <w:t xml:space="preserve">  </w:t>
      </w:r>
    </w:p>
    <w:p w14:paraId="1138EDE3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</w:p>
    <w:p w14:paraId="500AD177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 xml:space="preserve">Vsebina seminarja: </w:t>
      </w:r>
    </w:p>
    <w:p w14:paraId="4A129E51" w14:textId="77777777" w:rsidR="00BE7E37" w:rsidRPr="00C076A3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Praktične metode za obvladovanje stresa </w:t>
      </w:r>
    </w:p>
    <w:p w14:paraId="47506C55" w14:textId="77777777" w:rsidR="00BE7E37" w:rsidRPr="00C076A3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Vaje in nasveti za vsakodnevno rutino </w:t>
      </w:r>
    </w:p>
    <w:p w14:paraId="7358C9B9" w14:textId="77777777" w:rsidR="00BE7E37" w:rsidRPr="00C076A3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>Skrb zase – kako, kdaj, zakaj- praktično delo</w:t>
      </w:r>
    </w:p>
    <w:p w14:paraId="303FBE09" w14:textId="77777777" w:rsidR="00BE7E37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Metode reševanja problemov </w:t>
      </w:r>
    </w:p>
    <w:p w14:paraId="186A349E" w14:textId="77777777" w:rsidR="00BE7E37" w:rsidRPr="00C076A3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Lahkotnost </w:t>
      </w:r>
      <w:r>
        <w:rPr>
          <w:rFonts w:ascii="Times New Roman" w:hAnsi="Times New Roman" w:cs="Times New Roman"/>
        </w:rPr>
        <w:t>na delovnem mestu (v skupini, v razredu)</w:t>
      </w:r>
      <w:r w:rsidRPr="00C076A3">
        <w:rPr>
          <w:rFonts w:ascii="Times New Roman" w:hAnsi="Times New Roman" w:cs="Times New Roman"/>
        </w:rPr>
        <w:t xml:space="preserve"> - kako jo dosežemo </w:t>
      </w:r>
    </w:p>
    <w:p w14:paraId="3D71409B" w14:textId="77777777" w:rsidR="00BE7E37" w:rsidRPr="00C076A3" w:rsidRDefault="00BE7E37" w:rsidP="00BE7E37">
      <w:pPr>
        <w:pStyle w:val="Odstavekseznam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Individualni pogovori po želji </w:t>
      </w:r>
    </w:p>
    <w:p w14:paraId="3CC83E6B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Seminar ponuja dvodnevno druženje s praktičnim delom na sebi. </w:t>
      </w:r>
    </w:p>
    <w:p w14:paraId="690F6CFB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Časovna razporeditev je v dveh dneh z razlogom – ker je to čas, ki si ga bomo vzeli zase. </w:t>
      </w:r>
    </w:p>
    <w:p w14:paraId="0FD4B86C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Udeleženci dobijo gradivo ter potrdilo z vsebino za uveljavljanje 0,5 točke. </w:t>
      </w:r>
    </w:p>
    <w:p w14:paraId="6EB3B58A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Z vami bom Damjana Šmid, socialna pedagoginja. </w:t>
      </w:r>
    </w:p>
    <w:p w14:paraId="7F4852B5" w14:textId="77777777" w:rsidR="00BE7E37" w:rsidRPr="00C076A3" w:rsidRDefault="00BE7E37" w:rsidP="00BE7E37">
      <w:pPr>
        <w:rPr>
          <w:rFonts w:ascii="Times New Roman" w:hAnsi="Times New Roman" w:cs="Times New Roman"/>
        </w:rPr>
      </w:pPr>
    </w:p>
    <w:p w14:paraId="1499F965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 xml:space="preserve">Informacije in prijave: </w:t>
      </w:r>
    </w:p>
    <w:p w14:paraId="7201531B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Prijavnico pošljite na e naslov: </w:t>
      </w:r>
    </w:p>
    <w:p w14:paraId="37DE3496" w14:textId="77777777" w:rsidR="00BE7E37" w:rsidRPr="00C076A3" w:rsidRDefault="00BE7E37" w:rsidP="00BE7E37">
      <w:pPr>
        <w:rPr>
          <w:rFonts w:ascii="Times New Roman" w:hAnsi="Times New Roman" w:cs="Times New Roman"/>
        </w:rPr>
      </w:pPr>
      <w:hyperlink r:id="rId7" w:history="1">
        <w:r w:rsidRPr="00C076A3">
          <w:rPr>
            <w:rStyle w:val="Hiperpovezava"/>
            <w:rFonts w:ascii="Times New Roman" w:hAnsi="Times New Roman" w:cs="Times New Roman"/>
          </w:rPr>
          <w:t>damjana.smid1@gmail.com</w:t>
        </w:r>
      </w:hyperlink>
      <w:r w:rsidRPr="00C076A3">
        <w:rPr>
          <w:rFonts w:ascii="Times New Roman" w:hAnsi="Times New Roman" w:cs="Times New Roman"/>
        </w:rPr>
        <w:t xml:space="preserve">  </w:t>
      </w:r>
    </w:p>
    <w:p w14:paraId="6294290B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Kotizacija za udeleženca je </w:t>
      </w:r>
      <w:r>
        <w:rPr>
          <w:rFonts w:ascii="Times New Roman" w:hAnsi="Times New Roman" w:cs="Times New Roman"/>
        </w:rPr>
        <w:t>80,00 eur (</w:t>
      </w:r>
      <w:proofErr w:type="spellStart"/>
      <w:r>
        <w:rPr>
          <w:rFonts w:ascii="Times New Roman" w:hAnsi="Times New Roman" w:cs="Times New Roman"/>
        </w:rPr>
        <w:t>ddv</w:t>
      </w:r>
      <w:proofErr w:type="spellEnd"/>
      <w:r>
        <w:rPr>
          <w:rFonts w:ascii="Times New Roman" w:hAnsi="Times New Roman" w:cs="Times New Roman"/>
        </w:rPr>
        <w:t xml:space="preserve"> je že vključen v ceno)</w:t>
      </w:r>
    </w:p>
    <w:p w14:paraId="68F780EE" w14:textId="77777777" w:rsidR="00BE7E37" w:rsidRPr="00C076A3" w:rsidRDefault="00BE7E37" w:rsidP="00BE7E37">
      <w:pPr>
        <w:rPr>
          <w:rFonts w:ascii="Times New Roman" w:hAnsi="Times New Roman" w:cs="Times New Roman"/>
        </w:rPr>
      </w:pPr>
    </w:p>
    <w:p w14:paraId="7A1A26EA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 xml:space="preserve">Namestitve v Hotelu </w:t>
      </w:r>
      <w:proofErr w:type="spellStart"/>
      <w:r>
        <w:rPr>
          <w:rFonts w:ascii="Times New Roman" w:hAnsi="Times New Roman" w:cs="Times New Roman"/>
        </w:rPr>
        <w:t>Salinera</w:t>
      </w:r>
      <w:proofErr w:type="spellEnd"/>
      <w:r w:rsidRPr="00C076A3">
        <w:rPr>
          <w:rFonts w:ascii="Times New Roman" w:hAnsi="Times New Roman" w:cs="Times New Roman"/>
        </w:rPr>
        <w:t xml:space="preserve">  rezervirate in plačate sami. </w:t>
      </w:r>
      <w:r>
        <w:rPr>
          <w:rFonts w:ascii="Times New Roman" w:hAnsi="Times New Roman" w:cs="Times New Roman"/>
        </w:rPr>
        <w:t>Informacije so v drugi priponki.</w:t>
      </w:r>
    </w:p>
    <w:p w14:paraId="5853D3E5" w14:textId="77777777" w:rsidR="00BE7E37" w:rsidRDefault="00BE7E37" w:rsidP="00BE7E37">
      <w:pPr>
        <w:rPr>
          <w:rFonts w:ascii="Times New Roman" w:hAnsi="Times New Roman" w:cs="Times New Roman"/>
          <w:color w:val="FF0000"/>
        </w:rPr>
      </w:pPr>
    </w:p>
    <w:p w14:paraId="22F4DFD2" w14:textId="77777777" w:rsidR="00BE7E37" w:rsidRPr="003227BD" w:rsidRDefault="00BE7E37" w:rsidP="00BE7E37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Lahko pa si sami poiščete namestitev, vendar to napišite ob prijavi, ker sicer rezervirajo določeno število sob samo za nas. </w:t>
      </w:r>
    </w:p>
    <w:p w14:paraId="273B36C9" w14:textId="77777777" w:rsidR="00BE7E37" w:rsidRDefault="00BE7E37" w:rsidP="00BE7E37">
      <w:pPr>
        <w:rPr>
          <w:rFonts w:ascii="Times New Roman" w:hAnsi="Times New Roman" w:cs="Times New Roman"/>
          <w:b/>
          <w:color w:val="1F497D"/>
        </w:rPr>
      </w:pPr>
    </w:p>
    <w:p w14:paraId="25B1790A" w14:textId="77777777" w:rsidR="00BE7E37" w:rsidRDefault="00BE7E37" w:rsidP="00BE7E37">
      <w:pPr>
        <w:rPr>
          <w:rFonts w:ascii="Times New Roman" w:hAnsi="Times New Roman" w:cs="Times New Roman"/>
          <w:b/>
          <w:color w:val="1F497D"/>
        </w:rPr>
      </w:pPr>
    </w:p>
    <w:p w14:paraId="247D3B11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 xml:space="preserve">PRIJAVNICA ZA SEMINAR </w:t>
      </w:r>
      <w:r>
        <w:rPr>
          <w:rFonts w:ascii="Times New Roman" w:hAnsi="Times New Roman" w:cs="Times New Roman"/>
          <w:b/>
        </w:rPr>
        <w:t>20.4.2023 in 21.4.2023</w:t>
      </w:r>
    </w:p>
    <w:p w14:paraId="734FCB1F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</w:p>
    <w:p w14:paraId="57305D32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  <w:r w:rsidRPr="00C076A3">
        <w:rPr>
          <w:rFonts w:ascii="Times New Roman" w:hAnsi="Times New Roman" w:cs="Times New Roman"/>
          <w:b/>
        </w:rPr>
        <w:t>OBVLADOVANJE STRESA IN SKRB ZASE</w:t>
      </w:r>
    </w:p>
    <w:p w14:paraId="75742798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</w:p>
    <w:p w14:paraId="041FE9A9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>Ime in priimek udeleženca: ____________________________________________________</w:t>
      </w:r>
    </w:p>
    <w:p w14:paraId="57539A30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>Plačnik: ____________________________________________________________________</w:t>
      </w:r>
    </w:p>
    <w:p w14:paraId="3D4EFA34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>Naslov plačnika: _____________________________________________________________</w:t>
      </w:r>
    </w:p>
    <w:p w14:paraId="19E183C5" w14:textId="77777777" w:rsidR="00BE7E37" w:rsidRPr="00C076A3" w:rsidRDefault="00BE7E37" w:rsidP="00BE7E37">
      <w:pPr>
        <w:rPr>
          <w:rFonts w:ascii="Times New Roman" w:hAnsi="Times New Roman" w:cs="Times New Roman"/>
        </w:rPr>
      </w:pPr>
      <w:r w:rsidRPr="00C076A3">
        <w:rPr>
          <w:rFonts w:ascii="Times New Roman" w:hAnsi="Times New Roman" w:cs="Times New Roman"/>
        </w:rPr>
        <w:t>E naslov deleženca___________________________________________________________</w:t>
      </w:r>
    </w:p>
    <w:p w14:paraId="7B88DF19" w14:textId="77777777" w:rsidR="00BE7E37" w:rsidRPr="00C076A3" w:rsidRDefault="00BE7E37" w:rsidP="00BE7E37">
      <w:pPr>
        <w:rPr>
          <w:rFonts w:ascii="Times New Roman" w:hAnsi="Times New Roman" w:cs="Times New Roman"/>
          <w:b/>
        </w:rPr>
      </w:pPr>
    </w:p>
    <w:p w14:paraId="4CE3CDAC" w14:textId="77777777" w:rsidR="00BE7E37" w:rsidRPr="00C076A3" w:rsidRDefault="00BE7E37" w:rsidP="00BE7E37">
      <w:pPr>
        <w:jc w:val="center"/>
        <w:rPr>
          <w:rFonts w:ascii="Times New Roman" w:hAnsi="Times New Roman" w:cs="Times New Roman"/>
          <w:b/>
        </w:rPr>
      </w:pPr>
    </w:p>
    <w:p w14:paraId="5A56289C" w14:textId="77777777" w:rsidR="00BE7E37" w:rsidRPr="00B86EAB" w:rsidRDefault="00BE7E37" w:rsidP="00BE7E37">
      <w:pPr>
        <w:rPr>
          <w:rFonts w:ascii="Times New Roman" w:hAnsi="Times New Roman" w:cs="Times New Roman"/>
        </w:rPr>
      </w:pPr>
    </w:p>
    <w:p w14:paraId="1ADDF8E2" w14:textId="77777777" w:rsidR="007C5316" w:rsidRPr="00BE7E37" w:rsidRDefault="007C5316" w:rsidP="00BE7E37"/>
    <w:sectPr w:rsidR="007C5316" w:rsidRPr="00BE7E3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22705" w14:textId="77777777" w:rsidR="004A0898" w:rsidRDefault="004A0898" w:rsidP="007C5316">
      <w:r>
        <w:separator/>
      </w:r>
    </w:p>
  </w:endnote>
  <w:endnote w:type="continuationSeparator" w:id="0">
    <w:p w14:paraId="5DB718D6" w14:textId="77777777" w:rsidR="004A0898" w:rsidRDefault="004A089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E63B" w14:textId="77777777" w:rsidR="004A0898" w:rsidRDefault="004A0898" w:rsidP="007C5316">
      <w:r>
        <w:separator/>
      </w:r>
    </w:p>
  </w:footnote>
  <w:footnote w:type="continuationSeparator" w:id="0">
    <w:p w14:paraId="01607BDD" w14:textId="77777777" w:rsidR="004A0898" w:rsidRDefault="004A089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3F72"/>
    <w:multiLevelType w:val="hybridMultilevel"/>
    <w:tmpl w:val="C99619BA"/>
    <w:lvl w:ilvl="0" w:tplc="021688E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34993796">
    <w:abstractNumId w:val="0"/>
  </w:num>
  <w:num w:numId="2" w16cid:durableId="204029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253F93"/>
    <w:rsid w:val="00271740"/>
    <w:rsid w:val="00443A1C"/>
    <w:rsid w:val="004A0898"/>
    <w:rsid w:val="007C5316"/>
    <w:rsid w:val="00827332"/>
    <w:rsid w:val="008E526C"/>
    <w:rsid w:val="00BE7E37"/>
    <w:rsid w:val="00C13531"/>
    <w:rsid w:val="00CA24F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paragraph" w:styleId="Odstavekseznama">
    <w:name w:val="List Paragraph"/>
    <w:basedOn w:val="Navaden"/>
    <w:uiPriority w:val="34"/>
    <w:qFormat/>
    <w:rsid w:val="00271740"/>
    <w:pPr>
      <w:ind w:left="720"/>
      <w:contextualSpacing/>
    </w:pPr>
  </w:style>
  <w:style w:type="table" w:styleId="Tabelamrea">
    <w:name w:val="Table Grid"/>
    <w:basedOn w:val="Navadnatabela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BE7E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mjana.smid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2022-10-27T10:15:00Z</dcterms:created>
  <dcterms:modified xsi:type="dcterms:W3CDTF">2022-10-27T10:15:00Z</dcterms:modified>
</cp:coreProperties>
</file>