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D1683" w14:textId="77777777" w:rsidR="007F52B1" w:rsidRPr="007F52B1" w:rsidRDefault="007F52B1" w:rsidP="007F52B1">
      <w:pPr>
        <w:jc w:val="center"/>
        <w:rPr>
          <w:rFonts w:ascii="Times New Roman" w:hAnsi="Times New Roman" w:cs="Times New Roman"/>
        </w:rPr>
      </w:pPr>
      <w:r w:rsidRPr="007F52B1">
        <w:rPr>
          <w:rFonts w:ascii="Times New Roman" w:hAnsi="Times New Roman" w:cs="Times New Roman"/>
        </w:rPr>
        <w:t>Vabilo in prijavnica za zaposlene v vzgojno izobraževalnih ustanovah na seminar</w:t>
      </w:r>
    </w:p>
    <w:p w14:paraId="7A157155" w14:textId="77777777" w:rsidR="007F52B1" w:rsidRPr="007F52B1" w:rsidRDefault="007F52B1" w:rsidP="007F52B1">
      <w:pPr>
        <w:jc w:val="center"/>
        <w:rPr>
          <w:rFonts w:ascii="Times New Roman" w:hAnsi="Times New Roman" w:cs="Times New Roman"/>
        </w:rPr>
      </w:pPr>
    </w:p>
    <w:p w14:paraId="23A9D09A" w14:textId="77777777" w:rsidR="007F52B1" w:rsidRPr="007F52B1" w:rsidRDefault="007F52B1" w:rsidP="007F52B1">
      <w:pPr>
        <w:jc w:val="center"/>
        <w:rPr>
          <w:rFonts w:ascii="Times New Roman" w:hAnsi="Times New Roman" w:cs="Times New Roman"/>
          <w:b/>
          <w:u w:val="single"/>
        </w:rPr>
      </w:pPr>
      <w:r w:rsidRPr="007F52B1">
        <w:rPr>
          <w:rFonts w:ascii="Times New Roman" w:hAnsi="Times New Roman" w:cs="Times New Roman"/>
          <w:b/>
          <w:u w:val="single"/>
        </w:rPr>
        <w:t xml:space="preserve">KAKO POMAGAMO OTROKU IN MLADOSTNIKU V STISKI </w:t>
      </w:r>
    </w:p>
    <w:p w14:paraId="44B46E33" w14:textId="77777777" w:rsidR="007F52B1" w:rsidRPr="007F52B1" w:rsidRDefault="007F52B1" w:rsidP="007F52B1">
      <w:pPr>
        <w:jc w:val="center"/>
        <w:rPr>
          <w:rFonts w:ascii="Times New Roman" w:hAnsi="Times New Roman" w:cs="Times New Roman"/>
          <w:b/>
        </w:rPr>
      </w:pPr>
    </w:p>
    <w:p w14:paraId="58F47497" w14:textId="731A03C0" w:rsidR="007F52B1" w:rsidRPr="007F52B1" w:rsidRDefault="007F52B1" w:rsidP="007F52B1">
      <w:pPr>
        <w:rPr>
          <w:rFonts w:ascii="Times New Roman" w:hAnsi="Times New Roman" w:cs="Times New Roman"/>
          <w:b/>
        </w:rPr>
      </w:pPr>
      <w:r w:rsidRPr="007F52B1">
        <w:rPr>
          <w:rFonts w:ascii="Times New Roman" w:hAnsi="Times New Roman" w:cs="Times New Roman"/>
          <w:b/>
        </w:rPr>
        <w:t xml:space="preserve">Datum: </w:t>
      </w:r>
      <w:r w:rsidRPr="007F52B1">
        <w:rPr>
          <w:rFonts w:ascii="Times New Roman" w:hAnsi="Times New Roman" w:cs="Times New Roman"/>
          <w:bCs/>
        </w:rPr>
        <w:t xml:space="preserve">torek, </w:t>
      </w:r>
      <w:r w:rsidRPr="007F52B1">
        <w:rPr>
          <w:rFonts w:ascii="Times New Roman" w:hAnsi="Times New Roman" w:cs="Times New Roman"/>
          <w:bCs/>
        </w:rPr>
        <w:t>29.11.2022</w:t>
      </w:r>
    </w:p>
    <w:p w14:paraId="30873A11" w14:textId="77777777" w:rsidR="007F52B1" w:rsidRPr="007F52B1" w:rsidRDefault="007F52B1" w:rsidP="007F52B1">
      <w:pPr>
        <w:rPr>
          <w:rFonts w:ascii="Times New Roman" w:hAnsi="Times New Roman" w:cs="Times New Roman"/>
          <w:b/>
        </w:rPr>
      </w:pPr>
      <w:r w:rsidRPr="007F52B1">
        <w:rPr>
          <w:rFonts w:ascii="Times New Roman" w:hAnsi="Times New Roman" w:cs="Times New Roman"/>
          <w:b/>
        </w:rPr>
        <w:t xml:space="preserve">Trajanje: </w:t>
      </w:r>
      <w:r w:rsidRPr="007F52B1">
        <w:rPr>
          <w:rFonts w:ascii="Times New Roman" w:hAnsi="Times New Roman" w:cs="Times New Roman"/>
          <w:bCs/>
        </w:rPr>
        <w:t>od 8:00 do 15:00</w:t>
      </w:r>
    </w:p>
    <w:p w14:paraId="3529AB6F" w14:textId="401E2BBD" w:rsidR="007F52B1" w:rsidRPr="007F52B1" w:rsidRDefault="007F52B1" w:rsidP="007F52B1">
      <w:pPr>
        <w:rPr>
          <w:rFonts w:ascii="Times New Roman" w:hAnsi="Times New Roman" w:cs="Times New Roman"/>
          <w:b/>
        </w:rPr>
      </w:pPr>
      <w:r w:rsidRPr="007F52B1">
        <w:rPr>
          <w:rFonts w:ascii="Times New Roman" w:hAnsi="Times New Roman" w:cs="Times New Roman"/>
          <w:b/>
        </w:rPr>
        <w:t xml:space="preserve">Lokacija: </w:t>
      </w:r>
      <w:r w:rsidRPr="007F52B1">
        <w:rPr>
          <w:rFonts w:ascii="Times New Roman" w:hAnsi="Times New Roman" w:cs="Times New Roman"/>
          <w:bCs/>
        </w:rPr>
        <w:t>Središče Rotunda, Koper (</w:t>
      </w:r>
      <w:proofErr w:type="spellStart"/>
      <w:r w:rsidRPr="007F52B1">
        <w:rPr>
          <w:rFonts w:ascii="Times New Roman" w:hAnsi="Times New Roman" w:cs="Times New Roman"/>
          <w:bCs/>
        </w:rPr>
        <w:t>Destradijev</w:t>
      </w:r>
      <w:proofErr w:type="spellEnd"/>
      <w:r w:rsidRPr="007F52B1">
        <w:rPr>
          <w:rFonts w:ascii="Times New Roman" w:hAnsi="Times New Roman" w:cs="Times New Roman"/>
          <w:bCs/>
        </w:rPr>
        <w:t xml:space="preserve"> trg 11)</w:t>
      </w:r>
      <w:r w:rsidRPr="007F52B1">
        <w:rPr>
          <w:rFonts w:ascii="Times New Roman" w:hAnsi="Times New Roman" w:cs="Times New Roman"/>
          <w:bCs/>
        </w:rPr>
        <w:t xml:space="preserve"> </w:t>
      </w:r>
    </w:p>
    <w:p w14:paraId="1AA28E5A" w14:textId="77777777" w:rsidR="007F52B1" w:rsidRPr="007F52B1" w:rsidRDefault="007F52B1" w:rsidP="007F52B1">
      <w:pPr>
        <w:rPr>
          <w:rFonts w:ascii="Times New Roman" w:hAnsi="Times New Roman" w:cs="Times New Roman"/>
          <w:b/>
        </w:rPr>
      </w:pPr>
    </w:p>
    <w:p w14:paraId="693BE20B" w14:textId="77777777" w:rsidR="007F52B1" w:rsidRPr="007F52B1" w:rsidRDefault="007F52B1" w:rsidP="007F52B1">
      <w:pPr>
        <w:rPr>
          <w:rFonts w:ascii="Times New Roman" w:hAnsi="Times New Roman" w:cs="Times New Roman"/>
          <w:b/>
        </w:rPr>
      </w:pPr>
      <w:r w:rsidRPr="007F52B1">
        <w:rPr>
          <w:rFonts w:ascii="Times New Roman" w:hAnsi="Times New Roman" w:cs="Times New Roman"/>
          <w:b/>
        </w:rPr>
        <w:t>Seminar poteka 8 šolskih ur.</w:t>
      </w:r>
    </w:p>
    <w:p w14:paraId="395BA78C" w14:textId="77777777" w:rsidR="007F52B1" w:rsidRPr="007F52B1" w:rsidRDefault="007F52B1" w:rsidP="007F52B1">
      <w:pPr>
        <w:rPr>
          <w:rFonts w:ascii="Times New Roman" w:hAnsi="Times New Roman" w:cs="Times New Roman"/>
          <w:bCs/>
        </w:rPr>
      </w:pPr>
      <w:r w:rsidRPr="007F52B1">
        <w:rPr>
          <w:rFonts w:ascii="Times New Roman" w:hAnsi="Times New Roman" w:cs="Times New Roman"/>
          <w:bCs/>
        </w:rPr>
        <w:t xml:space="preserve">Udeleženci prejmejo gradivo, potrdilo in program. </w:t>
      </w:r>
    </w:p>
    <w:p w14:paraId="0C3780C0" w14:textId="77777777" w:rsidR="007F52B1" w:rsidRPr="007F52B1" w:rsidRDefault="007F52B1" w:rsidP="007F52B1">
      <w:pPr>
        <w:rPr>
          <w:rFonts w:ascii="Times New Roman" w:hAnsi="Times New Roman" w:cs="Times New Roman"/>
          <w:bCs/>
        </w:rPr>
      </w:pPr>
      <w:r w:rsidRPr="007F52B1">
        <w:rPr>
          <w:rFonts w:ascii="Times New Roman" w:hAnsi="Times New Roman" w:cs="Times New Roman"/>
          <w:bCs/>
        </w:rPr>
        <w:t xml:space="preserve">Prav tako prejmejo osnutek poročila o aktivni udeležbi, ki ga priložijo k potrdilu in programu. </w:t>
      </w:r>
    </w:p>
    <w:p w14:paraId="3A277089" w14:textId="77777777" w:rsidR="007F52B1" w:rsidRPr="007F52B1" w:rsidRDefault="007F52B1" w:rsidP="007F52B1">
      <w:pPr>
        <w:rPr>
          <w:rFonts w:ascii="Times New Roman" w:hAnsi="Times New Roman" w:cs="Times New Roman"/>
          <w:bCs/>
        </w:rPr>
      </w:pPr>
      <w:r w:rsidRPr="007F52B1">
        <w:rPr>
          <w:rFonts w:ascii="Times New Roman" w:hAnsi="Times New Roman" w:cs="Times New Roman"/>
          <w:bCs/>
        </w:rPr>
        <w:t xml:space="preserve">Seminar je vrednoten z 0,5 točke za napredovanje. </w:t>
      </w:r>
    </w:p>
    <w:p w14:paraId="485305E3" w14:textId="0DE8E1B4" w:rsidR="007F52B1" w:rsidRPr="007F52B1" w:rsidRDefault="007F52B1" w:rsidP="007F52B1">
      <w:pPr>
        <w:rPr>
          <w:rFonts w:ascii="Times New Roman" w:hAnsi="Times New Roman" w:cs="Times New Roman"/>
          <w:bCs/>
        </w:rPr>
      </w:pPr>
      <w:r w:rsidRPr="007F52B1">
        <w:rPr>
          <w:rFonts w:ascii="Times New Roman" w:hAnsi="Times New Roman" w:cs="Times New Roman"/>
          <w:bCs/>
        </w:rPr>
        <w:t xml:space="preserve">Udeleženci, ki bodo sodelovali s plakatom, prejmejo še dodatno potrdilo za 1 točko (drugo strokovno delo). </w:t>
      </w:r>
    </w:p>
    <w:p w14:paraId="3415C1E3" w14:textId="77777777" w:rsidR="007F52B1" w:rsidRPr="007F52B1" w:rsidRDefault="007F52B1" w:rsidP="007F52B1">
      <w:pPr>
        <w:rPr>
          <w:rFonts w:ascii="Times New Roman" w:hAnsi="Times New Roman" w:cs="Times New Roman"/>
          <w:b/>
        </w:rPr>
      </w:pPr>
    </w:p>
    <w:p w14:paraId="41BBF4EF" w14:textId="77777777" w:rsidR="007F52B1" w:rsidRPr="007F52B1" w:rsidRDefault="007F52B1" w:rsidP="007F52B1">
      <w:pPr>
        <w:rPr>
          <w:rFonts w:ascii="Times New Roman" w:hAnsi="Times New Roman" w:cs="Times New Roman"/>
          <w:b/>
          <w:bCs/>
        </w:rPr>
      </w:pPr>
      <w:r w:rsidRPr="007F52B1">
        <w:rPr>
          <w:rFonts w:ascii="Times New Roman" w:hAnsi="Times New Roman" w:cs="Times New Roman"/>
          <w:b/>
          <w:bCs/>
        </w:rPr>
        <w:t xml:space="preserve">Dodatna možnost – izdelava in predstavitev plakata </w:t>
      </w:r>
    </w:p>
    <w:p w14:paraId="62B05C00" w14:textId="77777777" w:rsidR="007F52B1" w:rsidRPr="007F52B1" w:rsidRDefault="007F52B1" w:rsidP="007F52B1">
      <w:pPr>
        <w:rPr>
          <w:rFonts w:ascii="Times New Roman" w:hAnsi="Times New Roman" w:cs="Times New Roman"/>
          <w:b/>
          <w:bCs/>
        </w:rPr>
      </w:pPr>
    </w:p>
    <w:p w14:paraId="22C64A69" w14:textId="77777777" w:rsidR="007F52B1" w:rsidRPr="007F52B1" w:rsidRDefault="007F52B1" w:rsidP="007F52B1">
      <w:pPr>
        <w:rPr>
          <w:rFonts w:ascii="Times New Roman" w:hAnsi="Times New Roman" w:cs="Times New Roman"/>
          <w:b/>
          <w:bCs/>
        </w:rPr>
      </w:pPr>
      <w:r w:rsidRPr="007F52B1">
        <w:rPr>
          <w:rFonts w:ascii="Times New Roman" w:hAnsi="Times New Roman" w:cs="Times New Roman"/>
          <w:b/>
          <w:bCs/>
        </w:rPr>
        <w:t xml:space="preserve">V skladu s pravilnikom o napredovanju lahko udeleženci na seminarju izvedejo dodatno aktivnost, ki se vrednoti posebej z eno točko (drugo strokovno delo). </w:t>
      </w:r>
    </w:p>
    <w:p w14:paraId="2C2172E4" w14:textId="77777777" w:rsidR="007F52B1" w:rsidRPr="007F52B1" w:rsidRDefault="007F52B1" w:rsidP="007F52B1">
      <w:pPr>
        <w:rPr>
          <w:rFonts w:ascii="Times New Roman" w:hAnsi="Times New Roman" w:cs="Times New Roman"/>
          <w:b/>
          <w:bCs/>
        </w:rPr>
      </w:pPr>
    </w:p>
    <w:p w14:paraId="1A415904" w14:textId="77777777" w:rsidR="007F52B1" w:rsidRPr="007F52B1" w:rsidRDefault="007F52B1" w:rsidP="007F52B1">
      <w:pPr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 w:rsidRPr="007F52B1">
        <w:rPr>
          <w:rFonts w:ascii="Times New Roman" w:hAnsi="Times New Roman" w:cs="Times New Roman"/>
          <w:b/>
          <w:bCs/>
        </w:rPr>
        <w:t>Z eno točko:</w:t>
      </w:r>
      <w:r w:rsidRPr="007F52B1">
        <w:rPr>
          <w:rFonts w:ascii="Times New Roman" w:hAnsi="Times New Roman" w:cs="Times New Roman"/>
        </w:rPr>
        <w:t xml:space="preserve"> </w:t>
      </w:r>
      <w:r w:rsidRPr="007F52B1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  <w:lang w:val="x-none"/>
        </w:rPr>
        <w:t>predstavitev plakata ali razstave na organiziranem strokovnem izobraževanju ali strokovnem posvetu strokovnih delavcev izven zavoda</w:t>
      </w:r>
      <w:r w:rsidRPr="007F52B1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. </w:t>
      </w:r>
    </w:p>
    <w:p w14:paraId="5800AD2B" w14:textId="77777777" w:rsidR="007F52B1" w:rsidRPr="007F52B1" w:rsidRDefault="007F52B1" w:rsidP="007F52B1">
      <w:pPr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</w:p>
    <w:p w14:paraId="2D0025BC" w14:textId="77777777" w:rsidR="007F52B1" w:rsidRPr="007F52B1" w:rsidRDefault="007F52B1" w:rsidP="007F52B1">
      <w:pPr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 w:rsidRPr="007F52B1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Izdelava plakata – predlagane razpisane teme: </w:t>
      </w:r>
    </w:p>
    <w:p w14:paraId="79B47256" w14:textId="77777777" w:rsidR="007F52B1" w:rsidRPr="007F52B1" w:rsidRDefault="007F52B1" w:rsidP="007F52B1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color w:val="000000"/>
          <w:shd w:val="clear" w:color="auto" w:fill="FFFFFF"/>
        </w:rPr>
      </w:pPr>
      <w:r w:rsidRPr="007F52B1">
        <w:rPr>
          <w:rFonts w:ascii="Times New Roman" w:hAnsi="Times New Roman" w:cs="Times New Roman"/>
          <w:color w:val="000000"/>
          <w:shd w:val="clear" w:color="auto" w:fill="FFFFFF"/>
        </w:rPr>
        <w:t xml:space="preserve">Predstavitev literature za otroke, na temo smrti, minevanja </w:t>
      </w:r>
    </w:p>
    <w:p w14:paraId="1A9353AB" w14:textId="77777777" w:rsidR="007F52B1" w:rsidRPr="007F52B1" w:rsidRDefault="007F52B1" w:rsidP="007F52B1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color w:val="000000"/>
          <w:shd w:val="clear" w:color="auto" w:fill="FFFFFF"/>
        </w:rPr>
      </w:pPr>
      <w:r w:rsidRPr="007F52B1">
        <w:rPr>
          <w:rFonts w:ascii="Times New Roman" w:hAnsi="Times New Roman" w:cs="Times New Roman"/>
          <w:color w:val="000000"/>
          <w:shd w:val="clear" w:color="auto" w:fill="FFFFFF"/>
        </w:rPr>
        <w:t xml:space="preserve">Predstavitev literature za otroke, na temo različnih družin, ločitve </w:t>
      </w:r>
    </w:p>
    <w:p w14:paraId="20FD7581" w14:textId="77777777" w:rsidR="007F52B1" w:rsidRPr="007F52B1" w:rsidRDefault="007F52B1" w:rsidP="007F52B1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color w:val="000000"/>
          <w:shd w:val="clear" w:color="auto" w:fill="FFFFFF"/>
        </w:rPr>
      </w:pPr>
      <w:r w:rsidRPr="007F52B1">
        <w:rPr>
          <w:rFonts w:ascii="Times New Roman" w:hAnsi="Times New Roman" w:cs="Times New Roman"/>
          <w:color w:val="000000"/>
          <w:shd w:val="clear" w:color="auto" w:fill="FFFFFF"/>
        </w:rPr>
        <w:t>Predstavitev literature za otroke, na temo naravnih nesreč</w:t>
      </w:r>
    </w:p>
    <w:p w14:paraId="36919A0D" w14:textId="77777777" w:rsidR="007F52B1" w:rsidRPr="007F52B1" w:rsidRDefault="007F52B1" w:rsidP="007F52B1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color w:val="000000"/>
          <w:shd w:val="clear" w:color="auto" w:fill="FFFFFF"/>
        </w:rPr>
      </w:pPr>
      <w:r w:rsidRPr="007F52B1">
        <w:rPr>
          <w:rFonts w:ascii="Times New Roman" w:hAnsi="Times New Roman" w:cs="Times New Roman"/>
          <w:color w:val="000000"/>
          <w:shd w:val="clear" w:color="auto" w:fill="FFFFFF"/>
        </w:rPr>
        <w:t xml:space="preserve">Predstavitev literature za otroke, na temo nasilja </w:t>
      </w:r>
    </w:p>
    <w:p w14:paraId="0ACFA371" w14:textId="77777777" w:rsidR="007F52B1" w:rsidRPr="007F52B1" w:rsidRDefault="007F52B1" w:rsidP="007F52B1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color w:val="000000"/>
          <w:shd w:val="clear" w:color="auto" w:fill="FFFFFF"/>
        </w:rPr>
      </w:pPr>
      <w:r w:rsidRPr="007F52B1">
        <w:rPr>
          <w:rFonts w:ascii="Times New Roman" w:hAnsi="Times New Roman" w:cs="Times New Roman"/>
          <w:color w:val="000000"/>
          <w:shd w:val="clear" w:color="auto" w:fill="FFFFFF"/>
        </w:rPr>
        <w:t>Predstavitev literature za mladostnike, na temo različnih stisk</w:t>
      </w:r>
    </w:p>
    <w:p w14:paraId="5ABDDACD" w14:textId="77777777" w:rsidR="007F52B1" w:rsidRPr="007F52B1" w:rsidRDefault="007F52B1" w:rsidP="007F52B1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color w:val="000000"/>
          <w:shd w:val="clear" w:color="auto" w:fill="FFFFFF"/>
        </w:rPr>
      </w:pPr>
      <w:r w:rsidRPr="007F52B1">
        <w:rPr>
          <w:rFonts w:ascii="Times New Roman" w:hAnsi="Times New Roman" w:cs="Times New Roman"/>
          <w:color w:val="000000"/>
          <w:shd w:val="clear" w:color="auto" w:fill="FFFFFF"/>
        </w:rPr>
        <w:t>Predstavitev ideje ali izvedbe razredne ure na opisane vsebine seminarja</w:t>
      </w:r>
    </w:p>
    <w:p w14:paraId="407FBF84" w14:textId="77777777" w:rsidR="007F52B1" w:rsidRPr="007F52B1" w:rsidRDefault="007F52B1" w:rsidP="007F52B1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color w:val="000000"/>
          <w:shd w:val="clear" w:color="auto" w:fill="FFFFFF"/>
        </w:rPr>
      </w:pPr>
      <w:r w:rsidRPr="007F52B1">
        <w:rPr>
          <w:rFonts w:ascii="Times New Roman" w:hAnsi="Times New Roman" w:cs="Times New Roman"/>
          <w:color w:val="000000"/>
          <w:shd w:val="clear" w:color="auto" w:fill="FFFFFF"/>
        </w:rPr>
        <w:t>Predstavitev ideje ali izvedbe delavnice v vrtcu na opisane vsebine seminarja</w:t>
      </w:r>
    </w:p>
    <w:p w14:paraId="7FE30B02" w14:textId="77777777" w:rsidR="007F52B1" w:rsidRPr="007F52B1" w:rsidRDefault="007F52B1" w:rsidP="007F52B1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color w:val="000000"/>
          <w:shd w:val="clear" w:color="auto" w:fill="FFFFFF"/>
        </w:rPr>
      </w:pPr>
      <w:r w:rsidRPr="007F52B1">
        <w:rPr>
          <w:rFonts w:ascii="Times New Roman" w:hAnsi="Times New Roman" w:cs="Times New Roman"/>
          <w:color w:val="000000"/>
          <w:shd w:val="clear" w:color="auto" w:fill="FFFFFF"/>
        </w:rPr>
        <w:t xml:space="preserve">Predstavitev plakatov po vašem izboru na vsebino seminarja  </w:t>
      </w:r>
    </w:p>
    <w:p w14:paraId="442A46AF" w14:textId="16150FD0" w:rsidR="007F52B1" w:rsidRPr="007F52B1" w:rsidRDefault="007F52B1" w:rsidP="007F52B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F52B1">
        <w:rPr>
          <w:rFonts w:ascii="Times New Roman" w:hAnsi="Times New Roman" w:cs="Times New Roman"/>
          <w:color w:val="000000"/>
          <w:shd w:val="clear" w:color="auto" w:fill="FFFFFF"/>
        </w:rPr>
        <w:t xml:space="preserve">Plakati bodo v času seminarja razstavljeni v avli, pred predavalnico, kjer bo tudi možnost kratke diskusije. </w:t>
      </w:r>
    </w:p>
    <w:p w14:paraId="410C6273" w14:textId="13299EFC" w:rsidR="007F52B1" w:rsidRPr="007F52B1" w:rsidRDefault="007F52B1" w:rsidP="007F52B1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EC4EEC8" w14:textId="5F7CB641" w:rsidR="007F52B1" w:rsidRPr="007F52B1" w:rsidRDefault="007F52B1" w:rsidP="007F52B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F52B1">
        <w:rPr>
          <w:rFonts w:ascii="Times New Roman" w:hAnsi="Times New Roman" w:cs="Times New Roman"/>
          <w:color w:val="000000"/>
          <w:shd w:val="clear" w:color="auto" w:fill="FFFFFF"/>
        </w:rPr>
        <w:t xml:space="preserve">Ob prijavi </w:t>
      </w:r>
      <w:r w:rsidR="00945771">
        <w:rPr>
          <w:rFonts w:ascii="Times New Roman" w:hAnsi="Times New Roman" w:cs="Times New Roman"/>
          <w:color w:val="000000"/>
          <w:shd w:val="clear" w:color="auto" w:fill="FFFFFF"/>
        </w:rPr>
        <w:t>napišite</w:t>
      </w:r>
      <w:r w:rsidRPr="007F52B1">
        <w:rPr>
          <w:rFonts w:ascii="Times New Roman" w:hAnsi="Times New Roman" w:cs="Times New Roman"/>
          <w:color w:val="000000"/>
          <w:shd w:val="clear" w:color="auto" w:fill="FFFFFF"/>
        </w:rPr>
        <w:t xml:space="preserve">, če bi želeli sodelovati s plakatom. Za posvet o plakatu lahko tudi pokličete na 041 285 308 (Damjana Šmid). </w:t>
      </w:r>
    </w:p>
    <w:p w14:paraId="3A6CCC44" w14:textId="77777777" w:rsidR="007F52B1" w:rsidRPr="007F52B1" w:rsidRDefault="007F52B1" w:rsidP="007F52B1">
      <w:pPr>
        <w:rPr>
          <w:rFonts w:ascii="Times New Roman" w:hAnsi="Times New Roman" w:cs="Times New Roman"/>
        </w:rPr>
      </w:pPr>
      <w:r w:rsidRPr="007F52B1">
        <w:rPr>
          <w:rFonts w:ascii="Times New Roman" w:hAnsi="Times New Roman" w:cs="Times New Roman"/>
          <w:b/>
        </w:rPr>
        <w:t xml:space="preserve"> </w:t>
      </w:r>
    </w:p>
    <w:p w14:paraId="7AE522F1" w14:textId="77777777" w:rsidR="007F52B1" w:rsidRPr="007F52B1" w:rsidRDefault="007F52B1" w:rsidP="007F52B1">
      <w:pPr>
        <w:rPr>
          <w:rFonts w:ascii="Times New Roman" w:hAnsi="Times New Roman" w:cs="Times New Roman"/>
          <w:b/>
        </w:rPr>
      </w:pPr>
      <w:r w:rsidRPr="007F52B1">
        <w:rPr>
          <w:rFonts w:ascii="Times New Roman" w:hAnsi="Times New Roman" w:cs="Times New Roman"/>
          <w:b/>
        </w:rPr>
        <w:t xml:space="preserve">Vsebina seminarja: </w:t>
      </w:r>
    </w:p>
    <w:p w14:paraId="437A7A60" w14:textId="77777777" w:rsidR="007F52B1" w:rsidRPr="007F52B1" w:rsidRDefault="007F52B1" w:rsidP="007F52B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F52B1">
        <w:rPr>
          <w:rFonts w:ascii="Times New Roman" w:hAnsi="Times New Roman" w:cs="Times New Roman"/>
        </w:rPr>
        <w:t>Vrste stisk (smrt, ločitev, selitev, nasilje, bolezen, nesreče, zloraba, alkoholizem v družini).</w:t>
      </w:r>
    </w:p>
    <w:p w14:paraId="4CB59468" w14:textId="77777777" w:rsidR="007F52B1" w:rsidRPr="007F52B1" w:rsidRDefault="007F52B1" w:rsidP="007F52B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F52B1">
        <w:rPr>
          <w:rFonts w:ascii="Times New Roman" w:hAnsi="Times New Roman" w:cs="Times New Roman"/>
        </w:rPr>
        <w:t>Različna vedenja, ki jih uporabljajo otroci in mladostniki ob doživljanju stiske.</w:t>
      </w:r>
    </w:p>
    <w:p w14:paraId="6D0B4A52" w14:textId="77777777" w:rsidR="007F52B1" w:rsidRPr="007F52B1" w:rsidRDefault="007F52B1" w:rsidP="007F52B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F52B1">
        <w:rPr>
          <w:rFonts w:ascii="Times New Roman" w:hAnsi="Times New Roman" w:cs="Times New Roman"/>
        </w:rPr>
        <w:t>Vpliv pedagoških delavcev in njihova vključitev v pomoč otroku.</w:t>
      </w:r>
    </w:p>
    <w:p w14:paraId="652F253F" w14:textId="77777777" w:rsidR="007F52B1" w:rsidRPr="007F52B1" w:rsidRDefault="007F52B1" w:rsidP="007F52B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F52B1">
        <w:rPr>
          <w:rFonts w:ascii="Times New Roman" w:hAnsi="Times New Roman" w:cs="Times New Roman"/>
        </w:rPr>
        <w:t>Sodelovanje s starši.</w:t>
      </w:r>
    </w:p>
    <w:p w14:paraId="5CB4CCA8" w14:textId="77777777" w:rsidR="007F52B1" w:rsidRPr="007F52B1" w:rsidRDefault="007F52B1" w:rsidP="007F52B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F52B1">
        <w:rPr>
          <w:rFonts w:ascii="Times New Roman" w:hAnsi="Times New Roman" w:cs="Times New Roman"/>
        </w:rPr>
        <w:t>Sodelovanje in pomoč zunanjih inštitucij – kdo, kje, kako, zakaj.</w:t>
      </w:r>
    </w:p>
    <w:p w14:paraId="1F1C4304" w14:textId="77777777" w:rsidR="007F52B1" w:rsidRPr="007F52B1" w:rsidRDefault="007F52B1" w:rsidP="007F52B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F52B1">
        <w:rPr>
          <w:rFonts w:ascii="Times New Roman" w:hAnsi="Times New Roman" w:cs="Times New Roman"/>
        </w:rPr>
        <w:t xml:space="preserve">Ustvarjanje varnega okolja v vrtcu in v šoli, učenje veščin, ki so v pomoč otrokom v stiski. </w:t>
      </w:r>
    </w:p>
    <w:p w14:paraId="1A43BF35" w14:textId="77777777" w:rsidR="007F52B1" w:rsidRPr="007F52B1" w:rsidRDefault="007F52B1" w:rsidP="007F52B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F52B1">
        <w:rPr>
          <w:rFonts w:ascii="Times New Roman" w:hAnsi="Times New Roman" w:cs="Times New Roman"/>
        </w:rPr>
        <w:t xml:space="preserve">Praktične metode – socialne igre, didaktični material, filmi. </w:t>
      </w:r>
    </w:p>
    <w:p w14:paraId="340B040F" w14:textId="77777777" w:rsidR="007F52B1" w:rsidRPr="007F52B1" w:rsidRDefault="007F52B1" w:rsidP="007F52B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F52B1">
        <w:rPr>
          <w:rFonts w:ascii="Times New Roman" w:hAnsi="Times New Roman" w:cs="Times New Roman"/>
        </w:rPr>
        <w:t xml:space="preserve">Vključevanje razreda in pogovori v razredu, ali v skupini (vrtec). </w:t>
      </w:r>
    </w:p>
    <w:p w14:paraId="25A788F2" w14:textId="77777777" w:rsidR="007F52B1" w:rsidRPr="007F52B1" w:rsidRDefault="007F52B1" w:rsidP="007F52B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F52B1">
        <w:rPr>
          <w:rFonts w:ascii="Times New Roman" w:hAnsi="Times New Roman" w:cs="Times New Roman"/>
        </w:rPr>
        <w:lastRenderedPageBreak/>
        <w:t xml:space="preserve">Simbolika kot pomoč pri izgubah, spremembah. </w:t>
      </w:r>
    </w:p>
    <w:p w14:paraId="273D690F" w14:textId="77777777" w:rsidR="007F52B1" w:rsidRPr="007F52B1" w:rsidRDefault="007F52B1" w:rsidP="007F52B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F52B1">
        <w:rPr>
          <w:rFonts w:ascii="Times New Roman" w:hAnsi="Times New Roman" w:cs="Times New Roman"/>
        </w:rPr>
        <w:t>Doživljanje in stiske pedagoških delavcev ob stiski otrok, primeri iz prakse.</w:t>
      </w:r>
    </w:p>
    <w:p w14:paraId="79F42050" w14:textId="77777777" w:rsidR="007F52B1" w:rsidRPr="007F52B1" w:rsidRDefault="007F52B1" w:rsidP="007F52B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F52B1">
        <w:rPr>
          <w:rFonts w:ascii="Times New Roman" w:hAnsi="Times New Roman" w:cs="Times New Roman"/>
        </w:rPr>
        <w:t xml:space="preserve"> </w:t>
      </w:r>
    </w:p>
    <w:p w14:paraId="2588A249" w14:textId="77777777" w:rsidR="007F52B1" w:rsidRPr="007F52B1" w:rsidRDefault="007F52B1" w:rsidP="007F52B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F52B1">
        <w:rPr>
          <w:rFonts w:ascii="Times New Roman" w:hAnsi="Times New Roman" w:cs="Times New Roman"/>
          <w:b/>
          <w:bCs/>
        </w:rPr>
        <w:t xml:space="preserve">Namen seminarja:  </w:t>
      </w:r>
      <w:r w:rsidRPr="007F52B1">
        <w:rPr>
          <w:rFonts w:ascii="Times New Roman" w:hAnsi="Times New Roman" w:cs="Times New Roman"/>
        </w:rPr>
        <w:t xml:space="preserve">povečati občutljivost za stiske otrok in ustvarjati varno okolje, opremiti pedagoške delavce  za nudenje pomoči ob situacijah, ko so otroci in mladostniki v stiski. </w:t>
      </w:r>
    </w:p>
    <w:p w14:paraId="05C6A2DD" w14:textId="77777777" w:rsidR="007F52B1" w:rsidRPr="007F52B1" w:rsidRDefault="007F52B1" w:rsidP="007F52B1">
      <w:pPr>
        <w:rPr>
          <w:rFonts w:ascii="Times New Roman" w:hAnsi="Times New Roman" w:cs="Times New Roman"/>
        </w:rPr>
      </w:pPr>
    </w:p>
    <w:p w14:paraId="3062B1AE" w14:textId="77777777" w:rsidR="007F52B1" w:rsidRPr="007F52B1" w:rsidRDefault="007F52B1" w:rsidP="007F52B1">
      <w:pPr>
        <w:rPr>
          <w:rFonts w:ascii="Times New Roman" w:hAnsi="Times New Roman" w:cs="Times New Roman"/>
        </w:rPr>
      </w:pPr>
      <w:r w:rsidRPr="007F52B1">
        <w:rPr>
          <w:rFonts w:ascii="Times New Roman" w:hAnsi="Times New Roman" w:cs="Times New Roman"/>
        </w:rPr>
        <w:t>Predavateljica:</w:t>
      </w:r>
    </w:p>
    <w:p w14:paraId="55473F4B" w14:textId="77777777" w:rsidR="007F52B1" w:rsidRPr="007F52B1" w:rsidRDefault="007F52B1" w:rsidP="007F52B1">
      <w:pPr>
        <w:rPr>
          <w:rFonts w:ascii="Times New Roman" w:hAnsi="Times New Roman" w:cs="Times New Roman"/>
          <w:b/>
        </w:rPr>
      </w:pPr>
      <w:r w:rsidRPr="007F52B1">
        <w:rPr>
          <w:rFonts w:ascii="Times New Roman" w:hAnsi="Times New Roman" w:cs="Times New Roman"/>
          <w:b/>
        </w:rPr>
        <w:t xml:space="preserve">Damjana Šmid, </w:t>
      </w:r>
      <w:proofErr w:type="spellStart"/>
      <w:r w:rsidRPr="007F52B1">
        <w:rPr>
          <w:rFonts w:ascii="Times New Roman" w:hAnsi="Times New Roman" w:cs="Times New Roman"/>
          <w:b/>
        </w:rPr>
        <w:t>prof.soc.ped</w:t>
      </w:r>
      <w:proofErr w:type="spellEnd"/>
      <w:r w:rsidRPr="007F52B1">
        <w:rPr>
          <w:rFonts w:ascii="Times New Roman" w:hAnsi="Times New Roman" w:cs="Times New Roman"/>
          <w:b/>
        </w:rPr>
        <w:t xml:space="preserve">. </w:t>
      </w:r>
    </w:p>
    <w:p w14:paraId="29540D58" w14:textId="77777777" w:rsidR="007F52B1" w:rsidRPr="007F52B1" w:rsidRDefault="007F52B1" w:rsidP="007F52B1">
      <w:pPr>
        <w:rPr>
          <w:rFonts w:ascii="Times New Roman" w:hAnsi="Times New Roman" w:cs="Times New Roman"/>
        </w:rPr>
      </w:pPr>
    </w:p>
    <w:p w14:paraId="1890AE6E" w14:textId="77777777" w:rsidR="007F52B1" w:rsidRPr="007F52B1" w:rsidRDefault="007F52B1" w:rsidP="007F52B1">
      <w:pPr>
        <w:rPr>
          <w:rFonts w:ascii="Times New Roman" w:hAnsi="Times New Roman" w:cs="Times New Roman"/>
          <w:b/>
        </w:rPr>
      </w:pPr>
      <w:r w:rsidRPr="007F52B1">
        <w:rPr>
          <w:rFonts w:ascii="Times New Roman" w:hAnsi="Times New Roman" w:cs="Times New Roman"/>
          <w:b/>
        </w:rPr>
        <w:t xml:space="preserve">Informacije in prijave: </w:t>
      </w:r>
    </w:p>
    <w:p w14:paraId="0180740D" w14:textId="77777777" w:rsidR="007F52B1" w:rsidRPr="007F52B1" w:rsidRDefault="007F52B1" w:rsidP="007F52B1">
      <w:pPr>
        <w:rPr>
          <w:rFonts w:ascii="Times New Roman" w:hAnsi="Times New Roman" w:cs="Times New Roman"/>
        </w:rPr>
      </w:pPr>
      <w:hyperlink r:id="rId7" w:history="1">
        <w:r w:rsidRPr="007F52B1">
          <w:rPr>
            <w:rStyle w:val="Hiperpovezava"/>
            <w:rFonts w:ascii="Times New Roman" w:hAnsi="Times New Roman" w:cs="Times New Roman"/>
          </w:rPr>
          <w:t>damjana.smid1@gmail.com</w:t>
        </w:r>
      </w:hyperlink>
    </w:p>
    <w:p w14:paraId="37F0D224" w14:textId="77777777" w:rsidR="007F52B1" w:rsidRPr="007F52B1" w:rsidRDefault="007F52B1" w:rsidP="007F52B1">
      <w:pPr>
        <w:rPr>
          <w:rFonts w:ascii="Times New Roman" w:hAnsi="Times New Roman" w:cs="Times New Roman"/>
        </w:rPr>
      </w:pPr>
    </w:p>
    <w:p w14:paraId="2CBA8A7E" w14:textId="4E68CE07" w:rsidR="007F52B1" w:rsidRDefault="007F52B1" w:rsidP="007F52B1">
      <w:pPr>
        <w:rPr>
          <w:rFonts w:ascii="Times New Roman" w:hAnsi="Times New Roman" w:cs="Times New Roman"/>
        </w:rPr>
      </w:pPr>
      <w:r w:rsidRPr="007F52B1">
        <w:rPr>
          <w:rFonts w:ascii="Times New Roman" w:hAnsi="Times New Roman" w:cs="Times New Roman"/>
        </w:rPr>
        <w:t>Kotizacija za udeleženca je 48,00 eur (</w:t>
      </w:r>
      <w:proofErr w:type="spellStart"/>
      <w:r w:rsidRPr="007F52B1">
        <w:rPr>
          <w:rFonts w:ascii="Times New Roman" w:hAnsi="Times New Roman" w:cs="Times New Roman"/>
        </w:rPr>
        <w:t>ddv</w:t>
      </w:r>
      <w:proofErr w:type="spellEnd"/>
      <w:r w:rsidRPr="007F52B1">
        <w:rPr>
          <w:rFonts w:ascii="Times New Roman" w:hAnsi="Times New Roman" w:cs="Times New Roman"/>
        </w:rPr>
        <w:t xml:space="preserve"> je že vključen v ceno). Prijavnica velja za plačilo kotizacije. Račun boste po prijavi prejeli na vaš e-naslov ali preko e-računov, če je plačnik vrtec (šola). </w:t>
      </w:r>
    </w:p>
    <w:p w14:paraId="25B4CA65" w14:textId="23C55517" w:rsidR="00945771" w:rsidRDefault="00945771" w:rsidP="007F52B1">
      <w:pPr>
        <w:rPr>
          <w:rFonts w:ascii="Times New Roman" w:hAnsi="Times New Roman" w:cs="Times New Roman"/>
        </w:rPr>
      </w:pPr>
    </w:p>
    <w:p w14:paraId="645E295F" w14:textId="18A190C8" w:rsidR="00945771" w:rsidRPr="007F52B1" w:rsidRDefault="00945771" w:rsidP="007F52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Število mest je omejeno. </w:t>
      </w:r>
    </w:p>
    <w:p w14:paraId="0B5FD9CB" w14:textId="77777777" w:rsidR="007F52B1" w:rsidRPr="007F52B1" w:rsidRDefault="007F52B1" w:rsidP="007F52B1">
      <w:pPr>
        <w:rPr>
          <w:rFonts w:ascii="Times New Roman" w:hAnsi="Times New Roman" w:cs="Times New Roman"/>
        </w:rPr>
      </w:pPr>
    </w:p>
    <w:p w14:paraId="7733084D" w14:textId="77777777" w:rsidR="007F52B1" w:rsidRPr="007F52B1" w:rsidRDefault="007F52B1" w:rsidP="007F52B1">
      <w:pPr>
        <w:rPr>
          <w:rFonts w:ascii="Times New Roman" w:hAnsi="Times New Roman" w:cs="Times New Roman"/>
          <w:b/>
        </w:rPr>
      </w:pPr>
      <w:r w:rsidRPr="007F52B1">
        <w:rPr>
          <w:rFonts w:ascii="Times New Roman" w:hAnsi="Times New Roman" w:cs="Times New Roman"/>
          <w:b/>
        </w:rPr>
        <w:t xml:space="preserve">PRIJAVNICA ZA SEMINAR Kako pomagamo otroku in mladostniku v stiski  </w:t>
      </w:r>
    </w:p>
    <w:p w14:paraId="7BD25DB7" w14:textId="77777777" w:rsidR="007F52B1" w:rsidRPr="007F52B1" w:rsidRDefault="007F52B1" w:rsidP="007F52B1">
      <w:pPr>
        <w:rPr>
          <w:rFonts w:ascii="Times New Roman" w:hAnsi="Times New Roman" w:cs="Times New Roman"/>
        </w:rPr>
      </w:pPr>
    </w:p>
    <w:p w14:paraId="50623D7A" w14:textId="77777777" w:rsidR="007F52B1" w:rsidRPr="007F52B1" w:rsidRDefault="007F52B1" w:rsidP="007F52B1">
      <w:pPr>
        <w:rPr>
          <w:rFonts w:ascii="Times New Roman" w:hAnsi="Times New Roman" w:cs="Times New Roman"/>
        </w:rPr>
      </w:pPr>
      <w:r w:rsidRPr="007F52B1">
        <w:rPr>
          <w:rFonts w:ascii="Times New Roman" w:hAnsi="Times New Roman" w:cs="Times New Roman"/>
        </w:rPr>
        <w:t>Ime in priimek udeleženca: ____________________________________________________</w:t>
      </w:r>
    </w:p>
    <w:p w14:paraId="63DD3EDF" w14:textId="77777777" w:rsidR="007F52B1" w:rsidRPr="007F52B1" w:rsidRDefault="007F52B1" w:rsidP="007F52B1">
      <w:pPr>
        <w:rPr>
          <w:rFonts w:ascii="Times New Roman" w:hAnsi="Times New Roman" w:cs="Times New Roman"/>
          <w:b/>
        </w:rPr>
      </w:pPr>
    </w:p>
    <w:p w14:paraId="39C1CAC7" w14:textId="77777777" w:rsidR="007F52B1" w:rsidRPr="007F52B1" w:rsidRDefault="007F52B1" w:rsidP="007F52B1">
      <w:pPr>
        <w:rPr>
          <w:rFonts w:ascii="Times New Roman" w:hAnsi="Times New Roman" w:cs="Times New Roman"/>
        </w:rPr>
      </w:pPr>
      <w:r w:rsidRPr="007F52B1">
        <w:rPr>
          <w:rFonts w:ascii="Times New Roman" w:hAnsi="Times New Roman" w:cs="Times New Roman"/>
        </w:rPr>
        <w:t>E naslov udeleženca:__________________________________________________________</w:t>
      </w:r>
      <w:r w:rsidRPr="007F52B1">
        <w:rPr>
          <w:rFonts w:ascii="Times New Roman" w:hAnsi="Times New Roman" w:cs="Times New Roman"/>
        </w:rPr>
        <w:softHyphen/>
      </w:r>
      <w:r w:rsidRPr="007F52B1">
        <w:rPr>
          <w:rFonts w:ascii="Times New Roman" w:hAnsi="Times New Roman" w:cs="Times New Roman"/>
        </w:rPr>
        <w:softHyphen/>
      </w:r>
      <w:r w:rsidRPr="007F52B1">
        <w:rPr>
          <w:rFonts w:ascii="Times New Roman" w:hAnsi="Times New Roman" w:cs="Times New Roman"/>
        </w:rPr>
        <w:softHyphen/>
      </w:r>
      <w:r w:rsidRPr="007F52B1">
        <w:rPr>
          <w:rFonts w:ascii="Times New Roman" w:hAnsi="Times New Roman" w:cs="Times New Roman"/>
        </w:rPr>
        <w:softHyphen/>
      </w:r>
    </w:p>
    <w:p w14:paraId="5A8CFEFF" w14:textId="77777777" w:rsidR="007F52B1" w:rsidRPr="007F52B1" w:rsidRDefault="007F52B1" w:rsidP="007F52B1">
      <w:pPr>
        <w:rPr>
          <w:rFonts w:ascii="Times New Roman" w:hAnsi="Times New Roman" w:cs="Times New Roman"/>
        </w:rPr>
      </w:pPr>
    </w:p>
    <w:p w14:paraId="6E1F5A25" w14:textId="7E8196AB" w:rsidR="007F52B1" w:rsidRPr="007F52B1" w:rsidRDefault="007F52B1" w:rsidP="007F52B1">
      <w:pPr>
        <w:rPr>
          <w:rFonts w:ascii="Times New Roman" w:hAnsi="Times New Roman" w:cs="Times New Roman"/>
        </w:rPr>
      </w:pPr>
      <w:r w:rsidRPr="007F52B1">
        <w:rPr>
          <w:rFonts w:ascii="Times New Roman" w:hAnsi="Times New Roman" w:cs="Times New Roman"/>
        </w:rPr>
        <w:t xml:space="preserve">Naslov plačnika: ______________________________________________ </w:t>
      </w:r>
    </w:p>
    <w:p w14:paraId="4C7E0872" w14:textId="1A16CDAA" w:rsidR="007F52B1" w:rsidRPr="007F52B1" w:rsidRDefault="007F52B1" w:rsidP="007F52B1">
      <w:pPr>
        <w:rPr>
          <w:rFonts w:ascii="Times New Roman" w:hAnsi="Times New Roman" w:cs="Times New Roman"/>
        </w:rPr>
      </w:pPr>
    </w:p>
    <w:p w14:paraId="77DCBAD6" w14:textId="1A68378C" w:rsidR="007F52B1" w:rsidRPr="007F52B1" w:rsidRDefault="007F52B1" w:rsidP="007F52B1">
      <w:pPr>
        <w:rPr>
          <w:rFonts w:ascii="Times New Roman" w:hAnsi="Times New Roman" w:cs="Times New Roman"/>
        </w:rPr>
      </w:pPr>
      <w:r w:rsidRPr="007F52B1">
        <w:rPr>
          <w:rFonts w:ascii="Times New Roman" w:hAnsi="Times New Roman" w:cs="Times New Roman"/>
        </w:rPr>
        <w:t xml:space="preserve">Želim sodelovati s plakatom  DA    NE </w:t>
      </w:r>
    </w:p>
    <w:p w14:paraId="43D231A8" w14:textId="77777777" w:rsidR="007F52B1" w:rsidRPr="007F52B1" w:rsidRDefault="007F52B1" w:rsidP="007F52B1">
      <w:pPr>
        <w:rPr>
          <w:rFonts w:ascii="Times New Roman" w:hAnsi="Times New Roman" w:cs="Times New Roman"/>
        </w:rPr>
      </w:pPr>
    </w:p>
    <w:p w14:paraId="1ADDF8E2" w14:textId="77777777" w:rsidR="007C5316" w:rsidRPr="007F52B1" w:rsidRDefault="007C5316" w:rsidP="007C5316">
      <w:pPr>
        <w:rPr>
          <w:rFonts w:ascii="Times New Roman" w:hAnsi="Times New Roman" w:cs="Times New Roman"/>
        </w:rPr>
      </w:pPr>
    </w:p>
    <w:sectPr w:rsidR="007C5316" w:rsidRPr="007F52B1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38C23" w14:textId="77777777" w:rsidR="00704132" w:rsidRDefault="00704132" w:rsidP="007C5316">
      <w:r>
        <w:separator/>
      </w:r>
    </w:p>
  </w:endnote>
  <w:endnote w:type="continuationSeparator" w:id="0">
    <w:p w14:paraId="35AB23BE" w14:textId="77777777" w:rsidR="00704132" w:rsidRDefault="00704132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Nog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89B94" w14:textId="77777777" w:rsidR="00704132" w:rsidRDefault="00704132" w:rsidP="007C5316">
      <w:r>
        <w:separator/>
      </w:r>
    </w:p>
  </w:footnote>
  <w:footnote w:type="continuationSeparator" w:id="0">
    <w:p w14:paraId="6FB906AC" w14:textId="77777777" w:rsidR="00704132" w:rsidRDefault="00704132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Glav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55C80"/>
    <w:multiLevelType w:val="hybridMultilevel"/>
    <w:tmpl w:val="A3CEC02E"/>
    <w:lvl w:ilvl="0" w:tplc="5FE692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88078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253F93"/>
    <w:rsid w:val="00443A1C"/>
    <w:rsid w:val="00704132"/>
    <w:rsid w:val="007C5316"/>
    <w:rsid w:val="007F52B1"/>
    <w:rsid w:val="008E526C"/>
    <w:rsid w:val="00945771"/>
    <w:rsid w:val="00C13531"/>
    <w:rsid w:val="00CA24F3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7C5316"/>
  </w:style>
  <w:style w:type="paragraph" w:styleId="Noga">
    <w:name w:val="footer"/>
    <w:basedOn w:val="Navaden"/>
    <w:link w:val="NogaZnak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7C5316"/>
  </w:style>
  <w:style w:type="character" w:styleId="Hiperpovezava">
    <w:name w:val="Hyperlink"/>
    <w:uiPriority w:val="99"/>
    <w:unhideWhenUsed/>
    <w:rsid w:val="007F52B1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7F52B1"/>
    <w:pPr>
      <w:spacing w:after="160" w:line="25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amjana.smid1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ŠMID DAMJANA-dopisni papir</Template>
  <TotalTime>0</TotalTime>
  <Pages>2</Pages>
  <Words>499</Words>
  <Characters>2845</Characters>
  <Application>Microsoft Office Word</Application>
  <DocSecurity>0</DocSecurity>
  <Lines>23</Lines>
  <Paragraphs>6</Paragraphs>
  <ScaleCrop>false</ScaleCrop>
  <Company/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Damjana</cp:lastModifiedBy>
  <cp:revision>3</cp:revision>
  <dcterms:created xsi:type="dcterms:W3CDTF">2022-10-07T08:53:00Z</dcterms:created>
  <dcterms:modified xsi:type="dcterms:W3CDTF">2022-10-07T08:55:00Z</dcterms:modified>
</cp:coreProperties>
</file>