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926BDA" w14:textId="77777777" w:rsidR="00A9598C" w:rsidRPr="0068627F" w:rsidRDefault="00A9598C" w:rsidP="00A9598C">
      <w:pPr>
        <w:jc w:val="center"/>
        <w:rPr>
          <w:rFonts w:cstheme="minorHAnsi"/>
          <w:sz w:val="22"/>
          <w:szCs w:val="22"/>
        </w:rPr>
      </w:pPr>
      <w:r w:rsidRPr="0068627F">
        <w:rPr>
          <w:rFonts w:cstheme="minorHAnsi"/>
          <w:sz w:val="22"/>
          <w:szCs w:val="22"/>
        </w:rPr>
        <w:t xml:space="preserve">Vabilo in prijavnica na spletno izobraževanje za zaposlene v vzgojno izobraževalnih ustanovah </w:t>
      </w:r>
    </w:p>
    <w:p w14:paraId="4A4072F2" w14:textId="77777777" w:rsidR="00A9598C" w:rsidRPr="005C66DB" w:rsidRDefault="00A9598C" w:rsidP="00A9598C">
      <w:pPr>
        <w:jc w:val="center"/>
        <w:rPr>
          <w:rFonts w:cstheme="minorHAnsi"/>
          <w:b/>
          <w:u w:val="single"/>
        </w:rPr>
      </w:pPr>
    </w:p>
    <w:p w14:paraId="25868535" w14:textId="5421FB90" w:rsidR="00A9598C" w:rsidRPr="005C66DB" w:rsidRDefault="00A9598C" w:rsidP="00A9598C">
      <w:pPr>
        <w:jc w:val="center"/>
        <w:rPr>
          <w:rFonts w:cstheme="minorHAnsi"/>
          <w:b/>
          <w:u w:val="single"/>
        </w:rPr>
      </w:pPr>
      <w:r w:rsidRPr="005C66DB">
        <w:rPr>
          <w:rFonts w:cstheme="minorHAnsi"/>
          <w:b/>
          <w:u w:val="single"/>
        </w:rPr>
        <w:t xml:space="preserve">TRENING SOCIALNIH VEŠČIN – </w:t>
      </w:r>
      <w:r w:rsidRPr="005C66DB">
        <w:rPr>
          <w:rFonts w:cstheme="minorHAnsi"/>
          <w:b/>
          <w:sz w:val="22"/>
          <w:szCs w:val="22"/>
          <w:u w:val="single"/>
        </w:rPr>
        <w:t>IGRE, GRADIVO, IDEJE</w:t>
      </w:r>
      <w:r w:rsidRPr="005C66DB">
        <w:rPr>
          <w:rFonts w:cstheme="minorHAnsi"/>
          <w:b/>
          <w:u w:val="single"/>
        </w:rPr>
        <w:t xml:space="preserve"> </w:t>
      </w:r>
    </w:p>
    <w:p w14:paraId="34B10D2F" w14:textId="77777777" w:rsidR="00A9598C" w:rsidRPr="005C66DB" w:rsidRDefault="00A9598C" w:rsidP="00A9598C">
      <w:pPr>
        <w:rPr>
          <w:rFonts w:cstheme="minorHAnsi"/>
          <w:b/>
        </w:rPr>
      </w:pPr>
    </w:p>
    <w:p w14:paraId="7DFB45C1" w14:textId="77777777" w:rsidR="0068627F" w:rsidRPr="00090A5C" w:rsidRDefault="0068627F" w:rsidP="0068627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 xml:space="preserve">Lokacija: </w:t>
      </w:r>
      <w:r w:rsidRPr="00090A5C">
        <w:rPr>
          <w:rFonts w:eastAsia="Times New Roman" w:cstheme="minorHAnsi"/>
          <w:lang w:eastAsia="sl-SI"/>
        </w:rPr>
        <w:t>spletni seminar (spletna učilnica)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>Datum</w:t>
      </w:r>
      <w:r>
        <w:rPr>
          <w:rFonts w:eastAsia="Times New Roman" w:cstheme="minorHAnsi"/>
          <w:b/>
          <w:bCs/>
          <w:lang w:eastAsia="sl-SI"/>
        </w:rPr>
        <w:t xml:space="preserve">: </w:t>
      </w:r>
      <w:r w:rsidRPr="00E50FF9">
        <w:rPr>
          <w:rFonts w:eastAsia="Times New Roman" w:cstheme="minorHAnsi"/>
          <w:lang w:eastAsia="sl-SI"/>
        </w:rPr>
        <w:t>vključitev možna kadar koli</w:t>
      </w:r>
      <w:r w:rsidRPr="00B62FEB">
        <w:rPr>
          <w:rFonts w:eastAsia="Times New Roman" w:cstheme="minorHAnsi"/>
          <w:b/>
          <w:bCs/>
          <w:lang w:eastAsia="sl-SI"/>
        </w:rPr>
        <w:t xml:space="preserve"> </w:t>
      </w:r>
      <w:r>
        <w:rPr>
          <w:rFonts w:eastAsia="Times New Roman" w:cstheme="minorHAnsi"/>
          <w:b/>
          <w:bCs/>
          <w:lang w:eastAsia="sl-SI"/>
        </w:rPr>
        <w:br/>
      </w:r>
      <w:r w:rsidRPr="00090A5C">
        <w:rPr>
          <w:rFonts w:eastAsia="Times New Roman" w:cstheme="minorHAnsi"/>
          <w:b/>
          <w:bCs/>
          <w:lang w:eastAsia="sl-SI"/>
        </w:rPr>
        <w:t xml:space="preserve">Trajanje: </w:t>
      </w:r>
      <w:r w:rsidRPr="00090A5C">
        <w:rPr>
          <w:rFonts w:eastAsia="Times New Roman" w:cstheme="minorHAnsi"/>
          <w:lang w:eastAsia="sl-SI"/>
        </w:rPr>
        <w:t xml:space="preserve">16 pedagoških ur </w:t>
      </w:r>
    </w:p>
    <w:p w14:paraId="2BAFF4ED" w14:textId="77777777" w:rsidR="0068627F" w:rsidRPr="00E758B4" w:rsidRDefault="0068627F" w:rsidP="0068627F">
      <w:r>
        <w:t>Prisotnost</w:t>
      </w:r>
      <w:r w:rsidRPr="00E758B4">
        <w:t xml:space="preserve"> udeležencev se</w:t>
      </w:r>
      <w:r>
        <w:t xml:space="preserve"> bo beležila v spletnem programu Fitcrea. </w:t>
      </w:r>
    </w:p>
    <w:p w14:paraId="1853ECA9" w14:textId="77777777" w:rsidR="0068627F" w:rsidRDefault="0068627F" w:rsidP="0068627F">
      <w:r>
        <w:t xml:space="preserve">Obvezna </w:t>
      </w:r>
      <w:r w:rsidRPr="006F67B0">
        <w:rPr>
          <w:b/>
          <w:bCs/>
        </w:rPr>
        <w:t>16 urna</w:t>
      </w:r>
      <w:r w:rsidRPr="00E758B4">
        <w:t xml:space="preserve"> prisotnost </w:t>
      </w:r>
      <w:r>
        <w:t xml:space="preserve">je pogoj za pridobitev potrdila za </w:t>
      </w:r>
      <w:r w:rsidRPr="006F67B0">
        <w:rPr>
          <w:b/>
          <w:bCs/>
        </w:rPr>
        <w:t>1 točko</w:t>
      </w:r>
      <w:r>
        <w:t xml:space="preserve">. </w:t>
      </w:r>
      <w:r w:rsidRPr="00E758B4">
        <w:t xml:space="preserve"> </w:t>
      </w:r>
    </w:p>
    <w:p w14:paraId="507359CA" w14:textId="51E38DC7" w:rsidR="00A9598C" w:rsidRDefault="0068627F" w:rsidP="0068627F">
      <w:r>
        <w:t>Udeleženci bodo potrdilo prejeli na svoj e-naslov po končanem izobraževanju.</w:t>
      </w:r>
    </w:p>
    <w:p w14:paraId="4E782887" w14:textId="77777777" w:rsidR="0068627F" w:rsidRPr="005C66DB" w:rsidRDefault="0068627F" w:rsidP="0068627F">
      <w:pPr>
        <w:rPr>
          <w:rFonts w:cstheme="minorHAnsi"/>
        </w:rPr>
      </w:pPr>
    </w:p>
    <w:p w14:paraId="74486875" w14:textId="5A991FA8" w:rsidR="00A9598C" w:rsidRPr="005C66DB" w:rsidRDefault="00A9598C" w:rsidP="00A9598C">
      <w:pPr>
        <w:rPr>
          <w:rFonts w:cstheme="minorHAnsi"/>
          <w:b/>
        </w:rPr>
      </w:pPr>
      <w:r w:rsidRPr="005C66DB">
        <w:rPr>
          <w:rFonts w:cstheme="minorHAnsi"/>
          <w:b/>
        </w:rPr>
        <w:t>Vsebina</w:t>
      </w:r>
      <w:r w:rsidR="005C66DB">
        <w:rPr>
          <w:rFonts w:cstheme="minorHAnsi"/>
          <w:b/>
        </w:rPr>
        <w:t xml:space="preserve"> seminarja</w:t>
      </w:r>
      <w:r w:rsidRPr="005C66DB">
        <w:rPr>
          <w:rFonts w:cstheme="minorHAnsi"/>
          <w:b/>
        </w:rPr>
        <w:t xml:space="preserve">: </w:t>
      </w:r>
    </w:p>
    <w:p w14:paraId="18DC34B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igre za sproščanje</w:t>
      </w:r>
    </w:p>
    <w:p w14:paraId="52DDF1DE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spoznavanje </w:t>
      </w:r>
    </w:p>
    <w:p w14:paraId="2794B8C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komunikacijo </w:t>
      </w:r>
    </w:p>
    <w:p w14:paraId="0F807532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igre za sodelovanje </w:t>
      </w:r>
    </w:p>
    <w:p w14:paraId="4E1CB1AA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.- vaje za reševanje konfliktov </w:t>
      </w:r>
    </w:p>
    <w:p w14:paraId="3DD8B0EF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samopodobo </w:t>
      </w:r>
    </w:p>
    <w:p w14:paraId="3D08831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vaje za pozornost</w:t>
      </w:r>
    </w:p>
    <w:p w14:paraId="0A98C62C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spoštovanje </w:t>
      </w:r>
    </w:p>
    <w:p w14:paraId="21F732CB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vaje za sprejemanje različnosti </w:t>
      </w:r>
    </w:p>
    <w:p w14:paraId="2364610D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vaje za čustva</w:t>
      </w:r>
    </w:p>
    <w:p w14:paraId="5CEBF840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material, ki ga lahko uporabimo </w:t>
      </w:r>
    </w:p>
    <w:p w14:paraId="639FA8DB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ideje za filme in vodene pogovore </w:t>
      </w:r>
    </w:p>
    <w:p w14:paraId="7F1DD231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uporaba različnega materiala</w:t>
      </w:r>
    </w:p>
    <w:p w14:paraId="36158C93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doživljajska pedagogika</w:t>
      </w:r>
    </w:p>
    <w:p w14:paraId="73BEB718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 xml:space="preserve">- uporaba lutk </w:t>
      </w:r>
    </w:p>
    <w:p w14:paraId="76830FCC" w14:textId="77777777" w:rsidR="00A9598C" w:rsidRPr="005C66DB" w:rsidRDefault="00A9598C" w:rsidP="00A9598C">
      <w:pPr>
        <w:shd w:val="clear" w:color="auto" w:fill="FFFFFF"/>
        <w:rPr>
          <w:rFonts w:cstheme="minorHAnsi"/>
          <w:color w:val="050505"/>
        </w:rPr>
      </w:pPr>
      <w:r w:rsidRPr="005C66DB">
        <w:rPr>
          <w:rFonts w:cstheme="minorHAnsi"/>
          <w:color w:val="050505"/>
        </w:rPr>
        <w:t>- igra vlog</w:t>
      </w:r>
    </w:p>
    <w:p w14:paraId="1D01FD86" w14:textId="77777777" w:rsidR="00A9598C" w:rsidRPr="005C66DB" w:rsidRDefault="00A9598C" w:rsidP="00A9598C">
      <w:pPr>
        <w:rPr>
          <w:rFonts w:cstheme="minorHAnsi"/>
          <w:b/>
        </w:rPr>
      </w:pPr>
    </w:p>
    <w:p w14:paraId="3885659F" w14:textId="77777777" w:rsidR="0068627F" w:rsidRDefault="0068627F" w:rsidP="0068627F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090A5C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70984C77" w14:textId="53AD1CF0" w:rsidR="0068627F" w:rsidRPr="00E30BBE" w:rsidRDefault="0068627F" w:rsidP="0068627F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</w:t>
      </w:r>
      <w:r>
        <w:rPr>
          <w:rFonts w:eastAsia="Times New Roman" w:cstheme="minorHAnsi"/>
          <w:b/>
          <w:bCs/>
          <w:color w:val="000000" w:themeColor="text1"/>
          <w:lang w:eastAsia="sl-SI"/>
        </w:rPr>
        <w:t>16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>
        <w:rPr>
          <w:rFonts w:eastAsia="Times New Roman" w:cstheme="minorHAnsi"/>
          <w:color w:val="FF0000"/>
          <w:lang w:eastAsia="sl-SI"/>
        </w:rPr>
        <w:t>38</w:t>
      </w:r>
      <w:r w:rsidRPr="00E30BBE">
        <w:rPr>
          <w:rFonts w:eastAsia="Times New Roman" w:cstheme="minorHAnsi"/>
          <w:color w:val="FF0000"/>
          <w:lang w:eastAsia="sl-SI"/>
        </w:rPr>
        <w:t xml:space="preserve">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</w:p>
    <w:p w14:paraId="1DBA6AEB" w14:textId="77777777" w:rsidR="0068627F" w:rsidRPr="00E50FF9" w:rsidRDefault="0068627F" w:rsidP="0068627F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13A46C40" w14:textId="77777777" w:rsidR="0068627F" w:rsidRPr="00090A5C" w:rsidRDefault="0068627F" w:rsidP="0068627F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Pr="00090A5C">
        <w:rPr>
          <w:rFonts w:cstheme="minorHAnsi"/>
          <w:b/>
        </w:rPr>
        <w:t xml:space="preserve">Informacije in prijave: </w:t>
      </w:r>
    </w:p>
    <w:p w14:paraId="25D9938A" w14:textId="77777777" w:rsidR="0068627F" w:rsidRPr="00090A5C" w:rsidRDefault="0068627F" w:rsidP="0068627F">
      <w:pPr>
        <w:rPr>
          <w:rFonts w:cstheme="minorHAnsi"/>
          <w:b/>
        </w:rPr>
      </w:pPr>
    </w:p>
    <w:p w14:paraId="26FDE921" w14:textId="77777777" w:rsidR="0068627F" w:rsidRPr="00E50FF9" w:rsidRDefault="0068627F" w:rsidP="0068627F">
      <w:pPr>
        <w:rPr>
          <w:rFonts w:cstheme="minorHAnsi"/>
          <w:bCs/>
          <w:color w:val="FF0000"/>
        </w:rPr>
      </w:pPr>
      <w:r w:rsidRPr="00E50FF9">
        <w:rPr>
          <w:rFonts w:cstheme="minorHAnsi"/>
          <w:bCs/>
          <w:color w:val="FF0000"/>
        </w:rPr>
        <w:t>vzgoja.damjanasmid@gmail.com</w:t>
      </w:r>
    </w:p>
    <w:p w14:paraId="1FE74AA5" w14:textId="7410B44E" w:rsidR="00A9598C" w:rsidRPr="005C66DB" w:rsidRDefault="005C66DB" w:rsidP="005C66DB">
      <w:pPr>
        <w:rPr>
          <w:rFonts w:cstheme="minorHAnsi"/>
        </w:rPr>
      </w:pPr>
      <w:r>
        <w:rPr>
          <w:rFonts w:cstheme="minorHAnsi"/>
        </w:rPr>
        <w:br w:type="page"/>
      </w:r>
      <w:r w:rsidR="00A9598C" w:rsidRPr="005C66DB">
        <w:rPr>
          <w:rFonts w:cstheme="minorHAnsi"/>
          <w:b/>
        </w:rPr>
        <w:lastRenderedPageBreak/>
        <w:t>PRIJAVNICA ZA</w:t>
      </w:r>
      <w:r>
        <w:rPr>
          <w:rFonts w:cstheme="minorHAnsi"/>
          <w:b/>
        </w:rPr>
        <w:t xml:space="preserve"> SPLETNI</w:t>
      </w:r>
      <w:r w:rsidR="00A9598C" w:rsidRPr="005C66DB">
        <w:rPr>
          <w:rFonts w:cstheme="minorHAnsi"/>
          <w:b/>
        </w:rPr>
        <w:t xml:space="preserve"> SEMINAR </w:t>
      </w:r>
    </w:p>
    <w:p w14:paraId="07276839" w14:textId="77777777" w:rsidR="00A9598C" w:rsidRPr="005C66DB" w:rsidRDefault="00A9598C" w:rsidP="005C66DB">
      <w:pPr>
        <w:rPr>
          <w:rFonts w:cstheme="minorHAnsi"/>
          <w:b/>
          <w:sz w:val="22"/>
          <w:szCs w:val="22"/>
          <w:u w:val="single"/>
        </w:rPr>
      </w:pPr>
      <w:r w:rsidRPr="005C66DB">
        <w:rPr>
          <w:rFonts w:cstheme="minorHAnsi"/>
          <w:b/>
          <w:sz w:val="22"/>
          <w:szCs w:val="22"/>
          <w:u w:val="single"/>
        </w:rPr>
        <w:t xml:space="preserve">TRENING SOCIALNIH VEŠČIN – IGRE, GRADIVO, IDEJE </w:t>
      </w:r>
    </w:p>
    <w:p w14:paraId="1BB1A44C" w14:textId="77777777" w:rsidR="005C66DB" w:rsidRDefault="005C66DB" w:rsidP="005C66DB"/>
    <w:p w14:paraId="3C90D2DC" w14:textId="77777777" w:rsidR="0068627F" w:rsidRPr="00090A5C" w:rsidRDefault="0068627F" w:rsidP="0068627F">
      <w:pPr>
        <w:rPr>
          <w:rFonts w:cstheme="minorHAnsi"/>
        </w:rPr>
      </w:pPr>
      <w:r w:rsidRPr="00090A5C">
        <w:rPr>
          <w:rFonts w:cstheme="minorHAnsi"/>
        </w:rPr>
        <w:t xml:space="preserve">Ime in priimek udeleženca: </w:t>
      </w:r>
    </w:p>
    <w:p w14:paraId="1AF606EF" w14:textId="77777777" w:rsidR="0068627F" w:rsidRPr="00090A5C" w:rsidRDefault="0068627F" w:rsidP="0068627F">
      <w:pPr>
        <w:rPr>
          <w:rFonts w:cstheme="minorHAnsi"/>
        </w:rPr>
      </w:pPr>
    </w:p>
    <w:p w14:paraId="6B74BD76" w14:textId="77777777" w:rsidR="0068627F" w:rsidRPr="00090A5C" w:rsidRDefault="0068627F" w:rsidP="0068627F">
      <w:pPr>
        <w:rPr>
          <w:rFonts w:cstheme="minorHAnsi"/>
        </w:rPr>
      </w:pPr>
      <w:r w:rsidRPr="00090A5C">
        <w:rPr>
          <w:rFonts w:cstheme="minorHAnsi"/>
        </w:rPr>
        <w:t>E</w:t>
      </w:r>
      <w:r>
        <w:rPr>
          <w:rFonts w:cstheme="minorHAnsi"/>
        </w:rPr>
        <w:t>-</w:t>
      </w:r>
      <w:r w:rsidRPr="00090A5C">
        <w:rPr>
          <w:rFonts w:cstheme="minorHAnsi"/>
        </w:rPr>
        <w:t xml:space="preserve">naslov udeleženca: </w:t>
      </w:r>
    </w:p>
    <w:p w14:paraId="7895525F" w14:textId="77777777" w:rsidR="0068627F" w:rsidRPr="00090A5C" w:rsidRDefault="0068627F" w:rsidP="0068627F">
      <w:pPr>
        <w:rPr>
          <w:rFonts w:cstheme="minorHAnsi"/>
          <w:b/>
        </w:rPr>
      </w:pPr>
    </w:p>
    <w:p w14:paraId="1386061E" w14:textId="77777777" w:rsidR="0068627F" w:rsidRDefault="0068627F" w:rsidP="0068627F">
      <w:pPr>
        <w:rPr>
          <w:rFonts w:cstheme="minorHAnsi"/>
        </w:rPr>
      </w:pPr>
      <w:r w:rsidRPr="00090A5C">
        <w:rPr>
          <w:rFonts w:cstheme="minorHAnsi"/>
        </w:rPr>
        <w:t xml:space="preserve">Naslov plačnika:  </w:t>
      </w:r>
    </w:p>
    <w:p w14:paraId="17A56D44" w14:textId="77777777" w:rsidR="0068627F" w:rsidRDefault="0068627F" w:rsidP="0068627F">
      <w:pPr>
        <w:rPr>
          <w:rFonts w:cstheme="minorHAnsi"/>
        </w:rPr>
      </w:pPr>
      <w:r>
        <w:rPr>
          <w:rFonts w:cstheme="minorHAnsi"/>
        </w:rPr>
        <w:br/>
        <w:t xml:space="preserve">Telefon: </w:t>
      </w:r>
    </w:p>
    <w:p w14:paraId="405D7E4E" w14:textId="77777777" w:rsidR="0068627F" w:rsidRDefault="0068627F" w:rsidP="0068627F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68627F" w14:paraId="1D188C31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C33D71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619005A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282F508B" w14:textId="77777777" w:rsidR="0068627F" w:rsidRPr="00626312" w:rsidRDefault="0068627F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3A31A1CA" w14:textId="77777777" w:rsidR="0068627F" w:rsidRDefault="0068627F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68627F" w14:paraId="5627C606" w14:textId="77777777" w:rsidTr="0013013E">
        <w:trPr>
          <w:trHeight w:val="293"/>
        </w:trPr>
        <w:tc>
          <w:tcPr>
            <w:tcW w:w="0" w:type="auto"/>
            <w:vMerge/>
          </w:tcPr>
          <w:p w14:paraId="51C6E40E" w14:textId="77777777" w:rsidR="0068627F" w:rsidRDefault="0068627F" w:rsidP="0013013E"/>
        </w:tc>
      </w:tr>
      <w:tr w:rsidR="0068627F" w14:paraId="022083CD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4EE4C552" w14:textId="77777777" w:rsidR="0068627F" w:rsidRPr="00626312" w:rsidRDefault="0068627F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3972BF45" w14:textId="37EA4D48" w:rsidR="0068627F" w:rsidRDefault="0068627F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Trening socialnih veščin 16h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68627F" w:rsidRPr="00626312" w14:paraId="577E1A8A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46CF8C2" w14:textId="4954D99C" w:rsidR="0068627F" w:rsidRDefault="0068627F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38,00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167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5390078A" w14:textId="143AA5B3" w:rsidR="0068627F" w:rsidRPr="00626312" w:rsidRDefault="0068627F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TRENING 16h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BCCFF12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2620E56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26CCC6F2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8F8F341" w14:textId="77777777" w:rsidR="0068627F" w:rsidRDefault="0068627F" w:rsidP="0068627F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122FFAE3" w14:textId="77777777" w:rsidR="005C66DB" w:rsidRDefault="005C66DB" w:rsidP="005C66DB"/>
    <w:p w14:paraId="1FC93B33" w14:textId="77777777" w:rsidR="0068627F" w:rsidRDefault="0068627F" w:rsidP="005C66DB">
      <w:pPr>
        <w:pStyle w:val="PlainText"/>
        <w:rPr>
          <w:rFonts w:asciiTheme="minorHAnsi" w:hAnsiTheme="minorHAnsi" w:cstheme="minorHAnsi"/>
          <w:b/>
          <w:sz w:val="24"/>
          <w:szCs w:val="24"/>
        </w:rPr>
      </w:pPr>
    </w:p>
    <w:p w14:paraId="612CDEFA" w14:textId="28F37B2D" w:rsidR="005C66DB" w:rsidRPr="0068627F" w:rsidRDefault="005C66DB" w:rsidP="005C66DB">
      <w:pPr>
        <w:pStyle w:val="PlainText"/>
        <w:rPr>
          <w:rFonts w:asciiTheme="minorHAnsi" w:hAnsiTheme="minorHAnsi" w:cstheme="minorHAnsi"/>
          <w:b/>
        </w:rPr>
      </w:pPr>
      <w:r w:rsidRPr="0068627F">
        <w:rPr>
          <w:rFonts w:asciiTheme="minorHAnsi" w:hAnsiTheme="minorHAnsi" w:cstheme="minorHAnsi"/>
          <w:b/>
        </w:rPr>
        <w:lastRenderedPageBreak/>
        <w:t xml:space="preserve">Informacije za spletni program Fitcrea: </w:t>
      </w:r>
    </w:p>
    <w:p w14:paraId="11730A12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b/>
        </w:rPr>
      </w:pPr>
    </w:p>
    <w:p w14:paraId="0556019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 prijavi boste prejeli dodatna navodila ter povezavo za aktivacijo vašega </w:t>
      </w:r>
      <w:r w:rsidRPr="0068627F">
        <w:rPr>
          <w:rFonts w:asciiTheme="minorHAnsi" w:hAnsiTheme="minorHAnsi" w:cstheme="minorHAnsi"/>
          <w:b/>
          <w:bCs/>
        </w:rPr>
        <w:t>Fitcrea profila</w:t>
      </w:r>
      <w:r w:rsidRPr="0068627F">
        <w:rPr>
          <w:rFonts w:asciiTheme="minorHAnsi" w:hAnsiTheme="minorHAnsi" w:cstheme="minorHAnsi"/>
        </w:rPr>
        <w:t>, kjer boste lahko dostopali do spletnega seminarja. Če profil že imate, boste obveščeni, da ste dobili dostop do novega tečaja.</w:t>
      </w:r>
    </w:p>
    <w:p w14:paraId="4F871E3F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0DA0396C" w14:textId="4B5DA24E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Posnetki, ki so naloženi, so bili posneti v juniju 2021. </w:t>
      </w:r>
    </w:p>
    <w:p w14:paraId="56C7923D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Ker je bilo še po končanem seminarju veliko zanimanja, smo seminar ponovno odprli za ogled. </w:t>
      </w:r>
    </w:p>
    <w:p w14:paraId="41421C3B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2041D6C2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  <w:r w:rsidRPr="0068627F">
        <w:rPr>
          <w:rFonts w:asciiTheme="minorHAnsi" w:hAnsiTheme="minorHAnsi" w:cstheme="minorHAnsi"/>
          <w:color w:val="FF0000"/>
        </w:rPr>
        <w:t xml:space="preserve">Posnetke si lahko ogledate ali jih poslušate kadarkoli, vaš ogled se samodejno beleži v programu. V spletni učilnici Fitcrea lahko ostanete tudi po končanih ogledih. </w:t>
      </w:r>
    </w:p>
    <w:p w14:paraId="18D8835B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4533FA59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Posnetkov </w:t>
      </w:r>
      <w:r w:rsidRPr="0068627F">
        <w:rPr>
          <w:rFonts w:asciiTheme="minorHAnsi" w:hAnsiTheme="minorHAnsi" w:cstheme="minorHAnsi"/>
          <w:b/>
          <w:bCs/>
        </w:rPr>
        <w:t>ni dovoljeno deliti</w:t>
      </w:r>
      <w:r w:rsidRPr="0068627F">
        <w:rPr>
          <w:rFonts w:asciiTheme="minorHAnsi" w:hAnsiTheme="minorHAnsi" w:cstheme="minorHAnsi"/>
        </w:rPr>
        <w:t xml:space="preserve">, v spletni učilnici velja varovanje podatkov. Za vse delitve, uporabo posnetkov odgovarjate sami, posnetki so avtorsko delo. </w:t>
      </w:r>
    </w:p>
    <w:p w14:paraId="7617FC5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  <w:color w:val="FF0000"/>
        </w:rPr>
      </w:pPr>
    </w:p>
    <w:p w14:paraId="1137EDBF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Posnetke lahko komentirate, napišete mnenje. </w:t>
      </w:r>
    </w:p>
    <w:p w14:paraId="29A879F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Vsa dodatna obvestila bodo objavljena v spletni učilnici ali pa boste obveščeni preko e-maila.  </w:t>
      </w:r>
    </w:p>
    <w:p w14:paraId="3F5B36A5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294C29D7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Ko boste opravili vse pogoje, boste prejeli </w:t>
      </w:r>
      <w:r w:rsidRPr="0068627F">
        <w:rPr>
          <w:rFonts w:asciiTheme="minorHAnsi" w:hAnsiTheme="minorHAnsi" w:cstheme="minorHAnsi"/>
          <w:b/>
          <w:bCs/>
        </w:rPr>
        <w:t>potrdilo</w:t>
      </w:r>
      <w:r w:rsidRPr="0068627F">
        <w:rPr>
          <w:rFonts w:asciiTheme="minorHAnsi" w:hAnsiTheme="minorHAnsi" w:cstheme="minorHAnsi"/>
        </w:rPr>
        <w:t>.</w:t>
      </w:r>
    </w:p>
    <w:p w14:paraId="69EDE509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6678727E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 skladu s pravilnikom o napredovanju, vam poleg potrdila in programa pošljemo tudi </w:t>
      </w:r>
      <w:r w:rsidRPr="0068627F">
        <w:rPr>
          <w:rFonts w:asciiTheme="minorHAnsi" w:hAnsiTheme="minorHAnsi" w:cstheme="minorHAnsi"/>
          <w:b/>
          <w:bCs/>
        </w:rPr>
        <w:t>osnutek Poročila</w:t>
      </w:r>
      <w:r w:rsidRPr="0068627F">
        <w:rPr>
          <w:rFonts w:asciiTheme="minorHAnsi" w:hAnsiTheme="minorHAnsi" w:cstheme="minorHAnsi"/>
        </w:rPr>
        <w:t xml:space="preserve"> o aktivni udeležbi, ki ga sproti dopolnjujete z vašimi zapiski (kaj ste pridobili in kako boste znanje lahko uporabili pri svojem delu). Vsi trije dokumenti so potrebni, če boste oddajali za napredovanje. </w:t>
      </w:r>
    </w:p>
    <w:p w14:paraId="35CD3F04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1DF73DDE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Za dodatna vprašanja me lahko pokličete na telefon </w:t>
      </w:r>
      <w:r w:rsidRPr="0068627F">
        <w:rPr>
          <w:rFonts w:asciiTheme="minorHAnsi" w:hAnsiTheme="minorHAnsi" w:cstheme="minorHAnsi"/>
          <w:b/>
          <w:bCs/>
        </w:rPr>
        <w:t>041 285 308</w:t>
      </w:r>
      <w:r w:rsidRPr="0068627F">
        <w:rPr>
          <w:rFonts w:asciiTheme="minorHAnsi" w:hAnsiTheme="minorHAnsi" w:cstheme="minorHAnsi"/>
        </w:rPr>
        <w:t>, ali pišete mail na zgoraj naveden naslov.</w:t>
      </w:r>
    </w:p>
    <w:p w14:paraId="310D3714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Prijavnico in obvestilo lahko delite, če želite. Hvala. </w:t>
      </w:r>
    </w:p>
    <w:p w14:paraId="6306D467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180F60F7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 xml:space="preserve">Veselim se vas </w:t>
      </w:r>
    </w:p>
    <w:p w14:paraId="2107ACA3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</w:p>
    <w:p w14:paraId="3E76B8F0" w14:textId="77777777" w:rsidR="005C66DB" w:rsidRPr="0068627F" w:rsidRDefault="005C66DB" w:rsidP="005C66DB">
      <w:pPr>
        <w:pStyle w:val="PlainText"/>
        <w:rPr>
          <w:rFonts w:asciiTheme="minorHAnsi" w:hAnsiTheme="minorHAnsi" w:cstheme="minorHAnsi"/>
        </w:rPr>
      </w:pPr>
      <w:r w:rsidRPr="0068627F">
        <w:rPr>
          <w:rFonts w:asciiTheme="minorHAnsi" w:hAnsiTheme="minorHAnsi" w:cstheme="minorHAnsi"/>
        </w:rPr>
        <w:t>Damjana Šmid</w:t>
      </w:r>
    </w:p>
    <w:p w14:paraId="1ADDF8E2" w14:textId="77777777" w:rsidR="007C5316" w:rsidRPr="005C66DB" w:rsidRDefault="007C5316" w:rsidP="007C5316">
      <w:pPr>
        <w:rPr>
          <w:rFonts w:cstheme="minorHAnsi"/>
        </w:rPr>
      </w:pPr>
    </w:p>
    <w:sectPr w:rsidR="007C5316" w:rsidRPr="005C66DB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3C19D" w14:textId="77777777" w:rsidR="00CC5827" w:rsidRDefault="00CC5827" w:rsidP="007C5316">
      <w:r>
        <w:separator/>
      </w:r>
    </w:p>
  </w:endnote>
  <w:endnote w:type="continuationSeparator" w:id="0">
    <w:p w14:paraId="41CE55C3" w14:textId="77777777" w:rsidR="00CC5827" w:rsidRDefault="00CC5827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C0A3D" w14:textId="77777777" w:rsidR="00CC5827" w:rsidRDefault="00CC5827" w:rsidP="007C5316">
      <w:r>
        <w:separator/>
      </w:r>
    </w:p>
  </w:footnote>
  <w:footnote w:type="continuationSeparator" w:id="0">
    <w:p w14:paraId="0ADDD6AA" w14:textId="77777777" w:rsidR="00CC5827" w:rsidRDefault="00CC5827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251C11"/>
    <w:rsid w:val="002539D3"/>
    <w:rsid w:val="00253F93"/>
    <w:rsid w:val="002A0BB7"/>
    <w:rsid w:val="00443A1C"/>
    <w:rsid w:val="005C66DB"/>
    <w:rsid w:val="0068627F"/>
    <w:rsid w:val="007C5316"/>
    <w:rsid w:val="008672E1"/>
    <w:rsid w:val="008D65A9"/>
    <w:rsid w:val="008E526C"/>
    <w:rsid w:val="00936786"/>
    <w:rsid w:val="00A9598C"/>
    <w:rsid w:val="00AD1B8F"/>
    <w:rsid w:val="00C13531"/>
    <w:rsid w:val="00C46B0E"/>
    <w:rsid w:val="00CA24F3"/>
    <w:rsid w:val="00CC5827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character" w:styleId="Hyperlink">
    <w:name w:val="Hyperlink"/>
    <w:uiPriority w:val="99"/>
    <w:semiHidden/>
    <w:unhideWhenUsed/>
    <w:rsid w:val="00A9598C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936786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936786"/>
    <w:rPr>
      <w:rFonts w:ascii="Calibri" w:hAnsi="Calibri" w:cs="Calibri"/>
      <w:sz w:val="22"/>
      <w:szCs w:val="22"/>
    </w:rPr>
  </w:style>
  <w:style w:type="paragraph" w:customStyle="1" w:styleId="gmail-m7019862695474168914yiv3513139348msonormal">
    <w:name w:val="gmail-m_7019862695474168914yiv3513139348msonormal"/>
    <w:basedOn w:val="Normal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paragraph" w:customStyle="1" w:styleId="gmail-m7019862695474168914yiv3513139348gmail-m-5043286134932716997msoplaintext">
    <w:name w:val="gmail-m_7019862695474168914yiv3513139348gmail-m-5043286134932716997msoplaintext"/>
    <w:basedOn w:val="Normal"/>
    <w:rsid w:val="00936786"/>
    <w:pPr>
      <w:spacing w:before="100" w:beforeAutospacing="1" w:after="100" w:afterAutospacing="1"/>
    </w:pPr>
    <w:rPr>
      <w:rFonts w:ascii="Times New Roman" w:hAnsi="Times New Roman" w:cs="Times New Roman"/>
      <w:lang w:eastAsia="sl-SI"/>
    </w:rPr>
  </w:style>
  <w:style w:type="character" w:styleId="FollowedHyperlink">
    <w:name w:val="FollowedHyperlink"/>
    <w:basedOn w:val="DefaultParagraphFont"/>
    <w:uiPriority w:val="99"/>
    <w:semiHidden/>
    <w:unhideWhenUsed/>
    <w:rsid w:val="00C46B0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2</TotalTime>
  <Pages>3</Pages>
  <Words>553</Words>
  <Characters>3154</Characters>
  <Application>Microsoft Office Word</Application>
  <DocSecurity>0</DocSecurity>
  <Lines>26</Lines>
  <Paragraphs>7</Paragraphs>
  <ScaleCrop>false</ScaleCrop>
  <Company/>
  <LinksUpToDate>false</LinksUpToDate>
  <CharactersWithSpaces>3700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5</cp:revision>
  <dcterms:created xsi:type="dcterms:W3CDTF">2024-01-09T15:13:00Z</dcterms:created>
  <dcterms:modified xsi:type="dcterms:W3CDTF">2025-10-01T14:20:00Z</dcterms:modified>
</cp:coreProperties>
</file>