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E869F" w14:textId="77777777" w:rsidR="004F3BC3" w:rsidRPr="007C1844" w:rsidRDefault="004F3BC3" w:rsidP="004F3BC3">
      <w:pPr>
        <w:jc w:val="center"/>
        <w:rPr>
          <w:rFonts w:cstheme="minorHAnsi"/>
          <w:sz w:val="22"/>
          <w:szCs w:val="22"/>
        </w:rPr>
      </w:pPr>
      <w:r w:rsidRPr="007C1844">
        <w:rPr>
          <w:rFonts w:cstheme="minorHAnsi"/>
          <w:sz w:val="22"/>
          <w:szCs w:val="22"/>
        </w:rPr>
        <w:t xml:space="preserve">Vabilo in prijavnica na spletno izobraževanje za zaposlene v vzgojno izobraževalnih ustanovah </w:t>
      </w:r>
    </w:p>
    <w:p w14:paraId="5D6F5994" w14:textId="77777777" w:rsidR="004F3BC3" w:rsidRPr="007C1844" w:rsidRDefault="004F3BC3" w:rsidP="004F3BC3">
      <w:pPr>
        <w:jc w:val="center"/>
        <w:rPr>
          <w:rFonts w:cstheme="minorHAnsi"/>
          <w:b/>
          <w:u w:val="single"/>
        </w:rPr>
      </w:pPr>
    </w:p>
    <w:p w14:paraId="215CFFBE" w14:textId="4F765388" w:rsidR="004F3BC3" w:rsidRPr="007C1844" w:rsidRDefault="004F3BC3" w:rsidP="002C71A5">
      <w:pPr>
        <w:jc w:val="center"/>
        <w:rPr>
          <w:rFonts w:cstheme="minorHAnsi"/>
          <w:b/>
          <w:u w:val="single"/>
        </w:rPr>
      </w:pPr>
      <w:r w:rsidRPr="007C1844">
        <w:rPr>
          <w:rFonts w:cstheme="minorHAnsi"/>
          <w:b/>
          <w:u w:val="single"/>
        </w:rPr>
        <w:t>JAZ VZGOJITELJ/ICA, JAZ UČITELJ/ICA – AVTORITETA, SPRETNOSTI IN LASTNOSTI</w:t>
      </w:r>
    </w:p>
    <w:p w14:paraId="07CBE023" w14:textId="77777777" w:rsidR="004F3BC3" w:rsidRPr="007C1844" w:rsidRDefault="004F3BC3" w:rsidP="004F3BC3">
      <w:pPr>
        <w:rPr>
          <w:rFonts w:cstheme="minorHAnsi"/>
          <w:b/>
        </w:rPr>
      </w:pPr>
    </w:p>
    <w:p w14:paraId="0F63A724" w14:textId="0B4C0E5E" w:rsidR="002C71A5" w:rsidRPr="00090A5C" w:rsidRDefault="002C71A5" w:rsidP="002C71A5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 xml:space="preserve">spletni seminar </w:t>
      </w:r>
      <w:r w:rsidR="000A5705">
        <w:rPr>
          <w:rFonts w:eastAsia="Times New Roman" w:cstheme="minorHAnsi"/>
          <w:lang w:eastAsia="sl-SI"/>
        </w:rPr>
        <w:t>(spletna učilnica Audienced)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>
        <w:rPr>
          <w:rFonts w:eastAsia="Times New Roman" w:cstheme="minorHAnsi"/>
          <w:b/>
          <w:bCs/>
          <w:lang w:eastAsia="sl-SI"/>
        </w:rPr>
        <w:t xml:space="preserve">: </w:t>
      </w:r>
      <w:r w:rsidRPr="00E50FF9">
        <w:rPr>
          <w:rFonts w:eastAsia="Times New Roman" w:cstheme="minorHAnsi"/>
          <w:lang w:eastAsia="sl-SI"/>
        </w:rPr>
        <w:t>vključitev možna kadar koli</w:t>
      </w:r>
      <w:r w:rsidRPr="00B62FEB">
        <w:rPr>
          <w:rFonts w:eastAsia="Times New Roman" w:cstheme="minorHAnsi"/>
          <w:b/>
          <w:bCs/>
          <w:lang w:eastAsia="sl-SI"/>
        </w:rPr>
        <w:t xml:space="preserve"> 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 w:rsidRPr="00090A5C">
        <w:rPr>
          <w:rFonts w:eastAsia="Times New Roman" w:cstheme="minorHAnsi"/>
          <w:lang w:eastAsia="sl-SI"/>
        </w:rPr>
        <w:t xml:space="preserve">16 pedagoških ur </w:t>
      </w:r>
    </w:p>
    <w:p w14:paraId="7D0FDBFA" w14:textId="24026654" w:rsidR="002C71A5" w:rsidRPr="00E758B4" w:rsidRDefault="002C71A5" w:rsidP="002C71A5">
      <w:r>
        <w:t>Prisotnost</w:t>
      </w:r>
      <w:r w:rsidRPr="00E758B4">
        <w:t xml:space="preserve"> udeležencev se</w:t>
      </w:r>
      <w:r>
        <w:t xml:space="preserve"> bo beležila v spletnem programu. </w:t>
      </w:r>
    </w:p>
    <w:p w14:paraId="64770618" w14:textId="77777777" w:rsidR="002C71A5" w:rsidRDefault="002C71A5" w:rsidP="002C71A5">
      <w:r>
        <w:t xml:space="preserve">Obvezna </w:t>
      </w:r>
      <w:r w:rsidRPr="006F67B0">
        <w:rPr>
          <w:b/>
          <w:bCs/>
        </w:rPr>
        <w:t>16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 točko</w:t>
      </w:r>
      <w:r>
        <w:t xml:space="preserve">. </w:t>
      </w:r>
      <w:r w:rsidRPr="00E758B4">
        <w:t xml:space="preserve"> </w:t>
      </w:r>
    </w:p>
    <w:p w14:paraId="4531C5B9" w14:textId="77777777" w:rsidR="002C71A5" w:rsidRPr="00E758B4" w:rsidRDefault="002C71A5" w:rsidP="002C71A5">
      <w:r>
        <w:t xml:space="preserve">Udeleženci bodo potrdilo prejeli na svoj e-naslov po končanem izobraževanju. </w:t>
      </w:r>
    </w:p>
    <w:p w14:paraId="67A12077" w14:textId="77777777" w:rsidR="007C1844" w:rsidRPr="007C1844" w:rsidRDefault="007C1844" w:rsidP="004F3BC3">
      <w:pPr>
        <w:rPr>
          <w:rFonts w:cstheme="minorHAnsi"/>
        </w:rPr>
      </w:pPr>
    </w:p>
    <w:p w14:paraId="37B915B3" w14:textId="77777777" w:rsidR="004F3BC3" w:rsidRPr="007C1844" w:rsidRDefault="004F3BC3" w:rsidP="004F3BC3">
      <w:pPr>
        <w:rPr>
          <w:rFonts w:cstheme="minorHAnsi"/>
          <w:b/>
        </w:rPr>
      </w:pPr>
      <w:r w:rsidRPr="007C1844">
        <w:rPr>
          <w:rFonts w:cstheme="minorHAnsi"/>
          <w:b/>
        </w:rPr>
        <w:t xml:space="preserve">Vsebina: </w:t>
      </w:r>
    </w:p>
    <w:p w14:paraId="52825549" w14:textId="77777777" w:rsidR="004F3BC3" w:rsidRPr="007C1844" w:rsidRDefault="004F3BC3" w:rsidP="004F3BC3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Cs w:val="24"/>
        </w:rPr>
      </w:pPr>
      <w:r w:rsidRPr="007C1844">
        <w:rPr>
          <w:rFonts w:asciiTheme="minorHAnsi" w:hAnsiTheme="minorHAnsi" w:cstheme="minorHAnsi"/>
          <w:szCs w:val="24"/>
        </w:rPr>
        <w:t xml:space="preserve">Avtoriteta – kako jo vzpostavimo, vzdržujemo, kaj pomeni prava avtoriteta </w:t>
      </w:r>
    </w:p>
    <w:p w14:paraId="6D0EA284" w14:textId="77777777" w:rsidR="004F3BC3" w:rsidRPr="007C1844" w:rsidRDefault="004F3BC3" w:rsidP="004F3BC3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Cs w:val="24"/>
        </w:rPr>
      </w:pPr>
      <w:r w:rsidRPr="007C1844">
        <w:rPr>
          <w:rFonts w:asciiTheme="minorHAnsi" w:hAnsiTheme="minorHAnsi" w:cstheme="minorHAnsi"/>
          <w:szCs w:val="24"/>
        </w:rPr>
        <w:t xml:space="preserve">osebnostne lastnosti vzgojitelja, učitelja </w:t>
      </w:r>
    </w:p>
    <w:p w14:paraId="657D895A" w14:textId="77777777" w:rsidR="004F3BC3" w:rsidRPr="007C1844" w:rsidRDefault="004F3BC3" w:rsidP="004F3BC3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Cs w:val="24"/>
        </w:rPr>
      </w:pPr>
      <w:r w:rsidRPr="007C1844">
        <w:rPr>
          <w:rFonts w:asciiTheme="minorHAnsi" w:hAnsiTheme="minorHAnsi" w:cstheme="minorHAnsi"/>
          <w:szCs w:val="24"/>
        </w:rPr>
        <w:t>avtonomnost vzgojitelja, učitelja</w:t>
      </w:r>
    </w:p>
    <w:p w14:paraId="1C0B3503" w14:textId="77777777" w:rsidR="004F3BC3" w:rsidRPr="007C1844" w:rsidRDefault="004F3BC3" w:rsidP="004F3BC3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Cs w:val="24"/>
        </w:rPr>
      </w:pPr>
      <w:r w:rsidRPr="007C1844">
        <w:rPr>
          <w:rFonts w:asciiTheme="minorHAnsi" w:hAnsiTheme="minorHAnsi" w:cstheme="minorHAnsi"/>
          <w:szCs w:val="24"/>
        </w:rPr>
        <w:t xml:space="preserve">lastnosti in spretnosti, ki so nam v pomoč </w:t>
      </w:r>
    </w:p>
    <w:p w14:paraId="74FD7C78" w14:textId="77777777" w:rsidR="004F3BC3" w:rsidRPr="007C1844" w:rsidRDefault="004F3BC3" w:rsidP="004F3BC3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Cs w:val="24"/>
        </w:rPr>
      </w:pPr>
      <w:r w:rsidRPr="007C1844">
        <w:rPr>
          <w:rFonts w:asciiTheme="minorHAnsi" w:hAnsiTheme="minorHAnsi" w:cstheme="minorHAnsi"/>
          <w:szCs w:val="24"/>
        </w:rPr>
        <w:t>močna in šibka področja v vrtcu, v šoli</w:t>
      </w:r>
    </w:p>
    <w:p w14:paraId="3B9CF344" w14:textId="77777777" w:rsidR="004F3BC3" w:rsidRPr="007C1844" w:rsidRDefault="004F3BC3" w:rsidP="004F3BC3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Cs w:val="24"/>
        </w:rPr>
      </w:pPr>
      <w:r w:rsidRPr="007C1844">
        <w:rPr>
          <w:rFonts w:asciiTheme="minorHAnsi" w:hAnsiTheme="minorHAnsi" w:cstheme="minorHAnsi"/>
          <w:szCs w:val="24"/>
        </w:rPr>
        <w:t xml:space="preserve">tekmovanje ali povezovanje vzgojiteljev, učiteljev  </w:t>
      </w:r>
    </w:p>
    <w:p w14:paraId="0F2D524B" w14:textId="77777777" w:rsidR="004F3BC3" w:rsidRPr="007C1844" w:rsidRDefault="004F3BC3" w:rsidP="004F3BC3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Cs w:val="24"/>
        </w:rPr>
      </w:pPr>
      <w:r w:rsidRPr="007C1844">
        <w:rPr>
          <w:rFonts w:asciiTheme="minorHAnsi" w:hAnsiTheme="minorHAnsi" w:cstheme="minorHAnsi"/>
          <w:szCs w:val="24"/>
        </w:rPr>
        <w:t xml:space="preserve">kritična vprašanja napredovanja, pomoči, občutkov nemoči </w:t>
      </w:r>
    </w:p>
    <w:p w14:paraId="58BAD1E0" w14:textId="77777777" w:rsidR="004F3BC3" w:rsidRPr="007C1844" w:rsidRDefault="004F3BC3" w:rsidP="004F3BC3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Cs w:val="24"/>
        </w:rPr>
      </w:pPr>
      <w:r w:rsidRPr="007C1844">
        <w:rPr>
          <w:rFonts w:asciiTheme="minorHAnsi" w:hAnsiTheme="minorHAnsi" w:cstheme="minorHAnsi"/>
          <w:szCs w:val="24"/>
        </w:rPr>
        <w:t>moj vpliv na sistem, na spremembe</w:t>
      </w:r>
    </w:p>
    <w:p w14:paraId="121254EC" w14:textId="77777777" w:rsidR="004F3BC3" w:rsidRPr="007C1844" w:rsidRDefault="004F3BC3" w:rsidP="004F3BC3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Cs w:val="24"/>
        </w:rPr>
      </w:pPr>
      <w:r w:rsidRPr="007C1844">
        <w:rPr>
          <w:rFonts w:asciiTheme="minorHAnsi" w:hAnsiTheme="minorHAnsi" w:cstheme="minorHAnsi"/>
          <w:szCs w:val="24"/>
        </w:rPr>
        <w:t xml:space="preserve">učinkovita komunikacija  </w:t>
      </w:r>
    </w:p>
    <w:p w14:paraId="64508D57" w14:textId="77777777" w:rsidR="004F3BC3" w:rsidRPr="007C1844" w:rsidRDefault="004F3BC3" w:rsidP="004F3BC3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szCs w:val="24"/>
        </w:rPr>
      </w:pPr>
      <w:r w:rsidRPr="007C1844">
        <w:rPr>
          <w:rFonts w:asciiTheme="minorHAnsi" w:hAnsiTheme="minorHAnsi" w:cstheme="minorHAnsi"/>
          <w:szCs w:val="24"/>
        </w:rPr>
        <w:t>vrednote v pedagoškem poklicu, moji profesionalni cilji</w:t>
      </w:r>
    </w:p>
    <w:p w14:paraId="014B37DF" w14:textId="77777777" w:rsidR="004F3BC3" w:rsidRPr="007C1844" w:rsidRDefault="004F3BC3" w:rsidP="004F3BC3">
      <w:pPr>
        <w:rPr>
          <w:rFonts w:cstheme="minorHAnsi"/>
          <w:b/>
        </w:rPr>
      </w:pPr>
    </w:p>
    <w:p w14:paraId="4E6923E3" w14:textId="77777777" w:rsidR="002C71A5" w:rsidRDefault="002C71A5" w:rsidP="002C71A5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3292A15E" w14:textId="34D9799B" w:rsidR="002C71A5" w:rsidRPr="00E30BBE" w:rsidRDefault="002C71A5" w:rsidP="002C71A5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16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3D3217">
        <w:rPr>
          <w:rFonts w:eastAsia="Times New Roman" w:cstheme="minorHAnsi"/>
          <w:color w:val="FF0000"/>
          <w:lang w:eastAsia="sl-SI"/>
        </w:rPr>
        <w:t>3</w:t>
      </w:r>
      <w:r>
        <w:rPr>
          <w:rFonts w:eastAsia="Times New Roman" w:cstheme="minorHAnsi"/>
          <w:color w:val="FF0000"/>
          <w:lang w:eastAsia="sl-SI"/>
        </w:rPr>
        <w:t>8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3E456E30" w14:textId="77777777" w:rsidR="002C71A5" w:rsidRPr="00E50FF9" w:rsidRDefault="002C71A5" w:rsidP="002C71A5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08A0F584" w14:textId="77777777" w:rsidR="002C71A5" w:rsidRPr="00090A5C" w:rsidRDefault="002C71A5" w:rsidP="002C71A5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Pr="00090A5C">
        <w:rPr>
          <w:rFonts w:cstheme="minorHAnsi"/>
          <w:b/>
        </w:rPr>
        <w:t xml:space="preserve">Informacije in prijave: </w:t>
      </w:r>
    </w:p>
    <w:p w14:paraId="21F786C5" w14:textId="77777777" w:rsidR="002C71A5" w:rsidRPr="00090A5C" w:rsidRDefault="002C71A5" w:rsidP="002C71A5">
      <w:pPr>
        <w:rPr>
          <w:rFonts w:cstheme="minorHAnsi"/>
          <w:b/>
        </w:rPr>
      </w:pPr>
    </w:p>
    <w:p w14:paraId="2FFA07CA" w14:textId="77777777" w:rsidR="002C71A5" w:rsidRPr="00E50FF9" w:rsidRDefault="002C71A5" w:rsidP="002C71A5">
      <w:pPr>
        <w:rPr>
          <w:rFonts w:cstheme="minorHAnsi"/>
          <w:bCs/>
          <w:color w:val="FF0000"/>
        </w:rPr>
      </w:pPr>
      <w:r w:rsidRPr="00E50FF9">
        <w:rPr>
          <w:rFonts w:cstheme="minorHAnsi"/>
          <w:bCs/>
          <w:color w:val="FF0000"/>
        </w:rPr>
        <w:t>vzgoja.damjanasmid@gmail.com</w:t>
      </w:r>
    </w:p>
    <w:p w14:paraId="30D67A00" w14:textId="2F1317E9" w:rsidR="007C1844" w:rsidRDefault="007C1844">
      <w:pPr>
        <w:rPr>
          <w:rFonts w:cstheme="minorHAnsi"/>
        </w:rPr>
      </w:pPr>
      <w:r>
        <w:rPr>
          <w:rFonts w:cstheme="minorHAnsi"/>
        </w:rPr>
        <w:br w:type="page"/>
      </w:r>
    </w:p>
    <w:p w14:paraId="2CBA15F9" w14:textId="693C1129" w:rsidR="004F3BC3" w:rsidRPr="007C1844" w:rsidRDefault="004F3BC3" w:rsidP="004F3BC3">
      <w:pPr>
        <w:rPr>
          <w:rFonts w:cstheme="minorHAnsi"/>
          <w:b/>
          <w:u w:val="single"/>
        </w:rPr>
      </w:pPr>
      <w:r w:rsidRPr="007C1844">
        <w:rPr>
          <w:rFonts w:cstheme="minorHAnsi"/>
          <w:b/>
        </w:rPr>
        <w:lastRenderedPageBreak/>
        <w:t xml:space="preserve">PRIJAVNICA ZA </w:t>
      </w:r>
      <w:r w:rsidR="002C71A5">
        <w:rPr>
          <w:rFonts w:cstheme="minorHAnsi"/>
          <w:b/>
        </w:rPr>
        <w:t xml:space="preserve"> SPLETNI </w:t>
      </w:r>
      <w:r w:rsidRPr="007C1844">
        <w:rPr>
          <w:rFonts w:cstheme="minorHAnsi"/>
          <w:b/>
        </w:rPr>
        <w:t>SEMINAR:</w:t>
      </w:r>
      <w:r w:rsidR="002C71A5">
        <w:rPr>
          <w:rFonts w:cstheme="minorHAnsi"/>
          <w:b/>
        </w:rPr>
        <w:br/>
      </w:r>
      <w:r w:rsidRPr="007C1844">
        <w:rPr>
          <w:rFonts w:cstheme="minorHAnsi"/>
          <w:b/>
          <w:u w:val="single"/>
        </w:rPr>
        <w:t xml:space="preserve">JAZ VZGOJITELJ/ICA, JAZ UČITELJ/ICA – AVTORITETA, SPRETNOSTI IN LASTNOSTI </w:t>
      </w:r>
    </w:p>
    <w:p w14:paraId="183A5F05" w14:textId="77777777" w:rsidR="004F3BC3" w:rsidRPr="007C1844" w:rsidRDefault="004F3BC3" w:rsidP="004F3BC3">
      <w:pPr>
        <w:rPr>
          <w:rFonts w:cstheme="minorHAnsi"/>
        </w:rPr>
      </w:pPr>
    </w:p>
    <w:p w14:paraId="51174410" w14:textId="77777777" w:rsidR="002C71A5" w:rsidRPr="00090A5C" w:rsidRDefault="002C71A5" w:rsidP="002C71A5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049B0D48" w14:textId="77777777" w:rsidR="002C71A5" w:rsidRPr="00090A5C" w:rsidRDefault="002C71A5" w:rsidP="002C71A5">
      <w:pPr>
        <w:rPr>
          <w:rFonts w:cstheme="minorHAnsi"/>
        </w:rPr>
      </w:pPr>
    </w:p>
    <w:p w14:paraId="4B59331C" w14:textId="77777777" w:rsidR="002C71A5" w:rsidRPr="00090A5C" w:rsidRDefault="002C71A5" w:rsidP="002C71A5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380A9C9A" w14:textId="77777777" w:rsidR="002C71A5" w:rsidRPr="00090A5C" w:rsidRDefault="002C71A5" w:rsidP="002C71A5">
      <w:pPr>
        <w:rPr>
          <w:rFonts w:cstheme="minorHAnsi"/>
          <w:b/>
        </w:rPr>
      </w:pPr>
    </w:p>
    <w:p w14:paraId="0A269B36" w14:textId="77777777" w:rsidR="002C71A5" w:rsidRDefault="002C71A5" w:rsidP="002C71A5">
      <w:pPr>
        <w:rPr>
          <w:rFonts w:cstheme="minorHAnsi"/>
        </w:rPr>
      </w:pPr>
      <w:r w:rsidRPr="00090A5C">
        <w:rPr>
          <w:rFonts w:cstheme="minorHAnsi"/>
        </w:rPr>
        <w:t xml:space="preserve">Naslov plačnika:  </w:t>
      </w:r>
    </w:p>
    <w:p w14:paraId="061D233D" w14:textId="77777777" w:rsidR="002C71A5" w:rsidRDefault="002C71A5" w:rsidP="002C71A5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26DD8C9D" w14:textId="77777777" w:rsidR="002C71A5" w:rsidRDefault="002C71A5" w:rsidP="002C71A5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2C71A5" w14:paraId="4039A76F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683862" w14:textId="77777777" w:rsidR="002C71A5" w:rsidRPr="00626312" w:rsidRDefault="002C71A5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6547B6CE" w14:textId="77777777" w:rsidR="002C71A5" w:rsidRPr="00626312" w:rsidRDefault="002C71A5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7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0B3CE750" w14:textId="77777777" w:rsidR="002C71A5" w:rsidRPr="00626312" w:rsidRDefault="002C71A5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3A829FCF" w14:textId="77777777" w:rsidR="002C71A5" w:rsidRDefault="002C71A5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2C71A5" w14:paraId="6AF9F0DA" w14:textId="77777777" w:rsidTr="0013013E">
        <w:trPr>
          <w:trHeight w:val="293"/>
        </w:trPr>
        <w:tc>
          <w:tcPr>
            <w:tcW w:w="0" w:type="auto"/>
            <w:vMerge/>
          </w:tcPr>
          <w:p w14:paraId="7ED921FD" w14:textId="77777777" w:rsidR="002C71A5" w:rsidRDefault="002C71A5" w:rsidP="0013013E"/>
        </w:tc>
      </w:tr>
      <w:tr w:rsidR="002C71A5" w14:paraId="1D8E6B4A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1199C479" w14:textId="77777777" w:rsidR="002C71A5" w:rsidRPr="00626312" w:rsidRDefault="002C71A5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53131160" w14:textId="019934CF" w:rsidR="002C71A5" w:rsidRDefault="002C71A5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Jaz, vzgojitelj/ica, jaz, učitelj/ica 16h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C71A5" w:rsidRPr="00626312" w14:paraId="27A3D86F" w14:textId="77777777" w:rsidTr="0013013E">
        <w:trPr>
          <w:trHeight w:val="530"/>
        </w:trPr>
        <w:tc>
          <w:tcPr>
            <w:tcW w:w="9030" w:type="dxa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B6C06F" w14:textId="161DEAA5" w:rsidR="002C71A5" w:rsidRDefault="002C71A5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4F232C">
              <w:rPr>
                <w:rFonts w:ascii="Corben" w:eastAsia="Corben" w:hAnsi="Corben" w:cs="Corben"/>
                <w:color w:val="000000"/>
                <w:sz w:val="20"/>
                <w:szCs w:val="20"/>
              </w:rPr>
              <w:t>3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163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2D015843" w14:textId="37B5B007" w:rsidR="002C71A5" w:rsidRPr="00626312" w:rsidRDefault="002C71A5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JAZ 16h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404C7DE4" w14:textId="77777777" w:rsidR="002C71A5" w:rsidRDefault="002C71A5" w:rsidP="007C1844">
      <w:pPr>
        <w:pStyle w:val="gmail-m7019862695474168914yiv3513139348msonormal"/>
        <w:rPr>
          <w:rFonts w:asciiTheme="minorHAnsi" w:hAnsiTheme="minorHAnsi" w:cstheme="minorHAnsi"/>
          <w:color w:val="000000" w:themeColor="text1"/>
        </w:rPr>
      </w:pPr>
    </w:p>
    <w:p w14:paraId="2F2C93A5" w14:textId="77777777" w:rsidR="002C71A5" w:rsidRDefault="002C71A5" w:rsidP="007C1844">
      <w:pPr>
        <w:pStyle w:val="gmail-m7019862695474168914yiv3513139348msonormal"/>
        <w:rPr>
          <w:rFonts w:asciiTheme="minorHAnsi" w:hAnsiTheme="minorHAnsi" w:cstheme="minorHAnsi"/>
          <w:color w:val="000000" w:themeColor="text1"/>
        </w:rPr>
      </w:pPr>
    </w:p>
    <w:p w14:paraId="29C80C3D" w14:textId="77777777" w:rsidR="002C71A5" w:rsidRDefault="002C71A5" w:rsidP="007C1844">
      <w:pPr>
        <w:pStyle w:val="gmail-m7019862695474168914yiv3513139348msonormal"/>
        <w:rPr>
          <w:rFonts w:asciiTheme="minorHAnsi" w:hAnsiTheme="minorHAnsi" w:cstheme="minorHAnsi"/>
          <w:color w:val="000000" w:themeColor="text1"/>
        </w:rPr>
      </w:pPr>
    </w:p>
    <w:p w14:paraId="30143C96" w14:textId="5C28F190" w:rsidR="007C1844" w:rsidRPr="002C71A5" w:rsidRDefault="002C71A5" w:rsidP="002C71A5">
      <w:pPr>
        <w:pStyle w:val="gmail-m7019862695474168914yiv3513139348msonormal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2C71A5">
        <w:rPr>
          <w:rFonts w:asciiTheme="minorHAnsi" w:hAnsiTheme="minorHAnsi" w:cstheme="minorHAnsi"/>
          <w:b/>
          <w:bCs/>
          <w:color w:val="000000" w:themeColor="text1"/>
        </w:rPr>
        <w:lastRenderedPageBreak/>
        <w:t>Dodatne informacije</w:t>
      </w:r>
    </w:p>
    <w:p w14:paraId="0445606E" w14:textId="1B4E9E69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  <w:r w:rsidRPr="002C71A5">
        <w:rPr>
          <w:rFonts w:asciiTheme="minorHAnsi" w:hAnsiTheme="minorHAnsi" w:cstheme="minorHAnsi"/>
          <w:color w:val="000000" w:themeColor="text1"/>
        </w:rPr>
        <w:t xml:space="preserve">Po prijavi prejmete </w:t>
      </w:r>
      <w:r w:rsidR="00A1416E" w:rsidRPr="002C71A5">
        <w:rPr>
          <w:rFonts w:asciiTheme="minorHAnsi" w:hAnsiTheme="minorHAnsi" w:cstheme="minorHAnsi"/>
          <w:color w:val="000000" w:themeColor="text1"/>
        </w:rPr>
        <w:t>dodatna navodila za izpolnitev pogojev za opravljen seminar</w:t>
      </w:r>
      <w:r w:rsidRPr="002C71A5">
        <w:rPr>
          <w:rFonts w:asciiTheme="minorHAnsi" w:hAnsiTheme="minorHAnsi" w:cstheme="minorHAnsi"/>
          <w:color w:val="000000" w:themeColor="text1"/>
        </w:rPr>
        <w:t>.</w:t>
      </w:r>
    </w:p>
    <w:p w14:paraId="7491004C" w14:textId="4CCCCFB7" w:rsidR="007C1844" w:rsidRPr="002C71A5" w:rsidRDefault="007C1844" w:rsidP="007C1844">
      <w:pPr>
        <w:pStyle w:val="gmail-m7019862695474168914yiv3513139348gmail-m-5043286134932716997msoplaintex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C71A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Posnetki so bili narejeni februarja 2021, zaradi zanimanja se seminar ponavlja. </w:t>
      </w:r>
    </w:p>
    <w:p w14:paraId="79C5677B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FF0000"/>
        </w:rPr>
      </w:pPr>
      <w:r w:rsidRPr="002C71A5">
        <w:rPr>
          <w:rFonts w:asciiTheme="minorHAnsi" w:hAnsiTheme="minorHAnsi" w:cstheme="minorHAnsi"/>
          <w:color w:val="FF0000"/>
        </w:rPr>
        <w:t xml:space="preserve">Posnetke si lahko ogledate ali jih poslušate kadarkoli, vaš ogled se samodejno beleži v programu. </w:t>
      </w:r>
    </w:p>
    <w:p w14:paraId="251FCDE6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</w:p>
    <w:p w14:paraId="502ABFE7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  <w:r w:rsidRPr="002C71A5">
        <w:rPr>
          <w:rFonts w:asciiTheme="minorHAnsi" w:hAnsiTheme="minorHAnsi" w:cstheme="minorHAnsi"/>
          <w:b/>
          <w:bCs/>
          <w:color w:val="000000" w:themeColor="text1"/>
        </w:rPr>
        <w:t>Posnetkov ni dovoljeno deliti</w:t>
      </w:r>
      <w:r w:rsidRPr="002C71A5">
        <w:rPr>
          <w:rFonts w:asciiTheme="minorHAnsi" w:hAnsiTheme="minorHAnsi" w:cstheme="minorHAnsi"/>
          <w:color w:val="000000" w:themeColor="text1"/>
        </w:rPr>
        <w:t xml:space="preserve">, v skupini velja varovanje podatkov. Za vse delitve, uporabo posnetkov odgovarjate sami, posnetki so avtorsko delo. </w:t>
      </w:r>
    </w:p>
    <w:p w14:paraId="1310E879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</w:p>
    <w:p w14:paraId="0AB31E7C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  <w:r w:rsidRPr="002C71A5">
        <w:rPr>
          <w:rFonts w:asciiTheme="minorHAnsi" w:hAnsiTheme="minorHAnsi" w:cstheme="minorHAnsi"/>
          <w:color w:val="000000" w:themeColor="text1"/>
        </w:rPr>
        <w:t xml:space="preserve">Posnetke lahko komentirate, napišete mnenje, če želite. </w:t>
      </w:r>
    </w:p>
    <w:p w14:paraId="14A53B30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  <w:r w:rsidRPr="002C71A5">
        <w:rPr>
          <w:rFonts w:asciiTheme="minorHAnsi" w:hAnsiTheme="minorHAnsi" w:cstheme="minorHAnsi"/>
          <w:color w:val="000000" w:themeColor="text1"/>
        </w:rPr>
        <w:t xml:space="preserve">Vsa dodatna obvestila bodo objavljena v skupini. Gradivo boste prejeli na vaš mail. </w:t>
      </w:r>
    </w:p>
    <w:p w14:paraId="21DC667F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</w:p>
    <w:p w14:paraId="1F54E99C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  <w:r w:rsidRPr="002C71A5">
        <w:rPr>
          <w:rFonts w:asciiTheme="minorHAnsi" w:hAnsiTheme="minorHAnsi" w:cstheme="minorHAnsi"/>
          <w:color w:val="000000" w:themeColor="text1"/>
        </w:rPr>
        <w:t xml:space="preserve">Po končanih ogledih in opravljenih obveznostih boste na svoj mail prejeli </w:t>
      </w:r>
      <w:r w:rsidRPr="002C71A5">
        <w:rPr>
          <w:rFonts w:asciiTheme="minorHAnsi" w:hAnsiTheme="minorHAnsi" w:cstheme="minorHAnsi"/>
          <w:b/>
          <w:bCs/>
          <w:color w:val="000000" w:themeColor="text1"/>
        </w:rPr>
        <w:t>potrdilo</w:t>
      </w:r>
      <w:r w:rsidRPr="002C71A5">
        <w:rPr>
          <w:rFonts w:asciiTheme="minorHAnsi" w:hAnsiTheme="minorHAnsi" w:cstheme="minorHAnsi"/>
          <w:color w:val="000000" w:themeColor="text1"/>
        </w:rPr>
        <w:t xml:space="preserve"> o udeležbi.  </w:t>
      </w:r>
    </w:p>
    <w:p w14:paraId="1792C67D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</w:p>
    <w:p w14:paraId="74D56174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  <w:r w:rsidRPr="002C71A5">
        <w:rPr>
          <w:rFonts w:asciiTheme="minorHAnsi" w:hAnsiTheme="minorHAnsi" w:cstheme="minorHAnsi"/>
          <w:color w:val="000000" w:themeColor="text1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Vsi trije dokumenti so potrebni, če boste oddajali za napredovanje. </w:t>
      </w:r>
    </w:p>
    <w:p w14:paraId="39089A40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</w:p>
    <w:p w14:paraId="1A124D83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  <w:r w:rsidRPr="002C71A5">
        <w:rPr>
          <w:rFonts w:asciiTheme="minorHAnsi" w:hAnsiTheme="minorHAnsi" w:cstheme="minorHAnsi"/>
          <w:color w:val="000000" w:themeColor="text1"/>
        </w:rPr>
        <w:t xml:space="preserve">Za dodatna vprašanja me lahko pokličete na telefon 041 285 308, ali pišete na ta mail. </w:t>
      </w:r>
    </w:p>
    <w:p w14:paraId="4B346046" w14:textId="77777777" w:rsidR="007C1844" w:rsidRPr="002C71A5" w:rsidRDefault="007C1844" w:rsidP="007C1844">
      <w:pPr>
        <w:pStyle w:val="PlainText"/>
        <w:rPr>
          <w:rFonts w:asciiTheme="minorHAnsi" w:hAnsiTheme="minorHAnsi" w:cstheme="minorHAnsi"/>
          <w:color w:val="000000" w:themeColor="text1"/>
        </w:rPr>
      </w:pPr>
      <w:r w:rsidRPr="002C71A5">
        <w:rPr>
          <w:rFonts w:asciiTheme="minorHAnsi" w:hAnsiTheme="minorHAnsi" w:cstheme="minorHAnsi"/>
          <w:color w:val="000000" w:themeColor="text1"/>
        </w:rPr>
        <w:t xml:space="preserve">Prijavnico in obvestilo lahko delite, če želite. Hvala. </w:t>
      </w:r>
    </w:p>
    <w:p w14:paraId="400DE8A7" w14:textId="06E5127E" w:rsidR="007C1844" w:rsidRPr="002C71A5" w:rsidRDefault="007C1844" w:rsidP="007C1844">
      <w:pPr>
        <w:pStyle w:val="gmail-m7019862695474168914yiv3513139348gmail-m-5043286134932716997msoplaintex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C71A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Veselim se našega druženja </w:t>
      </w:r>
    </w:p>
    <w:p w14:paraId="5E2B9A41" w14:textId="7F68AFA9" w:rsidR="00E51EF2" w:rsidRPr="002C71A5" w:rsidRDefault="007C1844" w:rsidP="00E51EF2">
      <w:pPr>
        <w:pStyle w:val="gmail-m7019862695474168914yiv3513139348gmail-m-5043286134932716997msoplaintex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C71A5">
        <w:rPr>
          <w:rFonts w:asciiTheme="minorHAnsi" w:hAnsiTheme="minorHAnsi" w:cstheme="minorHAnsi"/>
          <w:color w:val="000000" w:themeColor="text1"/>
          <w:sz w:val="22"/>
          <w:szCs w:val="22"/>
        </w:rPr>
        <w:t>Damjana Šmid</w:t>
      </w:r>
    </w:p>
    <w:sectPr w:rsidR="00E51EF2" w:rsidRPr="002C71A5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7F7D1" w14:textId="77777777" w:rsidR="007B6F1F" w:rsidRDefault="007B6F1F" w:rsidP="007C5316">
      <w:r>
        <w:separator/>
      </w:r>
    </w:p>
  </w:endnote>
  <w:endnote w:type="continuationSeparator" w:id="0">
    <w:p w14:paraId="24540558" w14:textId="77777777" w:rsidR="007B6F1F" w:rsidRDefault="007B6F1F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D21BA" w14:textId="77777777" w:rsidR="007B6F1F" w:rsidRDefault="007B6F1F" w:rsidP="007C5316">
      <w:r>
        <w:separator/>
      </w:r>
    </w:p>
  </w:footnote>
  <w:footnote w:type="continuationSeparator" w:id="0">
    <w:p w14:paraId="59E2BD67" w14:textId="77777777" w:rsidR="007B6F1F" w:rsidRDefault="007B6F1F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822B7"/>
    <w:multiLevelType w:val="hybridMultilevel"/>
    <w:tmpl w:val="32D6C91A"/>
    <w:lvl w:ilvl="0" w:tplc="AD066F74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7699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A5705"/>
    <w:rsid w:val="00103DB1"/>
    <w:rsid w:val="00253F93"/>
    <w:rsid w:val="002C71A5"/>
    <w:rsid w:val="003D3217"/>
    <w:rsid w:val="00443A1C"/>
    <w:rsid w:val="004F232C"/>
    <w:rsid w:val="004F3BC3"/>
    <w:rsid w:val="00607DED"/>
    <w:rsid w:val="0065169C"/>
    <w:rsid w:val="007B6F1F"/>
    <w:rsid w:val="007C1844"/>
    <w:rsid w:val="007C5316"/>
    <w:rsid w:val="008E526C"/>
    <w:rsid w:val="00A1416E"/>
    <w:rsid w:val="00B95BD3"/>
    <w:rsid w:val="00BF668D"/>
    <w:rsid w:val="00C13531"/>
    <w:rsid w:val="00CA24F3"/>
    <w:rsid w:val="00D62480"/>
    <w:rsid w:val="00E51EF2"/>
    <w:rsid w:val="00F54043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paragraph" w:styleId="ListParagraph">
    <w:name w:val="List Paragraph"/>
    <w:basedOn w:val="Normal"/>
    <w:uiPriority w:val="34"/>
    <w:qFormat/>
    <w:rsid w:val="004F3BC3"/>
    <w:pPr>
      <w:ind w:left="720"/>
      <w:contextualSpacing/>
    </w:pPr>
    <w:rPr>
      <w:rFonts w:ascii="Times New Roman" w:eastAsia="Times New Roman" w:hAnsi="Times New Roman" w:cs="Times New Roman"/>
      <w:szCs w:val="20"/>
      <w:lang w:eastAsia="sl-SI"/>
    </w:rPr>
  </w:style>
  <w:style w:type="character" w:styleId="Hyperlink">
    <w:name w:val="Hyperlink"/>
    <w:uiPriority w:val="99"/>
    <w:unhideWhenUsed/>
    <w:rsid w:val="004F3BC3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51EF2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E51EF2"/>
    <w:rPr>
      <w:rFonts w:ascii="Calibri" w:hAnsi="Calibri" w:cs="Calibri"/>
      <w:sz w:val="22"/>
      <w:szCs w:val="22"/>
    </w:rPr>
  </w:style>
  <w:style w:type="paragraph" w:customStyle="1" w:styleId="gmail-m7019862695474168914yiv3513139348msonormal">
    <w:name w:val="gmail-m_7019862695474168914yiv3513139348msonormal"/>
    <w:basedOn w:val="Normal"/>
    <w:rsid w:val="00E51EF2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customStyle="1" w:styleId="gmail-m7019862695474168914yiv3513139348gmail-m-5043286134932716997msoplaintext">
    <w:name w:val="gmail-m_7019862695474168914yiv3513139348gmail-m-5043286134932716997msoplaintext"/>
    <w:basedOn w:val="Normal"/>
    <w:rsid w:val="00E51EF2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character" w:styleId="UnresolvedMention">
    <w:name w:val="Unresolved Mention"/>
    <w:basedOn w:val="DefaultParagraphFont"/>
    <w:uiPriority w:val="99"/>
    <w:semiHidden/>
    <w:unhideWhenUsed/>
    <w:rsid w:val="00A141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41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16</TotalTime>
  <Pages>3</Pages>
  <Words>527</Words>
  <Characters>3010</Characters>
  <Application>Microsoft Office Word</Application>
  <DocSecurity>0</DocSecurity>
  <Lines>25</Lines>
  <Paragraphs>7</Paragraphs>
  <ScaleCrop>false</ScaleCrop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13</cp:revision>
  <dcterms:created xsi:type="dcterms:W3CDTF">2022-10-17T13:13:00Z</dcterms:created>
  <dcterms:modified xsi:type="dcterms:W3CDTF">2025-10-08T09:17:00Z</dcterms:modified>
</cp:coreProperties>
</file>