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4E60E" w14:textId="77777777" w:rsidR="00F440D3" w:rsidRPr="00C60DC7" w:rsidRDefault="00F440D3" w:rsidP="00F440D3">
      <w:pPr>
        <w:jc w:val="center"/>
        <w:rPr>
          <w:rFonts w:cstheme="minorHAnsi"/>
          <w:sz w:val="22"/>
          <w:szCs w:val="22"/>
        </w:rPr>
      </w:pPr>
      <w:r w:rsidRPr="00C60DC7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73EAA2B7" w14:textId="77777777" w:rsidR="00F440D3" w:rsidRPr="00F5419E" w:rsidRDefault="00F440D3" w:rsidP="00F440D3">
      <w:pPr>
        <w:jc w:val="center"/>
        <w:rPr>
          <w:rFonts w:cstheme="minorHAnsi"/>
        </w:rPr>
      </w:pPr>
    </w:p>
    <w:p w14:paraId="0B713B72" w14:textId="77777777" w:rsidR="00F440D3" w:rsidRPr="00F5419E" w:rsidRDefault="00F440D3" w:rsidP="00F440D3">
      <w:pPr>
        <w:jc w:val="center"/>
        <w:rPr>
          <w:rFonts w:cstheme="minorHAnsi"/>
          <w:b/>
          <w:u w:val="single"/>
        </w:rPr>
      </w:pPr>
      <w:r w:rsidRPr="00F5419E">
        <w:rPr>
          <w:rFonts w:cstheme="minorHAnsi"/>
          <w:b/>
          <w:u w:val="single"/>
        </w:rPr>
        <w:t xml:space="preserve">KOMUNIKACIJA IN DELO Z UČENCI, KI MOTIJO POUK </w:t>
      </w:r>
    </w:p>
    <w:p w14:paraId="5B4C56C4" w14:textId="77777777" w:rsidR="00C60DC7" w:rsidRPr="00090A5C" w:rsidRDefault="00C60DC7" w:rsidP="00C60DC7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1AA9825C" w14:textId="77777777" w:rsidR="00C60DC7" w:rsidRPr="00E758B4" w:rsidRDefault="00C60DC7" w:rsidP="00C60DC7">
      <w:r>
        <w:t>Prisotnost</w:t>
      </w:r>
      <w:r w:rsidRPr="00E758B4">
        <w:t xml:space="preserve"> udeležencev se</w:t>
      </w:r>
      <w:r>
        <w:t xml:space="preserve"> bo beležila v spletnem programu Fitcrea. </w:t>
      </w:r>
    </w:p>
    <w:p w14:paraId="73FABF23" w14:textId="77777777" w:rsidR="00C60DC7" w:rsidRDefault="00C60DC7" w:rsidP="00C60DC7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4967BF99" w14:textId="758398FF" w:rsidR="00F440D3" w:rsidRDefault="00C60DC7" w:rsidP="00C60DC7">
      <w:r>
        <w:t>Udeleženci bodo potrdilo prejeli na svoj e-naslov po končanem izobraževanju.</w:t>
      </w:r>
    </w:p>
    <w:p w14:paraId="4E0ACF6E" w14:textId="77777777" w:rsidR="00C60DC7" w:rsidRPr="00F5419E" w:rsidRDefault="00C60DC7" w:rsidP="00C60DC7">
      <w:pPr>
        <w:rPr>
          <w:rFonts w:cstheme="minorHAnsi"/>
        </w:rPr>
      </w:pPr>
    </w:p>
    <w:p w14:paraId="2C2E398F" w14:textId="77777777" w:rsidR="00F440D3" w:rsidRPr="00F5419E" w:rsidRDefault="00F440D3" w:rsidP="00F440D3">
      <w:pPr>
        <w:rPr>
          <w:rFonts w:cstheme="minorHAnsi"/>
          <w:b/>
        </w:rPr>
      </w:pPr>
      <w:r w:rsidRPr="00F5419E">
        <w:rPr>
          <w:rFonts w:cstheme="minorHAnsi"/>
          <w:b/>
        </w:rPr>
        <w:t xml:space="preserve">Vsebina seminarja: </w:t>
      </w:r>
    </w:p>
    <w:p w14:paraId="0462E8C9" w14:textId="08F8A7FC" w:rsidR="00F440D3" w:rsidRPr="00F5419E" w:rsidRDefault="00F440D3" w:rsidP="00F440D3">
      <w:pPr>
        <w:rPr>
          <w:rFonts w:cstheme="minorHAnsi"/>
        </w:rPr>
      </w:pPr>
      <w:r w:rsidRPr="00F5419E">
        <w:rPr>
          <w:rFonts w:cstheme="minorHAnsi"/>
        </w:rPr>
        <w:t xml:space="preserve">- vzroki, vrste in posledice motečega vedenja </w:t>
      </w:r>
    </w:p>
    <w:p w14:paraId="61892595" w14:textId="77777777" w:rsidR="00F440D3" w:rsidRPr="00F5419E" w:rsidRDefault="00F440D3" w:rsidP="00F440D3">
      <w:pPr>
        <w:pStyle w:val="Header"/>
        <w:tabs>
          <w:tab w:val="left" w:pos="708"/>
        </w:tabs>
        <w:rPr>
          <w:rFonts w:cstheme="minorHAnsi"/>
        </w:rPr>
      </w:pPr>
      <w:r w:rsidRPr="00F5419E">
        <w:rPr>
          <w:rFonts w:cstheme="minorHAnsi"/>
        </w:rPr>
        <w:t>- učinkovita in neučinkovita komunikacija z učencem, ki moti pouk</w:t>
      </w:r>
    </w:p>
    <w:p w14:paraId="6573B8AB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reševanje konfliktnih situacij v razredu</w:t>
      </w:r>
    </w:p>
    <w:p w14:paraId="23805569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metode dela z učenci, ki motijo pouk (vzroki - ADHD, učne težave, motnje vedenja in čustvovanja, nasilje in ostale posebnosti)</w:t>
      </w:r>
    </w:p>
    <w:p w14:paraId="0D595618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vloga učitelja, svetovalnega delavca in ravnatelja v odnosu z učencem, ki moti pouk</w:t>
      </w:r>
    </w:p>
    <w:p w14:paraId="37488BFE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 xml:space="preserve">- pravila in posledice v šoli –  močna in šibka področja vzgojnih načrtov </w:t>
      </w:r>
    </w:p>
    <w:p w14:paraId="752F6EBB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smisel vzgojnih ukrepov, primeri učinkovitih individualiziranih vzgojnih načrtov</w:t>
      </w:r>
    </w:p>
    <w:p w14:paraId="37B7E582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pomembni členi zakonodaje ob izreku vzgojnega opomina, ob prešolanju (gradivo)</w:t>
      </w:r>
    </w:p>
    <w:p w14:paraId="24EC8385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primeri interaktivnih vaj za trening socialnih veščin v razredu</w:t>
      </w:r>
    </w:p>
    <w:p w14:paraId="207E503F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>- sodelovanje s starši</w:t>
      </w:r>
    </w:p>
    <w:p w14:paraId="28D94CF1" w14:textId="77777777" w:rsidR="00F440D3" w:rsidRPr="00F5419E" w:rsidRDefault="00F440D3" w:rsidP="00F440D3">
      <w:pPr>
        <w:pStyle w:val="Header"/>
        <w:tabs>
          <w:tab w:val="left" w:pos="708"/>
        </w:tabs>
        <w:jc w:val="both"/>
        <w:rPr>
          <w:rFonts w:cstheme="minorHAnsi"/>
        </w:rPr>
      </w:pPr>
      <w:r w:rsidRPr="00F5419E">
        <w:rPr>
          <w:rFonts w:cstheme="minorHAnsi"/>
        </w:rPr>
        <w:t xml:space="preserve">- pomoč in sodelovanje z zunanjimi strokovnjaki </w:t>
      </w:r>
    </w:p>
    <w:p w14:paraId="33697B0A" w14:textId="77777777" w:rsidR="00F440D3" w:rsidRPr="00F5419E" w:rsidRDefault="00F440D3" w:rsidP="00F440D3">
      <w:pPr>
        <w:rPr>
          <w:rFonts w:cstheme="minorHAnsi"/>
        </w:rPr>
      </w:pPr>
    </w:p>
    <w:p w14:paraId="62281362" w14:textId="77777777" w:rsidR="00C60DC7" w:rsidRDefault="00C60DC7" w:rsidP="00C60DC7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367C892B" w14:textId="3F088489" w:rsidR="00C60DC7" w:rsidRPr="00E30BBE" w:rsidRDefault="00C60DC7" w:rsidP="00C60DC7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977803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62A7060B" w14:textId="77777777" w:rsidR="00C60DC7" w:rsidRPr="00E50FF9" w:rsidRDefault="00C60DC7" w:rsidP="00C60DC7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3C9FC284" w14:textId="77777777" w:rsidR="00C60DC7" w:rsidRPr="00090A5C" w:rsidRDefault="00C60DC7" w:rsidP="00C60DC7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57F618B8" w14:textId="77777777" w:rsidR="00C60DC7" w:rsidRPr="00090A5C" w:rsidRDefault="00C60DC7" w:rsidP="00C60DC7">
      <w:pPr>
        <w:rPr>
          <w:rFonts w:cstheme="minorHAnsi"/>
          <w:b/>
        </w:rPr>
      </w:pPr>
    </w:p>
    <w:p w14:paraId="171F31B9" w14:textId="77777777" w:rsidR="00C60DC7" w:rsidRPr="00E50FF9" w:rsidRDefault="00C60DC7" w:rsidP="00C60DC7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1E183476" w14:textId="3EF7B962" w:rsidR="000802DC" w:rsidRPr="001E172D" w:rsidRDefault="000802DC" w:rsidP="000802DC">
      <w:pPr>
        <w:rPr>
          <w:rFonts w:cstheme="minorHAnsi"/>
          <w:color w:val="FF0000"/>
        </w:rPr>
      </w:pPr>
    </w:p>
    <w:p w14:paraId="43A11A18" w14:textId="21A15541" w:rsidR="00F440D3" w:rsidRPr="00F5419E" w:rsidRDefault="00F440D3" w:rsidP="00F440D3">
      <w:pPr>
        <w:rPr>
          <w:rFonts w:cstheme="minorHAnsi"/>
        </w:rPr>
      </w:pPr>
    </w:p>
    <w:p w14:paraId="2C651358" w14:textId="36E379E2" w:rsidR="00F440D3" w:rsidRPr="00C60DC7" w:rsidRDefault="00F5419E" w:rsidP="00F440D3">
      <w:pPr>
        <w:rPr>
          <w:rFonts w:cstheme="minorHAnsi"/>
          <w:sz w:val="22"/>
          <w:szCs w:val="22"/>
        </w:rPr>
      </w:pPr>
      <w:r w:rsidRPr="00F5419E">
        <w:rPr>
          <w:rFonts w:cstheme="minorHAnsi"/>
        </w:rPr>
        <w:br w:type="page"/>
      </w:r>
      <w:r w:rsidR="00F440D3" w:rsidRPr="00C60DC7">
        <w:rPr>
          <w:rFonts w:cstheme="minorHAnsi"/>
          <w:b/>
          <w:sz w:val="22"/>
          <w:szCs w:val="22"/>
        </w:rPr>
        <w:lastRenderedPageBreak/>
        <w:t xml:space="preserve">PRIJAVNICA ZA SPLETNI SEMINAR </w:t>
      </w:r>
    </w:p>
    <w:p w14:paraId="74915273" w14:textId="77777777" w:rsidR="00F440D3" w:rsidRPr="00C60DC7" w:rsidRDefault="00F440D3" w:rsidP="00F440D3">
      <w:pPr>
        <w:rPr>
          <w:rFonts w:cstheme="minorHAnsi"/>
          <w:b/>
          <w:sz w:val="22"/>
          <w:szCs w:val="22"/>
          <w:u w:val="single"/>
        </w:rPr>
      </w:pPr>
      <w:r w:rsidRPr="00C60DC7">
        <w:rPr>
          <w:rFonts w:cstheme="minorHAnsi"/>
          <w:b/>
          <w:sz w:val="22"/>
          <w:szCs w:val="22"/>
          <w:u w:val="single"/>
        </w:rPr>
        <w:t>KOMUNIKACIJA IN DELO Z UČENCI, KI MOTIJO POUK</w:t>
      </w:r>
    </w:p>
    <w:p w14:paraId="06150D40" w14:textId="77777777" w:rsidR="00F440D3" w:rsidRPr="00F5419E" w:rsidRDefault="00F440D3" w:rsidP="00F440D3">
      <w:pPr>
        <w:rPr>
          <w:rFonts w:cstheme="minorHAnsi"/>
          <w:b/>
        </w:rPr>
      </w:pPr>
    </w:p>
    <w:p w14:paraId="5F5B3594" w14:textId="77777777" w:rsidR="00C60DC7" w:rsidRPr="00090A5C" w:rsidRDefault="00C60DC7" w:rsidP="00C60DC7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49235AF6" w14:textId="77777777" w:rsidR="00C60DC7" w:rsidRPr="00090A5C" w:rsidRDefault="00C60DC7" w:rsidP="00C60DC7">
      <w:pPr>
        <w:rPr>
          <w:rFonts w:cstheme="minorHAnsi"/>
        </w:rPr>
      </w:pPr>
    </w:p>
    <w:p w14:paraId="6C65744B" w14:textId="77777777" w:rsidR="00C60DC7" w:rsidRPr="00090A5C" w:rsidRDefault="00C60DC7" w:rsidP="00C60DC7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0B2B54CA" w14:textId="77777777" w:rsidR="00C60DC7" w:rsidRPr="00090A5C" w:rsidRDefault="00C60DC7" w:rsidP="00C60DC7">
      <w:pPr>
        <w:rPr>
          <w:rFonts w:cstheme="minorHAnsi"/>
          <w:b/>
        </w:rPr>
      </w:pPr>
    </w:p>
    <w:p w14:paraId="1860804F" w14:textId="77777777" w:rsidR="00C60DC7" w:rsidRDefault="00C60DC7" w:rsidP="00C60DC7">
      <w:pPr>
        <w:rPr>
          <w:rFonts w:cstheme="minorHAnsi"/>
        </w:rPr>
      </w:pPr>
      <w:r w:rsidRPr="00090A5C">
        <w:rPr>
          <w:rFonts w:cstheme="minorHAnsi"/>
        </w:rPr>
        <w:t xml:space="preserve">Naslov plačnika:  </w:t>
      </w:r>
    </w:p>
    <w:p w14:paraId="49270FA5" w14:textId="77777777" w:rsidR="00C60DC7" w:rsidRDefault="00C60DC7" w:rsidP="00C60DC7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7A900893" w14:textId="77777777" w:rsidR="00C60DC7" w:rsidRDefault="00C60DC7" w:rsidP="00C60DC7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C60DC7" w14:paraId="4AA5DA36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5F53A" w14:textId="77777777" w:rsidR="00C60DC7" w:rsidRPr="00626312" w:rsidRDefault="00C60DC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33BD7548" w14:textId="77777777" w:rsidR="00C60DC7" w:rsidRPr="00626312" w:rsidRDefault="00C60DC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6492261" w14:textId="77777777" w:rsidR="00C60DC7" w:rsidRPr="00626312" w:rsidRDefault="00C60DC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3EB897D7" w14:textId="77777777" w:rsidR="00C60DC7" w:rsidRDefault="00C60DC7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C60DC7" w14:paraId="43D4D837" w14:textId="77777777" w:rsidTr="0013013E">
        <w:trPr>
          <w:trHeight w:val="293"/>
        </w:trPr>
        <w:tc>
          <w:tcPr>
            <w:tcW w:w="0" w:type="auto"/>
            <w:vMerge/>
          </w:tcPr>
          <w:p w14:paraId="57B131EB" w14:textId="77777777" w:rsidR="00C60DC7" w:rsidRDefault="00C60DC7" w:rsidP="0013013E"/>
        </w:tc>
      </w:tr>
      <w:tr w:rsidR="00C60DC7" w14:paraId="1D98B270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577799A2" w14:textId="77777777" w:rsidR="00C60DC7" w:rsidRPr="00626312" w:rsidRDefault="00C60DC7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224DCC05" w14:textId="6A5A19E0" w:rsidR="00C60DC7" w:rsidRDefault="00C60DC7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Komunikacija in delo z učenci, ki motijo pouk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C60DC7" w:rsidRPr="00626312" w14:paraId="43BA8F2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022545" w14:textId="1B437F72" w:rsidR="00C60DC7" w:rsidRDefault="00C60DC7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0E437E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165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B5C6C7C" w14:textId="2C1DB0E3" w:rsidR="00C60DC7" w:rsidRPr="00626312" w:rsidRDefault="00C60DC7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KOMUN-MOTIJO POUK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E705E79" w14:textId="77777777" w:rsidR="00F5419E" w:rsidRDefault="00F5419E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646A3FE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7FA36AB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57D28EC0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01DDFE31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A57F102" w14:textId="77777777" w:rsidR="00C60DC7" w:rsidRDefault="00C60DC7" w:rsidP="00F5419E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8E91C83" w14:textId="7E050DA7" w:rsidR="00F5419E" w:rsidRPr="00C60DC7" w:rsidRDefault="00F5419E" w:rsidP="00F5419E">
      <w:pPr>
        <w:pStyle w:val="PlainText"/>
        <w:rPr>
          <w:rFonts w:asciiTheme="minorHAnsi" w:hAnsiTheme="minorHAnsi" w:cstheme="minorHAnsi"/>
          <w:b/>
        </w:rPr>
      </w:pPr>
      <w:r w:rsidRPr="00C60DC7">
        <w:rPr>
          <w:rFonts w:asciiTheme="minorHAnsi" w:hAnsiTheme="minorHAnsi" w:cstheme="minorHAnsi"/>
          <w:b/>
        </w:rPr>
        <w:lastRenderedPageBreak/>
        <w:t>Informacije za spletni program Fit</w:t>
      </w:r>
      <w:r w:rsidR="00C60DC7" w:rsidRPr="00C60DC7">
        <w:rPr>
          <w:rFonts w:asciiTheme="minorHAnsi" w:hAnsiTheme="minorHAnsi" w:cstheme="minorHAnsi"/>
          <w:b/>
        </w:rPr>
        <w:t>c</w:t>
      </w:r>
      <w:r w:rsidRPr="00C60DC7">
        <w:rPr>
          <w:rFonts w:asciiTheme="minorHAnsi" w:hAnsiTheme="minorHAnsi" w:cstheme="minorHAnsi"/>
          <w:b/>
        </w:rPr>
        <w:t xml:space="preserve">rea: </w:t>
      </w:r>
    </w:p>
    <w:p w14:paraId="31F7984B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  <w:b/>
        </w:rPr>
      </w:pPr>
    </w:p>
    <w:p w14:paraId="029A52C3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Pr="00C60DC7">
        <w:rPr>
          <w:rFonts w:asciiTheme="minorHAnsi" w:hAnsiTheme="minorHAnsi" w:cstheme="minorHAnsi"/>
          <w:b/>
          <w:bCs/>
        </w:rPr>
        <w:t>Fitcrea profila</w:t>
      </w:r>
      <w:r w:rsidRPr="00C60DC7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7565AA53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584427CA" w14:textId="041B1384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Posnetki, ki so naloženi, so bili posneti aprila 2021. </w:t>
      </w:r>
    </w:p>
    <w:p w14:paraId="49B767E5" w14:textId="253C197F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Ker je bilo še po končanem seminarju veliko zanimanja, se seminar ponavlja. </w:t>
      </w:r>
    </w:p>
    <w:p w14:paraId="1C198B2B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  <w:color w:val="FF0000"/>
        </w:rPr>
      </w:pPr>
    </w:p>
    <w:p w14:paraId="1AFCB555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  <w:color w:val="FF0000"/>
        </w:rPr>
      </w:pPr>
      <w:r w:rsidRPr="00C60DC7">
        <w:rPr>
          <w:rFonts w:asciiTheme="minorHAnsi" w:hAnsiTheme="minorHAnsi" w:cstheme="minorHAnsi"/>
          <w:color w:val="FF0000"/>
        </w:rPr>
        <w:t xml:space="preserve">Posnetke si lahko ogledate ali jih poslušate kadarkoli, vaš ogled se samodejno beleži v programu. V spletni učilnici Fitcrea lahko ostanete tudi po končanih ogledih. </w:t>
      </w:r>
    </w:p>
    <w:p w14:paraId="6BC54702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  <w:color w:val="FF0000"/>
        </w:rPr>
      </w:pPr>
    </w:p>
    <w:p w14:paraId="0A41FC5C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Posnetkov </w:t>
      </w:r>
      <w:r w:rsidRPr="00C60DC7">
        <w:rPr>
          <w:rFonts w:asciiTheme="minorHAnsi" w:hAnsiTheme="minorHAnsi" w:cstheme="minorHAnsi"/>
          <w:b/>
          <w:bCs/>
        </w:rPr>
        <w:t>ni dovoljeno deliti</w:t>
      </w:r>
      <w:r w:rsidRPr="00C60DC7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207B06CD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  <w:color w:val="FF0000"/>
        </w:rPr>
      </w:pPr>
    </w:p>
    <w:p w14:paraId="2AC0B4D9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Posnetke lahko komentirate, napišete mnenje. </w:t>
      </w:r>
    </w:p>
    <w:p w14:paraId="3DE6C286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58C1526A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0B838E25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Ko boste opravili vse pogoje, boste prejeli </w:t>
      </w:r>
      <w:r w:rsidRPr="00C60DC7">
        <w:rPr>
          <w:rFonts w:asciiTheme="minorHAnsi" w:hAnsiTheme="minorHAnsi" w:cstheme="minorHAnsi"/>
          <w:b/>
          <w:bCs/>
        </w:rPr>
        <w:t>potrdilo</w:t>
      </w:r>
      <w:r w:rsidRPr="00C60DC7">
        <w:rPr>
          <w:rFonts w:asciiTheme="minorHAnsi" w:hAnsiTheme="minorHAnsi" w:cstheme="minorHAnsi"/>
        </w:rPr>
        <w:t>.</w:t>
      </w:r>
    </w:p>
    <w:p w14:paraId="50F0C88E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404AC262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C60DC7">
        <w:rPr>
          <w:rFonts w:asciiTheme="minorHAnsi" w:hAnsiTheme="minorHAnsi" w:cstheme="minorHAnsi"/>
          <w:b/>
          <w:bCs/>
        </w:rPr>
        <w:t>osnutek Poročila</w:t>
      </w:r>
      <w:r w:rsidRPr="00C60DC7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0F0FF86E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72BA4ABB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Za dodatna vprašanja me lahko pokličete na telefon </w:t>
      </w:r>
      <w:r w:rsidRPr="00C60DC7">
        <w:rPr>
          <w:rFonts w:asciiTheme="minorHAnsi" w:hAnsiTheme="minorHAnsi" w:cstheme="minorHAnsi"/>
          <w:b/>
          <w:bCs/>
        </w:rPr>
        <w:t>041 285 308</w:t>
      </w:r>
      <w:r w:rsidRPr="00C60DC7">
        <w:rPr>
          <w:rFonts w:asciiTheme="minorHAnsi" w:hAnsiTheme="minorHAnsi" w:cstheme="minorHAnsi"/>
        </w:rPr>
        <w:t>, ali pišete mail na zgoraj naveden naslov.</w:t>
      </w:r>
    </w:p>
    <w:p w14:paraId="6FD1DFAB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Prijavnico in obvestilo lahko delite, če želite. Hvala. </w:t>
      </w:r>
    </w:p>
    <w:p w14:paraId="617E8700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4E0DE9C9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 xml:space="preserve">Veselim se vas </w:t>
      </w:r>
    </w:p>
    <w:p w14:paraId="06CE953F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</w:p>
    <w:p w14:paraId="3E404177" w14:textId="77777777" w:rsidR="00F5419E" w:rsidRPr="00C60DC7" w:rsidRDefault="00F5419E" w:rsidP="00F5419E">
      <w:pPr>
        <w:pStyle w:val="PlainText"/>
        <w:rPr>
          <w:rFonts w:asciiTheme="minorHAnsi" w:hAnsiTheme="minorHAnsi" w:cstheme="minorHAnsi"/>
        </w:rPr>
      </w:pPr>
      <w:r w:rsidRPr="00C60DC7">
        <w:rPr>
          <w:rFonts w:asciiTheme="minorHAnsi" w:hAnsiTheme="minorHAnsi" w:cstheme="minorHAnsi"/>
        </w:rPr>
        <w:t>Damjana Šmid</w:t>
      </w:r>
    </w:p>
    <w:p w14:paraId="1ADDF8E2" w14:textId="77777777" w:rsidR="007C5316" w:rsidRPr="00C60DC7" w:rsidRDefault="007C5316" w:rsidP="007C5316">
      <w:pPr>
        <w:rPr>
          <w:rFonts w:cstheme="minorHAnsi"/>
          <w:sz w:val="22"/>
          <w:szCs w:val="22"/>
        </w:rPr>
      </w:pPr>
    </w:p>
    <w:sectPr w:rsidR="007C5316" w:rsidRPr="00C60DC7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D3493" w14:textId="77777777" w:rsidR="009C6DA4" w:rsidRDefault="009C6DA4" w:rsidP="007C5316">
      <w:r>
        <w:separator/>
      </w:r>
    </w:p>
  </w:endnote>
  <w:endnote w:type="continuationSeparator" w:id="0">
    <w:p w14:paraId="571AD79D" w14:textId="77777777" w:rsidR="009C6DA4" w:rsidRDefault="009C6DA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772B3" w14:textId="77777777" w:rsidR="009C6DA4" w:rsidRDefault="009C6DA4" w:rsidP="007C5316">
      <w:r>
        <w:separator/>
      </w:r>
    </w:p>
  </w:footnote>
  <w:footnote w:type="continuationSeparator" w:id="0">
    <w:p w14:paraId="0C27AEB5" w14:textId="77777777" w:rsidR="009C6DA4" w:rsidRDefault="009C6DA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A1C"/>
    <w:rsid w:val="000802DC"/>
    <w:rsid w:val="000E437E"/>
    <w:rsid w:val="001F53A6"/>
    <w:rsid w:val="00253F93"/>
    <w:rsid w:val="00310C6D"/>
    <w:rsid w:val="00370374"/>
    <w:rsid w:val="00443A1C"/>
    <w:rsid w:val="005F7B44"/>
    <w:rsid w:val="007C5316"/>
    <w:rsid w:val="008D6F99"/>
    <w:rsid w:val="008E526C"/>
    <w:rsid w:val="00977803"/>
    <w:rsid w:val="009C6DA4"/>
    <w:rsid w:val="00AD3D56"/>
    <w:rsid w:val="00C13531"/>
    <w:rsid w:val="00C60DC7"/>
    <w:rsid w:val="00CA24F3"/>
    <w:rsid w:val="00D82751"/>
    <w:rsid w:val="00F440D3"/>
    <w:rsid w:val="00F5419E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F440D3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8D6F99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8D6F99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8D6F99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8D6F99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310C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5</TotalTime>
  <Pages>3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8</cp:revision>
  <dcterms:created xsi:type="dcterms:W3CDTF">2024-01-09T14:57:00Z</dcterms:created>
  <dcterms:modified xsi:type="dcterms:W3CDTF">2025-10-08T09:17:00Z</dcterms:modified>
</cp:coreProperties>
</file>