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47B8E" w14:textId="77777777" w:rsidR="00F05ABB" w:rsidRPr="00503459" w:rsidRDefault="00F05ABB" w:rsidP="00F05ABB">
      <w:pPr>
        <w:jc w:val="center"/>
        <w:rPr>
          <w:sz w:val="22"/>
          <w:szCs w:val="22"/>
        </w:rPr>
      </w:pPr>
      <w:r w:rsidRPr="00503459">
        <w:rPr>
          <w:sz w:val="22"/>
          <w:szCs w:val="22"/>
        </w:rPr>
        <w:t xml:space="preserve">Vabilo in prijavnica na spletno izobraževanje za zaposlene v vzgojno izobraževalnih ustanovah </w:t>
      </w:r>
    </w:p>
    <w:p w14:paraId="1DF0CD57" w14:textId="77777777" w:rsidR="0094064F" w:rsidRPr="00F8044F" w:rsidRDefault="0094064F" w:rsidP="0094064F">
      <w:pPr>
        <w:rPr>
          <w:rFonts w:cstheme="minorHAnsi"/>
          <w:b/>
          <w:u w:val="single"/>
        </w:rPr>
      </w:pPr>
    </w:p>
    <w:p w14:paraId="3A025122" w14:textId="77777777" w:rsidR="0094064F" w:rsidRPr="00F8044F" w:rsidRDefault="0094064F" w:rsidP="0094064F">
      <w:pPr>
        <w:jc w:val="center"/>
        <w:rPr>
          <w:rFonts w:cstheme="minorHAnsi"/>
          <w:b/>
          <w:u w:val="single"/>
        </w:rPr>
      </w:pPr>
      <w:r w:rsidRPr="00F8044F">
        <w:rPr>
          <w:rFonts w:cstheme="minorHAnsi"/>
          <w:b/>
          <w:u w:val="single"/>
        </w:rPr>
        <w:t>POMOČ OTROKOM S TEŽAVAMI V VEDENJU</w:t>
      </w:r>
    </w:p>
    <w:p w14:paraId="05EF469E" w14:textId="13E71D1D" w:rsidR="0094064F" w:rsidRPr="00F05ABB" w:rsidRDefault="0094064F" w:rsidP="0094064F">
      <w:pPr>
        <w:jc w:val="center"/>
        <w:rPr>
          <w:rFonts w:cstheme="minorHAnsi"/>
          <w:b/>
          <w:sz w:val="22"/>
          <w:szCs w:val="22"/>
          <w:u w:val="single"/>
        </w:rPr>
      </w:pPr>
      <w:r w:rsidRPr="00F05ABB">
        <w:rPr>
          <w:rFonts w:cstheme="minorHAnsi"/>
          <w:b/>
          <w:sz w:val="22"/>
          <w:szCs w:val="22"/>
          <w:u w:val="single"/>
        </w:rPr>
        <w:t>(za vzgojitelje/vzgojiteljice in pomočnike/pomočnice vzgojiteljev</w:t>
      </w:r>
      <w:r w:rsidR="00F05ABB" w:rsidRPr="00F05ABB">
        <w:rPr>
          <w:rFonts w:cstheme="minorHAnsi"/>
          <w:b/>
          <w:sz w:val="22"/>
          <w:szCs w:val="22"/>
          <w:u w:val="single"/>
        </w:rPr>
        <w:t>)</w:t>
      </w:r>
    </w:p>
    <w:p w14:paraId="412F8BCB" w14:textId="77777777" w:rsidR="00503459" w:rsidRPr="00090A5C" w:rsidRDefault="00503459" w:rsidP="005034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5812B825" w14:textId="77777777" w:rsidR="00503459" w:rsidRPr="00E758B4" w:rsidRDefault="00503459" w:rsidP="00503459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612F55A1" w14:textId="77777777" w:rsidR="00503459" w:rsidRDefault="00503459" w:rsidP="00503459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6FF4FACB" w14:textId="77777777" w:rsidR="00503459" w:rsidRPr="00E758B4" w:rsidRDefault="00503459" w:rsidP="00503459">
      <w:r>
        <w:t xml:space="preserve">Udeleženci bodo potrdilo prejeli na svoj e-naslov po končanem izobraževanju. </w:t>
      </w:r>
    </w:p>
    <w:p w14:paraId="276C9F93" w14:textId="77777777" w:rsidR="00F05ABB" w:rsidRPr="00C531CC" w:rsidRDefault="00F05ABB" w:rsidP="00F05ABB"/>
    <w:p w14:paraId="5E789864" w14:textId="77777777" w:rsidR="0094064F" w:rsidRPr="00F8044F" w:rsidRDefault="0094064F" w:rsidP="0094064F">
      <w:pPr>
        <w:rPr>
          <w:rFonts w:cstheme="minorHAnsi"/>
          <w:b/>
        </w:rPr>
      </w:pPr>
      <w:r w:rsidRPr="00F8044F">
        <w:rPr>
          <w:rFonts w:cstheme="minorHAnsi"/>
          <w:b/>
        </w:rPr>
        <w:t xml:space="preserve">Vsebina seminarja: </w:t>
      </w:r>
    </w:p>
    <w:p w14:paraId="537B2D7C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vzroki neprimernega vedenja v predšolskem obdobju </w:t>
      </w:r>
    </w:p>
    <w:p w14:paraId="378CE33C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posledice neprimernega vedenja, nadomestno vedenje – nabor možnih rešitev</w:t>
      </w:r>
    </w:p>
    <w:p w14:paraId="32F651EF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metoda FAV (funkcionalna analiza vedenja)</w:t>
      </w:r>
    </w:p>
    <w:p w14:paraId="2EB20F33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doslednost zaposlenih </w:t>
      </w:r>
    </w:p>
    <w:p w14:paraId="7FFDD50A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vloga vzgojiteljice, vodje vrtca in svetovalnega delavca v procesu svetovanja in ukrepanja </w:t>
      </w:r>
    </w:p>
    <w:p w14:paraId="47E2E5B5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učinkovita in neučinkovita komunikacija z otroki</w:t>
      </w:r>
    </w:p>
    <w:p w14:paraId="66931B01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reševanje konfliktnih situacij v skupini (socialna izolacija, nasilno vedenje, vzgojna nevodljivost) </w:t>
      </w:r>
    </w:p>
    <w:p w14:paraId="347FF5CB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postavljanje in sprejemanje pravil v vrtcu – kje so naša močna in šibka področja </w:t>
      </w:r>
    </w:p>
    <w:p w14:paraId="2C052CF6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metode dela z nemirnim otrokom </w:t>
      </w:r>
    </w:p>
    <w:p w14:paraId="5D9AA664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 xml:space="preserve">- sodelovanje s starši – kdo, kdaj, zakaj </w:t>
      </w:r>
    </w:p>
    <w:p w14:paraId="10EE400B" w14:textId="77777777" w:rsidR="0094064F" w:rsidRPr="00F8044F" w:rsidRDefault="0094064F" w:rsidP="0094064F">
      <w:pPr>
        <w:pStyle w:val="Header"/>
        <w:tabs>
          <w:tab w:val="left" w:pos="708"/>
        </w:tabs>
        <w:rPr>
          <w:rFonts w:cstheme="minorHAnsi"/>
        </w:rPr>
      </w:pPr>
      <w:r w:rsidRPr="00F8044F">
        <w:rPr>
          <w:rFonts w:cstheme="minorHAnsi"/>
        </w:rPr>
        <w:t>- diskusija in primeri iz prakse</w:t>
      </w:r>
    </w:p>
    <w:p w14:paraId="1F1BA730" w14:textId="77777777" w:rsidR="0094064F" w:rsidRPr="00F8044F" w:rsidRDefault="0094064F" w:rsidP="0094064F">
      <w:pPr>
        <w:rPr>
          <w:rFonts w:cstheme="minorHAnsi"/>
          <w:b/>
          <w:u w:val="single"/>
        </w:rPr>
      </w:pPr>
    </w:p>
    <w:p w14:paraId="0FF635B6" w14:textId="77777777" w:rsidR="00503459" w:rsidRDefault="00503459" w:rsidP="005034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737742FB" w14:textId="794C4901" w:rsidR="00503459" w:rsidRPr="00E30BBE" w:rsidRDefault="00503459" w:rsidP="00503459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8667F3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41519C68" w14:textId="77777777" w:rsidR="00503459" w:rsidRPr="00E50FF9" w:rsidRDefault="00503459" w:rsidP="00503459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2EA19F8" w14:textId="77777777" w:rsidR="00503459" w:rsidRPr="00090A5C" w:rsidRDefault="00503459" w:rsidP="00503459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19F33748" w14:textId="77777777" w:rsidR="00503459" w:rsidRPr="00090A5C" w:rsidRDefault="00503459" w:rsidP="00503459">
      <w:pPr>
        <w:rPr>
          <w:rFonts w:cstheme="minorHAnsi"/>
          <w:b/>
        </w:rPr>
      </w:pPr>
    </w:p>
    <w:p w14:paraId="229C861F" w14:textId="77777777" w:rsidR="00503459" w:rsidRPr="00E50FF9" w:rsidRDefault="00503459" w:rsidP="00503459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07F50DC3" w14:textId="5F1DB74C" w:rsidR="00F05ABB" w:rsidRDefault="00F05ABB">
      <w:pPr>
        <w:rPr>
          <w:rFonts w:cstheme="minorHAnsi"/>
        </w:rPr>
      </w:pPr>
      <w:r>
        <w:rPr>
          <w:rFonts w:cstheme="minorHAnsi"/>
        </w:rPr>
        <w:br w:type="page"/>
      </w:r>
    </w:p>
    <w:p w14:paraId="5A6C8409" w14:textId="1957B04D" w:rsidR="0094064F" w:rsidRPr="00503459" w:rsidRDefault="0094064F" w:rsidP="0094064F">
      <w:pPr>
        <w:rPr>
          <w:rFonts w:cstheme="minorHAnsi"/>
          <w:b/>
          <w:u w:val="single"/>
        </w:rPr>
      </w:pPr>
      <w:r w:rsidRPr="00503459">
        <w:rPr>
          <w:rFonts w:cstheme="minorHAnsi"/>
          <w:b/>
        </w:rPr>
        <w:lastRenderedPageBreak/>
        <w:t>PRIJAVNICA ZA</w:t>
      </w:r>
      <w:r w:rsidR="00F05ABB" w:rsidRPr="00503459">
        <w:rPr>
          <w:rFonts w:cstheme="minorHAnsi"/>
          <w:b/>
        </w:rPr>
        <w:t xml:space="preserve"> SPLETNI</w:t>
      </w:r>
      <w:r w:rsidRPr="00503459">
        <w:rPr>
          <w:rFonts w:cstheme="minorHAnsi"/>
          <w:b/>
        </w:rPr>
        <w:t xml:space="preserve"> SEMINAR</w:t>
      </w:r>
      <w:r w:rsidR="00F05ABB" w:rsidRPr="00503459">
        <w:rPr>
          <w:rFonts w:cstheme="minorHAnsi"/>
          <w:b/>
        </w:rPr>
        <w:br/>
      </w:r>
      <w:r w:rsidRPr="00503459">
        <w:rPr>
          <w:rFonts w:cstheme="minorHAnsi"/>
          <w:b/>
          <w:u w:val="single"/>
        </w:rPr>
        <w:t>POMOČ OTROKOM S TEŽAVAMI V VEDENJU</w:t>
      </w:r>
    </w:p>
    <w:p w14:paraId="10122803" w14:textId="77777777" w:rsidR="0094064F" w:rsidRPr="00F8044F" w:rsidRDefault="0094064F" w:rsidP="0094064F">
      <w:pPr>
        <w:rPr>
          <w:rFonts w:cstheme="minorHAnsi"/>
        </w:rPr>
      </w:pPr>
    </w:p>
    <w:p w14:paraId="50766E0A" w14:textId="77777777" w:rsidR="00503459" w:rsidRPr="00090A5C" w:rsidRDefault="00503459" w:rsidP="00503459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6A68583C" w14:textId="77777777" w:rsidR="00503459" w:rsidRPr="00090A5C" w:rsidRDefault="00503459" w:rsidP="00503459">
      <w:pPr>
        <w:rPr>
          <w:rFonts w:cstheme="minorHAnsi"/>
        </w:rPr>
      </w:pPr>
    </w:p>
    <w:p w14:paraId="400DF780" w14:textId="77777777" w:rsidR="00503459" w:rsidRPr="00090A5C" w:rsidRDefault="00503459" w:rsidP="00503459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2DCAD15" w14:textId="77777777" w:rsidR="00503459" w:rsidRPr="00090A5C" w:rsidRDefault="00503459" w:rsidP="00503459">
      <w:pPr>
        <w:rPr>
          <w:rFonts w:cstheme="minorHAnsi"/>
          <w:b/>
        </w:rPr>
      </w:pPr>
    </w:p>
    <w:p w14:paraId="16E8F8B1" w14:textId="77777777" w:rsidR="00503459" w:rsidRDefault="00503459" w:rsidP="00503459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02994DBC" w14:textId="77777777" w:rsidR="00503459" w:rsidRDefault="00503459" w:rsidP="00503459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E47D7F3" w14:textId="77777777" w:rsidR="00503459" w:rsidRDefault="00503459" w:rsidP="00503459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03459" w14:paraId="0DC45A9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45707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33FB788B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14C2D88" w14:textId="77777777" w:rsidR="00503459" w:rsidRPr="00626312" w:rsidRDefault="0050345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27BADB8" w14:textId="77777777" w:rsidR="00503459" w:rsidRDefault="00503459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03459" w14:paraId="23AFDDC6" w14:textId="77777777" w:rsidTr="0013013E">
        <w:trPr>
          <w:trHeight w:val="293"/>
        </w:trPr>
        <w:tc>
          <w:tcPr>
            <w:tcW w:w="0" w:type="auto"/>
            <w:vMerge/>
          </w:tcPr>
          <w:p w14:paraId="40D4182A" w14:textId="77777777" w:rsidR="00503459" w:rsidRDefault="00503459" w:rsidP="0013013E"/>
        </w:tc>
      </w:tr>
      <w:tr w:rsidR="00503459" w14:paraId="72A1E6E9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CDBB897" w14:textId="77777777" w:rsidR="00503459" w:rsidRPr="00626312" w:rsidRDefault="00503459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04455386" w14:textId="13184134" w:rsidR="00503459" w:rsidRDefault="00503459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Pomoč otrokom s težavami v vedenju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03459" w:rsidRPr="00626312" w14:paraId="295BB114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4716E" w14:textId="4BFB659F" w:rsidR="00503459" w:rsidRDefault="00503459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141227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169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39205B4F" w14:textId="2CB026AC" w:rsidR="00503459" w:rsidRPr="00626312" w:rsidRDefault="00503459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POMOC-VEDENJE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BC80B2B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15BBA99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00F9A30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603EFA6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3820F63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9B52FDE" w14:textId="77777777" w:rsidR="00503459" w:rsidRDefault="00503459" w:rsidP="00F05AB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54A3C555" w14:textId="6F95323D" w:rsidR="00F05ABB" w:rsidRPr="00503459" w:rsidRDefault="00F05ABB" w:rsidP="00F05ABB">
      <w:pPr>
        <w:pStyle w:val="PlainText"/>
        <w:rPr>
          <w:rFonts w:asciiTheme="minorHAnsi" w:hAnsiTheme="minorHAnsi" w:cstheme="minorHAnsi"/>
          <w:b/>
        </w:rPr>
      </w:pPr>
      <w:r w:rsidRPr="00503459">
        <w:rPr>
          <w:rFonts w:asciiTheme="minorHAnsi" w:hAnsiTheme="minorHAnsi" w:cstheme="minorHAnsi"/>
          <w:b/>
        </w:rPr>
        <w:lastRenderedPageBreak/>
        <w:t xml:space="preserve">Informacije za spletni program Fitcrea: </w:t>
      </w:r>
    </w:p>
    <w:p w14:paraId="29D636DB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b/>
        </w:rPr>
      </w:pPr>
    </w:p>
    <w:p w14:paraId="1A033565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503459">
        <w:rPr>
          <w:rFonts w:asciiTheme="minorHAnsi" w:hAnsiTheme="minorHAnsi" w:cstheme="minorHAnsi"/>
          <w:b/>
          <w:bCs/>
        </w:rPr>
        <w:t>Fitcrea profila</w:t>
      </w:r>
      <w:r w:rsidRPr="00503459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08242243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358AA586" w14:textId="57FCF240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>Posnetki, ki so naloženi, so bili posneti v mesecu marcu 2021. Na željo pedagoških delavcev se izvajajo ponovitve.</w:t>
      </w:r>
    </w:p>
    <w:p w14:paraId="2A86246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2FCE84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  <w:r w:rsidRPr="00503459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5B6813DB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</w:p>
    <w:p w14:paraId="42CEA282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Posnetkov </w:t>
      </w:r>
      <w:r w:rsidRPr="00503459">
        <w:rPr>
          <w:rFonts w:asciiTheme="minorHAnsi" w:hAnsiTheme="minorHAnsi" w:cstheme="minorHAnsi"/>
          <w:b/>
          <w:bCs/>
        </w:rPr>
        <w:t>ni dovoljeno deliti</w:t>
      </w:r>
      <w:r w:rsidRPr="00503459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0C3D28ED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  <w:color w:val="FF0000"/>
        </w:rPr>
      </w:pPr>
    </w:p>
    <w:p w14:paraId="2157BB74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Posnetke lahko komentirate, napišete mnenje. </w:t>
      </w:r>
    </w:p>
    <w:p w14:paraId="3DBF2330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8B5BE4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1F529652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Ko boste opravili vse pogoje, boste prejeli </w:t>
      </w:r>
      <w:r w:rsidRPr="00503459">
        <w:rPr>
          <w:rFonts w:asciiTheme="minorHAnsi" w:hAnsiTheme="minorHAnsi" w:cstheme="minorHAnsi"/>
          <w:b/>
          <w:bCs/>
        </w:rPr>
        <w:t>potrdilo</w:t>
      </w:r>
      <w:r w:rsidRPr="00503459">
        <w:rPr>
          <w:rFonts w:asciiTheme="minorHAnsi" w:hAnsiTheme="minorHAnsi" w:cstheme="minorHAnsi"/>
        </w:rPr>
        <w:t>.</w:t>
      </w:r>
    </w:p>
    <w:p w14:paraId="3E5D956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739E43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503459">
        <w:rPr>
          <w:rFonts w:asciiTheme="minorHAnsi" w:hAnsiTheme="minorHAnsi" w:cstheme="minorHAnsi"/>
          <w:b/>
          <w:bCs/>
        </w:rPr>
        <w:t>osnutek Poročila</w:t>
      </w:r>
      <w:r w:rsidRPr="00503459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2F5E51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5E631AB1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Za dodatna vprašanja me lahko pokličete na telefon </w:t>
      </w:r>
      <w:r w:rsidRPr="00503459">
        <w:rPr>
          <w:rFonts w:asciiTheme="minorHAnsi" w:hAnsiTheme="minorHAnsi" w:cstheme="minorHAnsi"/>
          <w:b/>
          <w:bCs/>
        </w:rPr>
        <w:t>041 285 308</w:t>
      </w:r>
      <w:r w:rsidRPr="00503459">
        <w:rPr>
          <w:rFonts w:asciiTheme="minorHAnsi" w:hAnsiTheme="minorHAnsi" w:cstheme="minorHAnsi"/>
        </w:rPr>
        <w:t>, ali pišete mail na zgoraj naveden naslov.</w:t>
      </w:r>
    </w:p>
    <w:p w14:paraId="1B03E912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Prijavnico in obvestilo lahko delite, če želite. Hvala. </w:t>
      </w:r>
    </w:p>
    <w:p w14:paraId="0011192E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2AFFB1AF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 xml:space="preserve">Veselim se vas </w:t>
      </w:r>
    </w:p>
    <w:p w14:paraId="2E50545A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</w:p>
    <w:p w14:paraId="5AC0D6A3" w14:textId="77777777" w:rsidR="00F05ABB" w:rsidRPr="00503459" w:rsidRDefault="00F05ABB" w:rsidP="00F05ABB">
      <w:pPr>
        <w:pStyle w:val="PlainText"/>
        <w:rPr>
          <w:rFonts w:asciiTheme="minorHAnsi" w:hAnsiTheme="minorHAnsi" w:cstheme="minorHAnsi"/>
        </w:rPr>
      </w:pPr>
      <w:r w:rsidRPr="00503459">
        <w:rPr>
          <w:rFonts w:asciiTheme="minorHAnsi" w:hAnsiTheme="minorHAnsi" w:cstheme="minorHAnsi"/>
        </w:rPr>
        <w:t>Damjana Šmid</w:t>
      </w:r>
    </w:p>
    <w:p w14:paraId="48F8E666" w14:textId="77777777" w:rsidR="002A45B7" w:rsidRPr="00503459" w:rsidRDefault="002A45B7" w:rsidP="002A45B7">
      <w:pPr>
        <w:pStyle w:val="PlainText"/>
        <w:rPr>
          <w:rFonts w:asciiTheme="minorHAnsi" w:hAnsiTheme="minorHAnsi" w:cstheme="minorHAnsi"/>
          <w:b/>
          <w:bCs/>
        </w:rPr>
      </w:pPr>
    </w:p>
    <w:p w14:paraId="4C7250A4" w14:textId="77777777" w:rsidR="002A45B7" w:rsidRPr="00503459" w:rsidRDefault="002A45B7" w:rsidP="0094064F">
      <w:pPr>
        <w:rPr>
          <w:rFonts w:cstheme="minorHAnsi"/>
          <w:sz w:val="22"/>
          <w:szCs w:val="22"/>
        </w:rPr>
      </w:pPr>
    </w:p>
    <w:sectPr w:rsidR="002A45B7" w:rsidRPr="00503459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87C0D" w14:textId="77777777" w:rsidR="006B7234" w:rsidRDefault="006B7234" w:rsidP="007C5316">
      <w:r>
        <w:separator/>
      </w:r>
    </w:p>
  </w:endnote>
  <w:endnote w:type="continuationSeparator" w:id="0">
    <w:p w14:paraId="2E24C614" w14:textId="77777777" w:rsidR="006B7234" w:rsidRDefault="006B7234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DBDFC" w14:textId="77777777" w:rsidR="006B7234" w:rsidRDefault="006B7234" w:rsidP="007C5316">
      <w:r>
        <w:separator/>
      </w:r>
    </w:p>
  </w:footnote>
  <w:footnote w:type="continuationSeparator" w:id="0">
    <w:p w14:paraId="03F4E1AF" w14:textId="77777777" w:rsidR="006B7234" w:rsidRDefault="006B7234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141227"/>
    <w:rsid w:val="00253F93"/>
    <w:rsid w:val="002A45B7"/>
    <w:rsid w:val="00443A1C"/>
    <w:rsid w:val="00503459"/>
    <w:rsid w:val="006B7234"/>
    <w:rsid w:val="006E7F46"/>
    <w:rsid w:val="007C5316"/>
    <w:rsid w:val="00830863"/>
    <w:rsid w:val="008667F3"/>
    <w:rsid w:val="008E526C"/>
    <w:rsid w:val="0094064F"/>
    <w:rsid w:val="00B0130F"/>
    <w:rsid w:val="00BE53C3"/>
    <w:rsid w:val="00C13531"/>
    <w:rsid w:val="00CA24F3"/>
    <w:rsid w:val="00F05ABB"/>
    <w:rsid w:val="00F8044F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94064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A45B7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A45B7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5</TotalTime>
  <Pages>3</Pages>
  <Words>592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8</cp:revision>
  <dcterms:created xsi:type="dcterms:W3CDTF">2024-01-09T15:06:00Z</dcterms:created>
  <dcterms:modified xsi:type="dcterms:W3CDTF">2025-10-08T09:17:00Z</dcterms:modified>
</cp:coreProperties>
</file>