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3316" w14:textId="77777777" w:rsidR="00CA72B9" w:rsidRPr="00D62401" w:rsidRDefault="00CA72B9" w:rsidP="00CA72B9">
      <w:pPr>
        <w:jc w:val="center"/>
        <w:rPr>
          <w:rFonts w:cstheme="minorHAnsi"/>
          <w:sz w:val="22"/>
          <w:szCs w:val="22"/>
        </w:rPr>
      </w:pPr>
      <w:r w:rsidRPr="00D62401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749ED9F5" w14:textId="77777777" w:rsidR="00313BA7" w:rsidRPr="00CA72B9" w:rsidRDefault="00313BA7" w:rsidP="00313BA7">
      <w:pPr>
        <w:jc w:val="center"/>
        <w:rPr>
          <w:rFonts w:cstheme="minorHAnsi"/>
        </w:rPr>
      </w:pPr>
    </w:p>
    <w:p w14:paraId="0D1C7701" w14:textId="77777777" w:rsidR="00313BA7" w:rsidRPr="00CA72B9" w:rsidRDefault="00313BA7" w:rsidP="00313BA7">
      <w:pPr>
        <w:jc w:val="center"/>
        <w:rPr>
          <w:rFonts w:cstheme="minorHAnsi"/>
          <w:b/>
          <w:u w:val="single"/>
        </w:rPr>
      </w:pPr>
      <w:r w:rsidRPr="00CA72B9">
        <w:rPr>
          <w:rFonts w:cstheme="minorHAnsi"/>
          <w:b/>
          <w:u w:val="single"/>
        </w:rPr>
        <w:t xml:space="preserve">UČINKOVITO SODELOVANJE S STARŠI </w:t>
      </w:r>
    </w:p>
    <w:p w14:paraId="0F831243" w14:textId="77777777" w:rsidR="00D62401" w:rsidRPr="00090A5C" w:rsidRDefault="00D62401" w:rsidP="00D6240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32604F3C" w14:textId="77777777" w:rsidR="00D62401" w:rsidRPr="00E758B4" w:rsidRDefault="00D62401" w:rsidP="00D62401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33CC81CC" w14:textId="77777777" w:rsidR="00D62401" w:rsidRDefault="00D62401" w:rsidP="00D62401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479C3026" w14:textId="77777777" w:rsidR="00D62401" w:rsidRPr="00E758B4" w:rsidRDefault="00D62401" w:rsidP="00D62401">
      <w:r>
        <w:t xml:space="preserve">Udeleženci bodo potrdilo prejeli na svoj e-naslov po končanem izobraževanju. </w:t>
      </w:r>
    </w:p>
    <w:p w14:paraId="4138602F" w14:textId="77777777" w:rsidR="00CA72B9" w:rsidRPr="00C531CC" w:rsidRDefault="00CA72B9" w:rsidP="00CA72B9"/>
    <w:p w14:paraId="1E3876FE" w14:textId="77777777" w:rsidR="00313BA7" w:rsidRPr="00CA72B9" w:rsidRDefault="00313BA7" w:rsidP="00313BA7">
      <w:pPr>
        <w:jc w:val="center"/>
        <w:rPr>
          <w:rFonts w:cstheme="minorHAnsi"/>
          <w:b/>
        </w:rPr>
      </w:pPr>
    </w:p>
    <w:p w14:paraId="7739BE25" w14:textId="77777777" w:rsidR="00313BA7" w:rsidRPr="00CA72B9" w:rsidRDefault="00313BA7" w:rsidP="00313BA7">
      <w:pPr>
        <w:rPr>
          <w:rFonts w:cstheme="minorHAnsi"/>
          <w:b/>
        </w:rPr>
      </w:pPr>
      <w:r w:rsidRPr="00CA72B9">
        <w:rPr>
          <w:rFonts w:cstheme="minorHAnsi"/>
          <w:b/>
        </w:rPr>
        <w:t xml:space="preserve">Vsebina seminarja: </w:t>
      </w:r>
    </w:p>
    <w:p w14:paraId="7D408367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  <w:sz w:val="16"/>
          <w:szCs w:val="16"/>
        </w:rPr>
      </w:pPr>
    </w:p>
    <w:p w14:paraId="2EFE1143" w14:textId="78464D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vpliv sodelovanja na kakovosten vzgojno izobraževalni proces, odzivanje staršev, razumevanje staršev</w:t>
      </w:r>
    </w:p>
    <w:p w14:paraId="63E90124" w14:textId="3C16B7A8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učinkovita in neučinkovita komunikacija s starši</w:t>
      </w:r>
    </w:p>
    <w:p w14:paraId="7CDDBF0E" w14:textId="4E907163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 xml:space="preserve">reševanje konfliktnih situacij </w:t>
      </w:r>
    </w:p>
    <w:p w14:paraId="61F77B63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 xml:space="preserve">- komunikacija z jeznimi, zahtevnimi starši, grožnje staršev z mediji </w:t>
      </w:r>
    </w:p>
    <w:p w14:paraId="6E45762E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 xml:space="preserve">- ovire za dobro sodelovanje – česa se izogibamo </w:t>
      </w:r>
    </w:p>
    <w:p w14:paraId="79D3AE28" w14:textId="165AB623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zaščita otroka pred neprimernimi vzgojnimi metodami v družini – kako ukrepamo in kako pridobimo starše za sodelovanje</w:t>
      </w:r>
    </w:p>
    <w:p w14:paraId="48CD20A7" w14:textId="77777777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 kdaj in kako podamo vlogo za pomoč CSD-ja</w:t>
      </w:r>
    </w:p>
    <w:p w14:paraId="006A84B5" w14:textId="310A2805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>spodbujanje staršev za partnersko vlogo: starši – učitelji</w:t>
      </w:r>
    </w:p>
    <w:p w14:paraId="1171C5A9" w14:textId="6DAE1058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 xml:space="preserve">Zapisi, podpisi, predpisi </w:t>
      </w:r>
    </w:p>
    <w:p w14:paraId="54B896D2" w14:textId="49B5F994" w:rsidR="00313BA7" w:rsidRPr="00CA72B9" w:rsidRDefault="00313BA7" w:rsidP="00313BA7">
      <w:pPr>
        <w:autoSpaceDE w:val="0"/>
        <w:autoSpaceDN w:val="0"/>
        <w:adjustRightInd w:val="0"/>
        <w:rPr>
          <w:rFonts w:cstheme="minorHAnsi"/>
          <w:color w:val="000000"/>
        </w:rPr>
      </w:pPr>
      <w:r w:rsidRPr="00CA72B9">
        <w:rPr>
          <w:rFonts w:cstheme="minorHAnsi"/>
          <w:color w:val="000000"/>
        </w:rPr>
        <w:t>-</w:t>
      </w:r>
      <w:r w:rsidR="00CA72B9">
        <w:rPr>
          <w:rFonts w:cstheme="minorHAnsi"/>
          <w:color w:val="000000"/>
        </w:rPr>
        <w:t xml:space="preserve"> </w:t>
      </w:r>
      <w:r w:rsidRPr="00CA72B9">
        <w:rPr>
          <w:rFonts w:cstheme="minorHAnsi"/>
          <w:color w:val="000000"/>
        </w:rPr>
        <w:t xml:space="preserve">Ideje za roditeljske sestanke, govorilne ure, spletne strani, sporočila </w:t>
      </w:r>
    </w:p>
    <w:p w14:paraId="487EE4FF" w14:textId="77777777" w:rsidR="00313BA7" w:rsidRPr="00CA72B9" w:rsidRDefault="00313BA7" w:rsidP="00313BA7">
      <w:pPr>
        <w:rPr>
          <w:rFonts w:cstheme="minorHAnsi"/>
        </w:rPr>
      </w:pPr>
    </w:p>
    <w:p w14:paraId="4518AE8B" w14:textId="77777777" w:rsidR="00D62401" w:rsidRDefault="00D62401" w:rsidP="00D6240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5EECED7A" w14:textId="1C6A4F66" w:rsidR="00D62401" w:rsidRPr="00E30BBE" w:rsidRDefault="00D62401" w:rsidP="00D62401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A434DF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425F3923" w14:textId="77777777" w:rsidR="00D62401" w:rsidRPr="00E50FF9" w:rsidRDefault="00D62401" w:rsidP="00D62401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5A1FC90F" w14:textId="77777777" w:rsidR="00D62401" w:rsidRPr="00090A5C" w:rsidRDefault="00D62401" w:rsidP="00D62401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10711A05" w14:textId="77777777" w:rsidR="00D62401" w:rsidRPr="00090A5C" w:rsidRDefault="00D62401" w:rsidP="00D62401">
      <w:pPr>
        <w:rPr>
          <w:rFonts w:cstheme="minorHAnsi"/>
          <w:b/>
        </w:rPr>
      </w:pPr>
    </w:p>
    <w:p w14:paraId="5DFFF5ED" w14:textId="77777777" w:rsidR="00D62401" w:rsidRPr="00E50FF9" w:rsidRDefault="00D62401" w:rsidP="00D62401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07695F89" w14:textId="77777777" w:rsidR="001C5374" w:rsidRDefault="001C5374" w:rsidP="001C5374">
      <w:pPr>
        <w:rPr>
          <w:rFonts w:cstheme="minorHAnsi"/>
        </w:rPr>
      </w:pPr>
    </w:p>
    <w:p w14:paraId="6422390A" w14:textId="77777777" w:rsidR="001C5374" w:rsidRDefault="001C5374" w:rsidP="001C5374">
      <w:pPr>
        <w:rPr>
          <w:rFonts w:cstheme="minorHAnsi"/>
        </w:rPr>
      </w:pPr>
    </w:p>
    <w:p w14:paraId="7B0EC329" w14:textId="77777777" w:rsidR="001C5374" w:rsidRDefault="001C5374" w:rsidP="001C5374">
      <w:pPr>
        <w:rPr>
          <w:rFonts w:cstheme="minorHAnsi"/>
        </w:rPr>
      </w:pPr>
    </w:p>
    <w:p w14:paraId="47DDB62D" w14:textId="77777777" w:rsidR="001C5374" w:rsidRDefault="001C5374" w:rsidP="001C5374">
      <w:pPr>
        <w:rPr>
          <w:rFonts w:cstheme="minorHAnsi"/>
        </w:rPr>
      </w:pPr>
    </w:p>
    <w:p w14:paraId="417EC0A0" w14:textId="77777777" w:rsidR="001C5374" w:rsidRPr="001E172D" w:rsidRDefault="001C5374" w:rsidP="001C5374">
      <w:pPr>
        <w:rPr>
          <w:rFonts w:cstheme="minorHAnsi"/>
          <w:color w:val="FF0000"/>
        </w:rPr>
      </w:pPr>
    </w:p>
    <w:p w14:paraId="7FD66C83" w14:textId="2DF9E97C" w:rsidR="00313BA7" w:rsidRPr="00D62401" w:rsidRDefault="00313BA7" w:rsidP="001C5374">
      <w:pPr>
        <w:rPr>
          <w:rFonts w:cstheme="minorHAnsi"/>
        </w:rPr>
      </w:pPr>
      <w:r w:rsidRPr="00D62401">
        <w:rPr>
          <w:rFonts w:cstheme="minorHAnsi"/>
          <w:b/>
        </w:rPr>
        <w:lastRenderedPageBreak/>
        <w:t xml:space="preserve">PRIJAVNICA ZA </w:t>
      </w:r>
      <w:r w:rsidR="00CA72B9" w:rsidRPr="00D62401">
        <w:rPr>
          <w:rFonts w:cstheme="minorHAnsi"/>
          <w:b/>
        </w:rPr>
        <w:t xml:space="preserve">SPLETNI </w:t>
      </w:r>
      <w:r w:rsidRPr="00D62401">
        <w:rPr>
          <w:rFonts w:cstheme="minorHAnsi"/>
          <w:b/>
        </w:rPr>
        <w:t xml:space="preserve">SEMINAR </w:t>
      </w:r>
      <w:r w:rsidR="00CA72B9" w:rsidRPr="00D62401">
        <w:rPr>
          <w:rFonts w:cstheme="minorHAnsi"/>
          <w:b/>
        </w:rPr>
        <w:br/>
      </w:r>
      <w:r w:rsidRPr="00D62401">
        <w:rPr>
          <w:rFonts w:cstheme="minorHAnsi"/>
          <w:b/>
          <w:u w:val="single"/>
        </w:rPr>
        <w:t>UČINKOVITO SODELOVANJE S STARŠI</w:t>
      </w:r>
      <w:r w:rsidRPr="00D62401">
        <w:rPr>
          <w:rFonts w:cstheme="minorHAnsi"/>
          <w:b/>
        </w:rPr>
        <w:t xml:space="preserve"> </w:t>
      </w:r>
    </w:p>
    <w:p w14:paraId="600DCBBC" w14:textId="77777777" w:rsidR="00313BA7" w:rsidRPr="00CA72B9" w:rsidRDefault="00313BA7" w:rsidP="00313BA7">
      <w:pPr>
        <w:rPr>
          <w:rFonts w:cstheme="minorHAnsi"/>
        </w:rPr>
      </w:pPr>
    </w:p>
    <w:p w14:paraId="48147069" w14:textId="77777777" w:rsidR="00D62401" w:rsidRPr="00090A5C" w:rsidRDefault="00D62401" w:rsidP="00D62401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5329502C" w14:textId="77777777" w:rsidR="00D62401" w:rsidRPr="00090A5C" w:rsidRDefault="00D62401" w:rsidP="00D62401">
      <w:pPr>
        <w:rPr>
          <w:rFonts w:cstheme="minorHAnsi"/>
        </w:rPr>
      </w:pPr>
    </w:p>
    <w:p w14:paraId="72F594A1" w14:textId="77777777" w:rsidR="00D62401" w:rsidRPr="00090A5C" w:rsidRDefault="00D62401" w:rsidP="00D62401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253CCDD" w14:textId="77777777" w:rsidR="00D62401" w:rsidRPr="00090A5C" w:rsidRDefault="00D62401" w:rsidP="00D62401">
      <w:pPr>
        <w:rPr>
          <w:rFonts w:cstheme="minorHAnsi"/>
          <w:b/>
        </w:rPr>
      </w:pPr>
    </w:p>
    <w:p w14:paraId="73E7152C" w14:textId="77777777" w:rsidR="00D62401" w:rsidRDefault="00D62401" w:rsidP="00D62401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03241F7E" w14:textId="77777777" w:rsidR="00D62401" w:rsidRDefault="00D62401" w:rsidP="00D62401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1BD8C478" w14:textId="77777777" w:rsidR="00D62401" w:rsidRDefault="00D62401" w:rsidP="00D62401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D62401" w14:paraId="6A7A5734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60310" w14:textId="77777777" w:rsidR="00D62401" w:rsidRPr="00626312" w:rsidRDefault="00D6240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9E07AFE" w14:textId="77777777" w:rsidR="00D62401" w:rsidRPr="00626312" w:rsidRDefault="00D6240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3DB379E" w14:textId="77777777" w:rsidR="00D62401" w:rsidRPr="00626312" w:rsidRDefault="00D6240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BF17DF8" w14:textId="77777777" w:rsidR="00D62401" w:rsidRDefault="00D62401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D62401" w14:paraId="57ED933C" w14:textId="77777777" w:rsidTr="0013013E">
        <w:trPr>
          <w:trHeight w:val="293"/>
        </w:trPr>
        <w:tc>
          <w:tcPr>
            <w:tcW w:w="0" w:type="auto"/>
            <w:vMerge/>
          </w:tcPr>
          <w:p w14:paraId="727043FF" w14:textId="77777777" w:rsidR="00D62401" w:rsidRDefault="00D62401" w:rsidP="0013013E"/>
        </w:tc>
      </w:tr>
      <w:tr w:rsidR="00D62401" w14:paraId="7C92F149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5036398A" w14:textId="77777777" w:rsidR="00D62401" w:rsidRPr="00626312" w:rsidRDefault="00D62401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4B4A4DAE" w14:textId="7A02C070" w:rsidR="00D62401" w:rsidRDefault="00D62401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Učinkovito sodelovanje s starši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D62401" w:rsidRPr="00626312" w14:paraId="3033E04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F7EFF" w14:textId="2BC4ADF7" w:rsidR="00D62401" w:rsidRDefault="00D62401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7B5606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164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AF7D1AF" w14:textId="6AA6F359" w:rsidR="00D62401" w:rsidRPr="00626312" w:rsidRDefault="00D62401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 SODELOVANJE-STARSI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12F8BA9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80DAF02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FFFA6AF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7DAA61EF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C7C1047" w14:textId="77777777" w:rsidR="00D62401" w:rsidRDefault="00D62401" w:rsidP="00D6240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223973E" w14:textId="77777777" w:rsidR="00CA72B9" w:rsidRDefault="00CA72B9" w:rsidP="00CA72B9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4A6DE789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b/>
        </w:rPr>
      </w:pPr>
      <w:r w:rsidRPr="00D62401">
        <w:rPr>
          <w:rFonts w:asciiTheme="minorHAnsi" w:hAnsiTheme="minorHAnsi" w:cstheme="minorHAnsi"/>
          <w:b/>
        </w:rPr>
        <w:lastRenderedPageBreak/>
        <w:t xml:space="preserve">Informacije za spletni program Fitcrea: </w:t>
      </w:r>
    </w:p>
    <w:p w14:paraId="75584D94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b/>
        </w:rPr>
      </w:pPr>
    </w:p>
    <w:p w14:paraId="57A52CA9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Pr="00D62401">
        <w:rPr>
          <w:rFonts w:asciiTheme="minorHAnsi" w:hAnsiTheme="minorHAnsi" w:cstheme="minorHAnsi"/>
          <w:b/>
          <w:bCs/>
        </w:rPr>
        <w:t>Fitcrea profila</w:t>
      </w:r>
      <w:r w:rsidRPr="00D62401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76AF4002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3C378D27" w14:textId="0CFF46F1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Posnetki, ki so naloženi, so bili posneti februarja 2021. </w:t>
      </w:r>
    </w:p>
    <w:p w14:paraId="3A2EF7BF" w14:textId="6BE59C72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>Ker je bilo še po končanem seminarju veliko zanimanja, se seminar ponavlja.</w:t>
      </w:r>
    </w:p>
    <w:p w14:paraId="36E3276A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</w:p>
    <w:p w14:paraId="436BDCDB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  <w:r w:rsidRPr="00D62401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V spletni učilnici Fitcrea lahko ostanete tudi po končanih ogledih. </w:t>
      </w:r>
    </w:p>
    <w:p w14:paraId="1C04A51D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</w:p>
    <w:p w14:paraId="793EFE0F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Posnetkov </w:t>
      </w:r>
      <w:r w:rsidRPr="00D62401">
        <w:rPr>
          <w:rFonts w:asciiTheme="minorHAnsi" w:hAnsiTheme="minorHAnsi" w:cstheme="minorHAnsi"/>
          <w:b/>
          <w:bCs/>
        </w:rPr>
        <w:t>ni dovoljeno deliti</w:t>
      </w:r>
      <w:r w:rsidRPr="00D62401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00A56BF5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  <w:color w:val="FF0000"/>
        </w:rPr>
      </w:pPr>
    </w:p>
    <w:p w14:paraId="652B35B2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Posnetke lahko komentirate, napišete mnenje. </w:t>
      </w:r>
    </w:p>
    <w:p w14:paraId="45B7E780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3B38E5C7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10D3D9B0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Ko boste opravili vse pogoje, boste prejeli </w:t>
      </w:r>
      <w:r w:rsidRPr="00D62401">
        <w:rPr>
          <w:rFonts w:asciiTheme="minorHAnsi" w:hAnsiTheme="minorHAnsi" w:cstheme="minorHAnsi"/>
          <w:b/>
          <w:bCs/>
        </w:rPr>
        <w:t>potrdilo</w:t>
      </w:r>
      <w:r w:rsidRPr="00D62401">
        <w:rPr>
          <w:rFonts w:asciiTheme="minorHAnsi" w:hAnsiTheme="minorHAnsi" w:cstheme="minorHAnsi"/>
        </w:rPr>
        <w:t>.</w:t>
      </w:r>
    </w:p>
    <w:p w14:paraId="2A52F8F9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4C263F99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D62401">
        <w:rPr>
          <w:rFonts w:asciiTheme="minorHAnsi" w:hAnsiTheme="minorHAnsi" w:cstheme="minorHAnsi"/>
          <w:b/>
          <w:bCs/>
        </w:rPr>
        <w:t>osnutek Poročila</w:t>
      </w:r>
      <w:r w:rsidRPr="00D62401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7262B3EF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4F9DD27B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Za dodatna vprašanja me lahko pokličete na telefon </w:t>
      </w:r>
      <w:r w:rsidRPr="00D62401">
        <w:rPr>
          <w:rFonts w:asciiTheme="minorHAnsi" w:hAnsiTheme="minorHAnsi" w:cstheme="minorHAnsi"/>
          <w:b/>
          <w:bCs/>
        </w:rPr>
        <w:t>041 285 308</w:t>
      </w:r>
      <w:r w:rsidRPr="00D62401">
        <w:rPr>
          <w:rFonts w:asciiTheme="minorHAnsi" w:hAnsiTheme="minorHAnsi" w:cstheme="minorHAnsi"/>
        </w:rPr>
        <w:t>, ali pišete mail na zgoraj naveden naslov.</w:t>
      </w:r>
    </w:p>
    <w:p w14:paraId="74A09FDB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Prijavnico in obvestilo lahko delite, če želite. Hvala. </w:t>
      </w:r>
    </w:p>
    <w:p w14:paraId="51219955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110426A0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 xml:space="preserve">Veselim se vas </w:t>
      </w:r>
    </w:p>
    <w:p w14:paraId="674A8C4F" w14:textId="77777777" w:rsidR="00CA72B9" w:rsidRPr="00D62401" w:rsidRDefault="00CA72B9" w:rsidP="00CA72B9">
      <w:pPr>
        <w:pStyle w:val="PlainText"/>
        <w:rPr>
          <w:rFonts w:asciiTheme="minorHAnsi" w:hAnsiTheme="minorHAnsi" w:cstheme="minorHAnsi"/>
        </w:rPr>
      </w:pPr>
    </w:p>
    <w:p w14:paraId="1ADDF8E2" w14:textId="58660990" w:rsidR="007C5316" w:rsidRPr="00D62401" w:rsidRDefault="00CA72B9" w:rsidP="00CA72B9">
      <w:pPr>
        <w:pStyle w:val="PlainText"/>
        <w:rPr>
          <w:rFonts w:asciiTheme="minorHAnsi" w:hAnsiTheme="minorHAnsi" w:cstheme="minorHAnsi"/>
        </w:rPr>
      </w:pPr>
      <w:r w:rsidRPr="00D62401">
        <w:rPr>
          <w:rFonts w:asciiTheme="minorHAnsi" w:hAnsiTheme="minorHAnsi" w:cstheme="minorHAnsi"/>
        </w:rPr>
        <w:t>Damjana Šmid</w:t>
      </w:r>
    </w:p>
    <w:sectPr w:rsidR="007C5316" w:rsidRPr="00D6240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3CCC" w14:textId="77777777" w:rsidR="006A6B35" w:rsidRDefault="006A6B35" w:rsidP="007C5316">
      <w:r>
        <w:separator/>
      </w:r>
    </w:p>
  </w:endnote>
  <w:endnote w:type="continuationSeparator" w:id="0">
    <w:p w14:paraId="55C000EC" w14:textId="77777777" w:rsidR="006A6B35" w:rsidRDefault="006A6B3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D79EB" w14:textId="77777777" w:rsidR="006A6B35" w:rsidRDefault="006A6B35" w:rsidP="007C5316">
      <w:r>
        <w:separator/>
      </w:r>
    </w:p>
  </w:footnote>
  <w:footnote w:type="continuationSeparator" w:id="0">
    <w:p w14:paraId="1CFA48F4" w14:textId="77777777" w:rsidR="006A6B35" w:rsidRDefault="006A6B3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B31BD"/>
    <w:rsid w:val="001C5374"/>
    <w:rsid w:val="0025260A"/>
    <w:rsid w:val="00253F93"/>
    <w:rsid w:val="003065AB"/>
    <w:rsid w:val="00313BA7"/>
    <w:rsid w:val="00443A1C"/>
    <w:rsid w:val="005E20CF"/>
    <w:rsid w:val="00662A42"/>
    <w:rsid w:val="006A6B35"/>
    <w:rsid w:val="007B5606"/>
    <w:rsid w:val="007C5316"/>
    <w:rsid w:val="008E526C"/>
    <w:rsid w:val="00A434DF"/>
    <w:rsid w:val="00B8536C"/>
    <w:rsid w:val="00C13531"/>
    <w:rsid w:val="00CA24F3"/>
    <w:rsid w:val="00CA72B9"/>
    <w:rsid w:val="00D62401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313BA7"/>
    <w:rPr>
      <w:color w:val="0000FF"/>
      <w:u w:val="single"/>
    </w:rPr>
  </w:style>
  <w:style w:type="paragraph" w:customStyle="1" w:styleId="gmail-m7019862695474168914yiv3513139348msonormal">
    <w:name w:val="gmail-m_7019862695474168914yiv3513139348msonormal"/>
    <w:basedOn w:val="Normal"/>
    <w:rsid w:val="00662A4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662A4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PlainText">
    <w:name w:val="Plain Text"/>
    <w:basedOn w:val="Normal"/>
    <w:link w:val="PlainTextChar"/>
    <w:uiPriority w:val="99"/>
    <w:unhideWhenUsed/>
    <w:rsid w:val="00662A42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662A42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8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5</TotalTime>
  <Pages>3</Pages>
  <Words>585</Words>
  <Characters>3337</Characters>
  <Application>Microsoft Office Word</Application>
  <DocSecurity>0</DocSecurity>
  <Lines>27</Lines>
  <Paragraphs>7</Paragraphs>
  <ScaleCrop>false</ScaleCrop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9</cp:revision>
  <dcterms:created xsi:type="dcterms:W3CDTF">2024-01-10T09:02:00Z</dcterms:created>
  <dcterms:modified xsi:type="dcterms:W3CDTF">2025-10-08T09:17:00Z</dcterms:modified>
</cp:coreProperties>
</file>