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7D9D9" w14:textId="7E3E39F6" w:rsidR="000E70C5" w:rsidRPr="00DE7214" w:rsidRDefault="000E70C5" w:rsidP="00DE7214">
      <w:pPr>
        <w:jc w:val="center"/>
        <w:rPr>
          <w:rFonts w:cstheme="minorHAnsi"/>
          <w:sz w:val="22"/>
          <w:szCs w:val="22"/>
        </w:rPr>
      </w:pPr>
      <w:r w:rsidRPr="00DE7214">
        <w:rPr>
          <w:rFonts w:cstheme="minorHAnsi"/>
          <w:sz w:val="22"/>
          <w:szCs w:val="22"/>
        </w:rPr>
        <w:t xml:space="preserve">Vabilo in prijavnica na </w:t>
      </w:r>
      <w:r w:rsidR="00BA7FA8">
        <w:rPr>
          <w:rFonts w:cstheme="minorHAnsi"/>
          <w:sz w:val="22"/>
          <w:szCs w:val="22"/>
        </w:rPr>
        <w:t>strokovno</w:t>
      </w:r>
      <w:r w:rsidRPr="00DE7214">
        <w:rPr>
          <w:rFonts w:cstheme="minorHAnsi"/>
          <w:sz w:val="22"/>
          <w:szCs w:val="22"/>
        </w:rPr>
        <w:t xml:space="preserve"> izobraževanje za zaposlene v vzgojno izobraževalnih ustanovah</w:t>
      </w:r>
    </w:p>
    <w:p w14:paraId="252D1122" w14:textId="77777777" w:rsidR="000E70C5" w:rsidRPr="00591E33" w:rsidRDefault="000E70C5" w:rsidP="000E70C5">
      <w:pPr>
        <w:jc w:val="center"/>
        <w:rPr>
          <w:rFonts w:cstheme="minorHAnsi"/>
        </w:rPr>
      </w:pPr>
    </w:p>
    <w:p w14:paraId="4CF6FAC6" w14:textId="3707C45E" w:rsidR="000E70C5" w:rsidRPr="00591E33" w:rsidRDefault="000E70C5" w:rsidP="00591E33">
      <w:pPr>
        <w:jc w:val="center"/>
        <w:rPr>
          <w:rFonts w:eastAsia="Times New Roman" w:cstheme="minorHAnsi"/>
          <w:u w:val="single"/>
          <w:lang w:eastAsia="sl-SI"/>
        </w:rPr>
      </w:pPr>
      <w:r w:rsidRPr="00591E33">
        <w:rPr>
          <w:rFonts w:eastAsia="Times New Roman" w:cstheme="minorHAnsi"/>
          <w:b/>
          <w:bCs/>
          <w:u w:val="single"/>
          <w:lang w:eastAsia="sl-SI"/>
        </w:rPr>
        <w:t>POMOČ OTROKOM S TEŽAVAMI V VEDENJU</w:t>
      </w:r>
    </w:p>
    <w:p w14:paraId="5E9392CC" w14:textId="2637018A" w:rsidR="000E70C5" w:rsidRPr="00BA7FA8" w:rsidRDefault="000E70C5" w:rsidP="00BA7FA8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 xml:space="preserve">Lokacija: </w:t>
      </w:r>
      <w:r w:rsidRPr="00591E33">
        <w:rPr>
          <w:rFonts w:eastAsia="Times New Roman" w:cstheme="minorHAnsi"/>
          <w:lang w:eastAsia="sl-SI"/>
        </w:rPr>
        <w:t>spletni seminar (Zoom, spletna učilnica)</w:t>
      </w:r>
      <w:r w:rsidR="00591E33">
        <w:rPr>
          <w:rFonts w:eastAsia="Times New Roman" w:cstheme="minorHAnsi"/>
          <w:b/>
          <w:bCs/>
          <w:lang w:eastAsia="sl-SI"/>
        </w:rPr>
        <w:br/>
      </w:r>
      <w:r w:rsidRPr="00591E33">
        <w:rPr>
          <w:rFonts w:eastAsia="Times New Roman" w:cstheme="minorHAnsi"/>
          <w:b/>
          <w:bCs/>
          <w:lang w:eastAsia="sl-SI"/>
        </w:rPr>
        <w:t>Datum</w:t>
      </w:r>
      <w:r w:rsidR="00BA7FA8">
        <w:rPr>
          <w:rFonts w:eastAsia="Times New Roman" w:cstheme="minorHAnsi"/>
          <w:b/>
          <w:bCs/>
          <w:lang w:eastAsia="sl-SI"/>
        </w:rPr>
        <w:t>:</w:t>
      </w:r>
      <w:r w:rsidR="00BA7FA8">
        <w:rPr>
          <w:rFonts w:eastAsia="Times New Roman" w:cstheme="minorHAnsi"/>
          <w:lang w:eastAsia="sl-SI"/>
        </w:rPr>
        <w:t xml:space="preserve"> vključitev možna kadarkoli</w:t>
      </w:r>
      <w:r w:rsidR="00591E33">
        <w:rPr>
          <w:rFonts w:eastAsia="Times New Roman" w:cstheme="minorHAnsi"/>
          <w:b/>
          <w:bCs/>
          <w:lang w:eastAsia="sl-SI"/>
        </w:rPr>
        <w:br/>
      </w:r>
      <w:r w:rsidRPr="00591E33">
        <w:rPr>
          <w:rFonts w:eastAsia="Times New Roman" w:cstheme="minorHAnsi"/>
          <w:b/>
          <w:bCs/>
          <w:lang w:eastAsia="sl-SI"/>
        </w:rPr>
        <w:t xml:space="preserve">Trajanje: </w:t>
      </w:r>
      <w:r w:rsidRPr="00591E33">
        <w:rPr>
          <w:rFonts w:eastAsia="Times New Roman" w:cstheme="minorHAnsi"/>
          <w:lang w:eastAsia="sl-SI"/>
        </w:rPr>
        <w:t>25 pedagoških ur</w:t>
      </w:r>
    </w:p>
    <w:p w14:paraId="647650B2" w14:textId="77777777" w:rsidR="00DE7214" w:rsidRPr="00E30BBE" w:rsidRDefault="00DE7214" w:rsidP="00DE7214">
      <w:pPr>
        <w:rPr>
          <w:rFonts w:cstheme="minorHAnsi"/>
        </w:rPr>
      </w:pPr>
      <w:r w:rsidRPr="00E30BBE">
        <w:rPr>
          <w:rFonts w:cstheme="minorHAnsi"/>
        </w:rPr>
        <w:t xml:space="preserve">Prisotnost udeležencev se bo beležila v spletnem programu. </w:t>
      </w:r>
    </w:p>
    <w:p w14:paraId="2A02A112" w14:textId="77777777" w:rsidR="00DE7214" w:rsidRPr="00E30BBE" w:rsidRDefault="00DE7214" w:rsidP="00DE7214">
      <w:pPr>
        <w:rPr>
          <w:rFonts w:cstheme="minorHAnsi"/>
        </w:rPr>
      </w:pPr>
      <w:r w:rsidRPr="00E30BBE">
        <w:rPr>
          <w:rFonts w:cstheme="minorHAnsi"/>
        </w:rPr>
        <w:t xml:space="preserve">Obvezna 25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41E9F24D" w14:textId="77777777" w:rsidR="00DE7214" w:rsidRPr="00E30BBE" w:rsidRDefault="00DE7214" w:rsidP="00DE7214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1248F9A2" w14:textId="77777777" w:rsidR="000E70C5" w:rsidRPr="00591E33" w:rsidRDefault="000E70C5" w:rsidP="000E70C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>Vsebina izobraževanja:</w:t>
      </w:r>
    </w:p>
    <w:p w14:paraId="5604ED8A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vzroki neprimernega vedenja v predšolskem obdobju </w:t>
      </w:r>
    </w:p>
    <w:p w14:paraId="16199822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posledice neprimernega vedenja, nadomestno vedenje – nabor možnih rešitev</w:t>
      </w:r>
    </w:p>
    <w:p w14:paraId="6EEE1163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metoda FAV (funkcionalna analiza vedenja)</w:t>
      </w:r>
    </w:p>
    <w:p w14:paraId="3E1DF648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doslednost zaposlenih </w:t>
      </w:r>
    </w:p>
    <w:p w14:paraId="1E7DF09D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vloga vzgojiteljice, vodje vrtca in svetovalnega delavca v procesu svetovanja in ukrepanja </w:t>
      </w:r>
    </w:p>
    <w:p w14:paraId="6084834F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učinkovita in neučinkovita komunikacija z otroki</w:t>
      </w:r>
    </w:p>
    <w:p w14:paraId="56AE6A74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reševanje konfliktnih situacij v skupini (socialna izolacija, nasilno vedenje, vzgojna nevodljivost) </w:t>
      </w:r>
    </w:p>
    <w:p w14:paraId="7C36CE89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postavljanje in sprejemanje pravil v vrtcu – kje so naša močna in šibka področja </w:t>
      </w:r>
    </w:p>
    <w:p w14:paraId="5D9E5B46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metode dela z nemirnim otrokom </w:t>
      </w:r>
    </w:p>
    <w:p w14:paraId="1F206FDD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sodelovanje s starši – kdo, kdaj, zakaj </w:t>
      </w:r>
    </w:p>
    <w:p w14:paraId="3A70262F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diskusija in primeri iz prakse</w:t>
      </w:r>
    </w:p>
    <w:p w14:paraId="6436B2F5" w14:textId="633ACA3C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vključevanje in uporaba znanja v prakso</w:t>
      </w:r>
    </w:p>
    <w:p w14:paraId="2956D55C" w14:textId="77777777" w:rsidR="000E70C5" w:rsidRDefault="000E70C5" w:rsidP="000E70C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6A5BC0CC" w14:textId="41C45469" w:rsidR="00DE7214" w:rsidRPr="00E30BBE" w:rsidRDefault="00DE7214" w:rsidP="00DE7214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25 urnega izobraževanja za udeleženca: </w:t>
      </w:r>
      <w:r w:rsidR="00670BA6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A92656">
        <w:rPr>
          <w:rFonts w:eastAsia="Times New Roman" w:cstheme="minorHAnsi"/>
          <w:color w:val="000000" w:themeColor="text1"/>
          <w:lang w:eastAsia="sl-SI"/>
        </w:rPr>
        <w:br/>
      </w:r>
    </w:p>
    <w:p w14:paraId="61F0B4FA" w14:textId="406A92D0" w:rsidR="00DE7214" w:rsidRPr="00DE7214" w:rsidRDefault="00DE7214" w:rsidP="00DE7214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362A7AD" w14:textId="77777777" w:rsidR="00DE7214" w:rsidRDefault="00DE7214" w:rsidP="000E70C5">
      <w:pPr>
        <w:rPr>
          <w:rFonts w:cstheme="minorHAnsi"/>
          <w:b/>
        </w:rPr>
      </w:pPr>
    </w:p>
    <w:p w14:paraId="0343F188" w14:textId="538F1698" w:rsidR="000E70C5" w:rsidRPr="00591E33" w:rsidRDefault="000E70C5" w:rsidP="000E70C5">
      <w:pPr>
        <w:rPr>
          <w:rFonts w:cstheme="minorHAnsi"/>
          <w:b/>
        </w:rPr>
      </w:pPr>
      <w:r w:rsidRPr="00591E33">
        <w:rPr>
          <w:rFonts w:cstheme="minorHAnsi"/>
          <w:b/>
        </w:rPr>
        <w:t xml:space="preserve">Informacije in prijave: </w:t>
      </w:r>
    </w:p>
    <w:p w14:paraId="6095B057" w14:textId="77777777" w:rsidR="000E70C5" w:rsidRPr="00591E33" w:rsidRDefault="000E70C5" w:rsidP="000E70C5">
      <w:pPr>
        <w:rPr>
          <w:rFonts w:cstheme="minorHAnsi"/>
          <w:b/>
        </w:rPr>
      </w:pPr>
    </w:p>
    <w:p w14:paraId="699AF3D0" w14:textId="77777777" w:rsidR="000E70C5" w:rsidRPr="00591E33" w:rsidRDefault="000E70C5" w:rsidP="000E70C5">
      <w:pPr>
        <w:rPr>
          <w:rFonts w:cstheme="minorHAnsi"/>
          <w:b/>
          <w:color w:val="FF0000"/>
        </w:rPr>
      </w:pPr>
      <w:r w:rsidRPr="00591E33">
        <w:rPr>
          <w:rFonts w:cstheme="minorHAnsi"/>
          <w:b/>
          <w:color w:val="FF0000"/>
        </w:rPr>
        <w:t>vzgoja.damjanasmid@gmail.com</w:t>
      </w:r>
    </w:p>
    <w:p w14:paraId="4EBF7351" w14:textId="77777777" w:rsidR="000E70C5" w:rsidRPr="00591E33" w:rsidRDefault="000E70C5" w:rsidP="000E70C5">
      <w:pPr>
        <w:rPr>
          <w:rFonts w:cstheme="minorHAnsi"/>
          <w:b/>
        </w:rPr>
      </w:pPr>
    </w:p>
    <w:p w14:paraId="7E841413" w14:textId="77777777" w:rsidR="00DE7214" w:rsidRDefault="00DE7214" w:rsidP="000E70C5">
      <w:pPr>
        <w:rPr>
          <w:rFonts w:cstheme="minorHAnsi"/>
          <w:b/>
        </w:rPr>
      </w:pPr>
    </w:p>
    <w:p w14:paraId="0EA649BC" w14:textId="77777777" w:rsidR="00BA7FA8" w:rsidRDefault="00BA7FA8" w:rsidP="000E70C5">
      <w:pPr>
        <w:rPr>
          <w:rFonts w:cstheme="minorHAnsi"/>
          <w:b/>
        </w:rPr>
      </w:pPr>
    </w:p>
    <w:p w14:paraId="47EA9692" w14:textId="77777777" w:rsidR="00BA7FA8" w:rsidRDefault="00BA7FA8" w:rsidP="000E70C5">
      <w:pPr>
        <w:rPr>
          <w:rFonts w:cstheme="minorHAnsi"/>
          <w:b/>
        </w:rPr>
      </w:pPr>
    </w:p>
    <w:p w14:paraId="27082200" w14:textId="77777777" w:rsidR="00A92656" w:rsidRDefault="00A92656" w:rsidP="000E70C5">
      <w:pPr>
        <w:rPr>
          <w:rFonts w:cstheme="minorHAnsi"/>
          <w:b/>
        </w:rPr>
      </w:pPr>
    </w:p>
    <w:p w14:paraId="3B9E6E0C" w14:textId="13971B89" w:rsidR="000E70C5" w:rsidRPr="00591E33" w:rsidRDefault="000E70C5" w:rsidP="000E70C5">
      <w:pPr>
        <w:rPr>
          <w:rFonts w:cstheme="minorHAnsi"/>
          <w:b/>
        </w:rPr>
      </w:pPr>
      <w:r w:rsidRPr="00591E33">
        <w:rPr>
          <w:rFonts w:cstheme="minorHAnsi"/>
          <w:b/>
        </w:rPr>
        <w:lastRenderedPageBreak/>
        <w:t xml:space="preserve">PRIJAVNICA NA SPLETNI SEMINAR </w:t>
      </w:r>
    </w:p>
    <w:p w14:paraId="207D306D" w14:textId="77777777" w:rsidR="000E70C5" w:rsidRPr="00DE7214" w:rsidRDefault="000E70C5" w:rsidP="000E70C5">
      <w:pPr>
        <w:rPr>
          <w:rFonts w:eastAsia="Times New Roman" w:cstheme="minorHAnsi"/>
          <w:u w:val="single"/>
          <w:lang w:eastAsia="sl-SI"/>
        </w:rPr>
      </w:pPr>
      <w:r w:rsidRPr="00DE7214">
        <w:rPr>
          <w:rFonts w:eastAsia="Times New Roman" w:cstheme="minorHAnsi"/>
          <w:b/>
          <w:bCs/>
          <w:u w:val="single"/>
          <w:lang w:eastAsia="sl-SI"/>
        </w:rPr>
        <w:t xml:space="preserve">POMOČ OTROKOM S TEŽAVAMI V VEDENJU </w:t>
      </w:r>
    </w:p>
    <w:p w14:paraId="76632A8D" w14:textId="77777777" w:rsidR="000E70C5" w:rsidRPr="00591E33" w:rsidRDefault="000E70C5" w:rsidP="000E70C5">
      <w:pPr>
        <w:rPr>
          <w:rFonts w:eastAsia="Times New Roman" w:cstheme="minorHAnsi"/>
          <w:b/>
          <w:bCs/>
          <w:u w:val="single"/>
          <w:lang w:eastAsia="sl-SI"/>
        </w:rPr>
      </w:pPr>
    </w:p>
    <w:p w14:paraId="556460BA" w14:textId="77777777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>Ime in priimek udeleženca: ____________________________________________________</w:t>
      </w:r>
    </w:p>
    <w:p w14:paraId="06DFA301" w14:textId="77777777" w:rsidR="000E70C5" w:rsidRPr="00591E33" w:rsidRDefault="000E70C5" w:rsidP="000E70C5">
      <w:pPr>
        <w:rPr>
          <w:rFonts w:cstheme="minorHAnsi"/>
        </w:rPr>
      </w:pPr>
    </w:p>
    <w:p w14:paraId="4C7D1243" w14:textId="77777777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>E naslov udeleženca: _________________________________________________________</w:t>
      </w:r>
    </w:p>
    <w:p w14:paraId="75327751" w14:textId="77777777" w:rsidR="000E70C5" w:rsidRPr="00591E33" w:rsidRDefault="000E70C5" w:rsidP="000E70C5">
      <w:pPr>
        <w:rPr>
          <w:rFonts w:cstheme="minorHAnsi"/>
          <w:b/>
        </w:rPr>
      </w:pPr>
    </w:p>
    <w:p w14:paraId="2C185C9B" w14:textId="00A0D674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>Naslov plačnika:  _______________________________________</w:t>
      </w:r>
      <w:r w:rsidR="007D30B1">
        <w:rPr>
          <w:rFonts w:cstheme="minorHAnsi"/>
        </w:rPr>
        <w:t>______________________</w:t>
      </w:r>
    </w:p>
    <w:p w14:paraId="3DA57BA7" w14:textId="77777777" w:rsidR="000E70C5" w:rsidRDefault="000E70C5" w:rsidP="000E70C5">
      <w:pPr>
        <w:rPr>
          <w:rFonts w:cstheme="minorHAnsi"/>
        </w:rPr>
      </w:pPr>
    </w:p>
    <w:p w14:paraId="13697A21" w14:textId="296C4E89" w:rsidR="007D30B1" w:rsidRPr="00591E33" w:rsidRDefault="007D30B1" w:rsidP="000E70C5">
      <w:pPr>
        <w:rPr>
          <w:rFonts w:cstheme="minorHAnsi"/>
        </w:rPr>
      </w:pPr>
      <w:r>
        <w:rPr>
          <w:rFonts w:cstheme="minorHAnsi"/>
        </w:rPr>
        <w:t>Telefon: __________________________</w:t>
      </w:r>
    </w:p>
    <w:p w14:paraId="2E809068" w14:textId="77777777" w:rsidR="00DE7214" w:rsidRDefault="00DE7214" w:rsidP="000E70C5">
      <w:pPr>
        <w:jc w:val="center"/>
        <w:rPr>
          <w:rFonts w:cstheme="minorHAnsi"/>
          <w:b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E7214" w14:paraId="23C0CA53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AC584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F8841DB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19532D6D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7027149" w14:textId="5CB83B27" w:rsidR="00DE7214" w:rsidRDefault="00DE7214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</w:t>
            </w:r>
            <w:r w:rsidR="00670BA6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E7214" w14:paraId="4D049722" w14:textId="77777777" w:rsidTr="0013013E">
        <w:trPr>
          <w:trHeight w:val="293"/>
        </w:trPr>
        <w:tc>
          <w:tcPr>
            <w:tcW w:w="0" w:type="auto"/>
            <w:vMerge/>
          </w:tcPr>
          <w:p w14:paraId="361E8C99" w14:textId="77777777" w:rsidR="00DE7214" w:rsidRDefault="00DE7214" w:rsidP="0013013E"/>
        </w:tc>
      </w:tr>
      <w:tr w:rsidR="00DE7214" w14:paraId="1C116B75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4426CD1E" w14:textId="77777777" w:rsidR="00DE7214" w:rsidRPr="00626312" w:rsidRDefault="00DE7214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1F97C29B" w14:textId="0D41A18A" w:rsidR="00DE7214" w:rsidRDefault="00DE7214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Pomoč otrokom s težavami v vedenju 25h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E7214" w:rsidRPr="00626312" w14:paraId="13DFA47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4355A" w14:textId="716CE648" w:rsidR="00DE7214" w:rsidRDefault="00DE7214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670BA6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222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308FB356" w14:textId="3BD39EDD" w:rsidR="00DE7214" w:rsidRPr="00626312" w:rsidRDefault="00DE7214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POMOC-VEDENJU 25h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7214" w14:paraId="10E17481" w14:textId="77777777" w:rsidTr="0013013E">
        <w:trPr>
          <w:trHeight w:val="293"/>
        </w:trPr>
        <w:tc>
          <w:tcPr>
            <w:tcW w:w="0" w:type="auto"/>
            <w:vMerge/>
          </w:tcPr>
          <w:p w14:paraId="05B521E1" w14:textId="77777777" w:rsidR="00DE7214" w:rsidRDefault="00DE7214" w:rsidP="0013013E"/>
        </w:tc>
      </w:tr>
    </w:tbl>
    <w:p w14:paraId="078DA6F5" w14:textId="77777777" w:rsidR="00DE7214" w:rsidRDefault="00DE7214" w:rsidP="000E70C5">
      <w:pPr>
        <w:jc w:val="center"/>
        <w:rPr>
          <w:rFonts w:cstheme="minorHAnsi"/>
          <w:b/>
        </w:rPr>
      </w:pPr>
    </w:p>
    <w:p w14:paraId="0DDC0A8B" w14:textId="77777777" w:rsidR="00DE7214" w:rsidRDefault="00DE7214" w:rsidP="000E70C5">
      <w:pPr>
        <w:jc w:val="center"/>
        <w:rPr>
          <w:rFonts w:cstheme="minorHAnsi"/>
          <w:b/>
        </w:rPr>
      </w:pPr>
    </w:p>
    <w:p w14:paraId="3D1415AC" w14:textId="77777777" w:rsidR="00DE7214" w:rsidRDefault="00DE7214" w:rsidP="000E70C5">
      <w:pPr>
        <w:jc w:val="center"/>
        <w:rPr>
          <w:rFonts w:cstheme="minorHAnsi"/>
          <w:b/>
        </w:rPr>
      </w:pPr>
    </w:p>
    <w:p w14:paraId="2432E0D7" w14:textId="77777777" w:rsidR="00DE7214" w:rsidRDefault="00DE7214" w:rsidP="000E70C5">
      <w:pPr>
        <w:jc w:val="center"/>
        <w:rPr>
          <w:rFonts w:cstheme="minorHAnsi"/>
          <w:b/>
        </w:rPr>
      </w:pPr>
    </w:p>
    <w:p w14:paraId="4209F4E5" w14:textId="77777777" w:rsidR="00DE7214" w:rsidRDefault="00DE7214" w:rsidP="000E70C5">
      <w:pPr>
        <w:jc w:val="center"/>
        <w:rPr>
          <w:rFonts w:cstheme="minorHAnsi"/>
          <w:b/>
        </w:rPr>
      </w:pPr>
    </w:p>
    <w:p w14:paraId="393CA674" w14:textId="77777777" w:rsidR="00DE7214" w:rsidRDefault="00DE7214" w:rsidP="000E70C5">
      <w:pPr>
        <w:jc w:val="center"/>
        <w:rPr>
          <w:rFonts w:cstheme="minorHAnsi"/>
          <w:b/>
        </w:rPr>
      </w:pPr>
    </w:p>
    <w:p w14:paraId="6E3B6744" w14:textId="1304C66B" w:rsidR="000E70C5" w:rsidRPr="00591E33" w:rsidRDefault="000E70C5" w:rsidP="000E70C5">
      <w:pPr>
        <w:jc w:val="center"/>
        <w:rPr>
          <w:rFonts w:cstheme="minorHAnsi"/>
          <w:b/>
        </w:rPr>
      </w:pPr>
      <w:r w:rsidRPr="00591E33">
        <w:rPr>
          <w:rFonts w:cstheme="minorHAnsi"/>
          <w:b/>
        </w:rPr>
        <w:lastRenderedPageBreak/>
        <w:t xml:space="preserve">Informacije za potek seminarja </w:t>
      </w:r>
    </w:p>
    <w:p w14:paraId="77F5A02C" w14:textId="77777777" w:rsidR="000E70C5" w:rsidRPr="00591E33" w:rsidRDefault="000E70C5" w:rsidP="000E70C5">
      <w:pPr>
        <w:jc w:val="center"/>
        <w:rPr>
          <w:rFonts w:cstheme="minorHAnsi"/>
          <w:b/>
        </w:rPr>
      </w:pPr>
    </w:p>
    <w:p w14:paraId="03B7F38D" w14:textId="1418E7C3" w:rsidR="000E70C5" w:rsidRPr="00591E33" w:rsidRDefault="000E70C5" w:rsidP="000E70C5">
      <w:pPr>
        <w:rPr>
          <w:rFonts w:eastAsia="Times New Roman" w:cstheme="minorHAnsi"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 xml:space="preserve">                             POMOČ OTROKOM S TEŽAVAMI V VEDENJU </w:t>
      </w:r>
    </w:p>
    <w:p w14:paraId="250EBD95" w14:textId="7DB7800A" w:rsidR="000E70C5" w:rsidRPr="00591E33" w:rsidRDefault="000E70C5" w:rsidP="000E70C5">
      <w:pPr>
        <w:jc w:val="center"/>
        <w:rPr>
          <w:rFonts w:eastAsia="Times New Roman" w:cstheme="minorHAnsi"/>
          <w:lang w:eastAsia="sl-SI"/>
        </w:rPr>
      </w:pPr>
    </w:p>
    <w:p w14:paraId="3F436213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171652F7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  <w:r w:rsidRPr="007D30B1">
        <w:rPr>
          <w:rFonts w:asciiTheme="minorHAnsi" w:hAnsiTheme="minorHAnsi" w:cstheme="minorHAnsi"/>
          <w:color w:val="FF0000"/>
        </w:rPr>
        <w:t xml:space="preserve">Posnetke v spletni učilnici si lahko ogledate ali jih poslušate kadarkoli, vaš ogled se samodejno beleži v programu. </w:t>
      </w:r>
    </w:p>
    <w:p w14:paraId="4E797BF6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</w:p>
    <w:p w14:paraId="259568FB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6FE92C23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</w:p>
    <w:p w14:paraId="5F4F3B71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  <w:r w:rsidRPr="007D30B1">
        <w:rPr>
          <w:rFonts w:asciiTheme="minorHAnsi" w:hAnsiTheme="minorHAnsi" w:cstheme="minorHAnsi"/>
          <w:color w:val="FF0000"/>
        </w:rPr>
        <w:t xml:space="preserve">Vsa dodatna obvestila bodo objavljena v skupini, oz. vam jih bom povedala na prvem zoom srečanju. </w:t>
      </w:r>
    </w:p>
    <w:p w14:paraId="7DA83A49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39D0F35D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2014FF8B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3798D24D" w14:textId="77777777" w:rsidR="009B62D9" w:rsidRPr="007D30B1" w:rsidRDefault="009B62D9" w:rsidP="000E70C5">
      <w:pPr>
        <w:pStyle w:val="PlainText"/>
        <w:rPr>
          <w:rFonts w:asciiTheme="minorHAnsi" w:hAnsiTheme="minorHAnsi" w:cstheme="minorHAnsi"/>
        </w:rPr>
      </w:pPr>
    </w:p>
    <w:p w14:paraId="0E73D81A" w14:textId="7D4C1952" w:rsidR="009B62D9" w:rsidRPr="007D30B1" w:rsidRDefault="009B62D9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609C3948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2F7C207F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47F77131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Prijavnico in obvestilo lahko delite, če želite. Hvala. </w:t>
      </w:r>
    </w:p>
    <w:p w14:paraId="7ABE4275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700884A7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Veselim se naših srečanj.  </w:t>
      </w:r>
    </w:p>
    <w:p w14:paraId="11D5E824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6AB10B28" w14:textId="6041DFC1" w:rsidR="00B30D1F" w:rsidRPr="007D30B1" w:rsidRDefault="000E70C5" w:rsidP="00477EE1">
      <w:pPr>
        <w:pStyle w:val="PlainText"/>
        <w:rPr>
          <w:rFonts w:asciiTheme="minorHAnsi" w:hAnsiTheme="minorHAnsi" w:cstheme="minorHAnsi"/>
          <w:b/>
        </w:rPr>
      </w:pPr>
      <w:r w:rsidRPr="007D30B1">
        <w:rPr>
          <w:rFonts w:asciiTheme="minorHAnsi" w:hAnsiTheme="minorHAnsi" w:cstheme="minorHAnsi"/>
        </w:rPr>
        <w:t>Damjana Šmid</w:t>
      </w:r>
    </w:p>
    <w:sectPr w:rsidR="00B30D1F" w:rsidRPr="007D30B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BB24F" w14:textId="77777777" w:rsidR="00DC2CFB" w:rsidRDefault="00DC2CFB" w:rsidP="007C5316">
      <w:r>
        <w:separator/>
      </w:r>
    </w:p>
  </w:endnote>
  <w:endnote w:type="continuationSeparator" w:id="0">
    <w:p w14:paraId="2C4FDEDE" w14:textId="77777777" w:rsidR="00DC2CFB" w:rsidRDefault="00DC2CFB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CF82E" w14:textId="77777777" w:rsidR="00DC2CFB" w:rsidRDefault="00DC2CFB" w:rsidP="007C5316">
      <w:r>
        <w:separator/>
      </w:r>
    </w:p>
  </w:footnote>
  <w:footnote w:type="continuationSeparator" w:id="0">
    <w:p w14:paraId="7A78DC67" w14:textId="77777777" w:rsidR="00DC2CFB" w:rsidRDefault="00DC2CFB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810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3492F"/>
    <w:rsid w:val="00052E35"/>
    <w:rsid w:val="000A573E"/>
    <w:rsid w:val="000E70C5"/>
    <w:rsid w:val="00253F93"/>
    <w:rsid w:val="002A7315"/>
    <w:rsid w:val="002C18CC"/>
    <w:rsid w:val="00361D61"/>
    <w:rsid w:val="00366C63"/>
    <w:rsid w:val="004234EF"/>
    <w:rsid w:val="00443A1C"/>
    <w:rsid w:val="00477EE1"/>
    <w:rsid w:val="004B1998"/>
    <w:rsid w:val="00591E33"/>
    <w:rsid w:val="00654204"/>
    <w:rsid w:val="00670BA6"/>
    <w:rsid w:val="00685E50"/>
    <w:rsid w:val="00697512"/>
    <w:rsid w:val="007428BC"/>
    <w:rsid w:val="00766138"/>
    <w:rsid w:val="007C5316"/>
    <w:rsid w:val="007D30B1"/>
    <w:rsid w:val="008076F2"/>
    <w:rsid w:val="008E526C"/>
    <w:rsid w:val="009B62D9"/>
    <w:rsid w:val="00A2694D"/>
    <w:rsid w:val="00A92656"/>
    <w:rsid w:val="00B30D1F"/>
    <w:rsid w:val="00B83EF6"/>
    <w:rsid w:val="00BA7FA8"/>
    <w:rsid w:val="00C13531"/>
    <w:rsid w:val="00CA24F3"/>
    <w:rsid w:val="00CE1B55"/>
    <w:rsid w:val="00DC2CFB"/>
    <w:rsid w:val="00DD0307"/>
    <w:rsid w:val="00DE7056"/>
    <w:rsid w:val="00DE7214"/>
    <w:rsid w:val="00E16093"/>
    <w:rsid w:val="00EF517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PlainText">
    <w:name w:val="Plain Text"/>
    <w:basedOn w:val="Normal"/>
    <w:link w:val="PlainTextChar"/>
    <w:uiPriority w:val="99"/>
    <w:unhideWhenUsed/>
    <w:rsid w:val="000E70C5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E70C5"/>
    <w:rPr>
      <w:rFonts w:ascii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70C5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5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10</cp:revision>
  <dcterms:created xsi:type="dcterms:W3CDTF">2025-01-10T11:32:00Z</dcterms:created>
  <dcterms:modified xsi:type="dcterms:W3CDTF">2025-10-01T08:12:00Z</dcterms:modified>
</cp:coreProperties>
</file>