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E0FAA" w14:textId="77777777" w:rsidR="003B5B59" w:rsidRPr="003957E7" w:rsidRDefault="003B5B59" w:rsidP="003B5B59">
      <w:pPr>
        <w:rPr>
          <w:rFonts w:cstheme="minorHAnsi"/>
          <w:b/>
        </w:rPr>
      </w:pPr>
    </w:p>
    <w:p w14:paraId="023BBBE3" w14:textId="1C4A6D04" w:rsidR="003B5B59" w:rsidRPr="003957E7" w:rsidRDefault="003B5B59" w:rsidP="003B5B59">
      <w:pPr>
        <w:jc w:val="center"/>
        <w:rPr>
          <w:rFonts w:cstheme="minorHAnsi"/>
          <w:sz w:val="22"/>
          <w:szCs w:val="22"/>
        </w:rPr>
      </w:pPr>
      <w:r w:rsidRPr="003957E7">
        <w:rPr>
          <w:rFonts w:cstheme="minorHAnsi"/>
          <w:sz w:val="22"/>
          <w:szCs w:val="22"/>
        </w:rPr>
        <w:t xml:space="preserve">Vabilo in prijavnica na </w:t>
      </w:r>
      <w:r w:rsidR="001942BD">
        <w:rPr>
          <w:rFonts w:cstheme="minorHAnsi"/>
          <w:sz w:val="22"/>
          <w:szCs w:val="22"/>
        </w:rPr>
        <w:t>strokovno</w:t>
      </w:r>
      <w:r w:rsidRPr="003957E7">
        <w:rPr>
          <w:rFonts w:cstheme="minorHAnsi"/>
          <w:sz w:val="22"/>
          <w:szCs w:val="22"/>
        </w:rPr>
        <w:t xml:space="preserve"> izobraževanje za zaposlene v vzgojno izobraževalnih ustanovah </w:t>
      </w:r>
    </w:p>
    <w:p w14:paraId="48A39FBF" w14:textId="77777777" w:rsidR="003B5B59" w:rsidRPr="003957E7" w:rsidRDefault="003B5B59" w:rsidP="003B5B59">
      <w:pPr>
        <w:jc w:val="center"/>
        <w:rPr>
          <w:rFonts w:cstheme="minorHAnsi"/>
        </w:rPr>
      </w:pPr>
    </w:p>
    <w:p w14:paraId="483449A4" w14:textId="76E9B85C" w:rsidR="003B5B59" w:rsidRPr="003957E7" w:rsidRDefault="003B5B59" w:rsidP="007347CA">
      <w:pPr>
        <w:jc w:val="center"/>
        <w:rPr>
          <w:rFonts w:eastAsia="Times New Roman" w:cstheme="minorHAnsi"/>
          <w:u w:val="single"/>
          <w:lang w:eastAsia="sl-SI"/>
        </w:rPr>
      </w:pPr>
      <w:r w:rsidRPr="003957E7">
        <w:rPr>
          <w:rFonts w:eastAsia="Times New Roman" w:cstheme="minorHAnsi"/>
          <w:b/>
          <w:bCs/>
          <w:u w:val="single"/>
          <w:lang w:eastAsia="sl-SI"/>
        </w:rPr>
        <w:t>AKTIVNOSTI ZA RAZVIJANJE SOCIALNIH VEŠČIN</w:t>
      </w:r>
    </w:p>
    <w:p w14:paraId="4FEDC6B5" w14:textId="4266231A" w:rsidR="003B5B59" w:rsidRPr="001942BD" w:rsidRDefault="003B5B59" w:rsidP="001942BD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 xml:space="preserve">Lokacija: </w:t>
      </w:r>
      <w:r w:rsidRPr="003957E7">
        <w:rPr>
          <w:rFonts w:eastAsia="Times New Roman" w:cstheme="minorHAnsi"/>
          <w:lang w:eastAsia="sl-SI"/>
        </w:rPr>
        <w:t>spletni seminar (spletna učilnica)</w:t>
      </w:r>
      <w:r w:rsidR="003957E7">
        <w:rPr>
          <w:rFonts w:eastAsia="Times New Roman" w:cstheme="minorHAnsi"/>
          <w:b/>
          <w:bCs/>
          <w:lang w:eastAsia="sl-SI"/>
        </w:rPr>
        <w:br/>
      </w:r>
      <w:r w:rsidRPr="003957E7">
        <w:rPr>
          <w:rFonts w:eastAsia="Times New Roman" w:cstheme="minorHAnsi"/>
          <w:b/>
          <w:bCs/>
          <w:lang w:eastAsia="sl-SI"/>
        </w:rPr>
        <w:t>Datum</w:t>
      </w:r>
      <w:r w:rsidR="001942BD">
        <w:rPr>
          <w:rFonts w:eastAsia="Times New Roman" w:cstheme="minorHAnsi"/>
          <w:b/>
          <w:bCs/>
          <w:lang w:eastAsia="sl-SI"/>
        </w:rPr>
        <w:t>:</w:t>
      </w:r>
      <w:r w:rsidR="001942BD">
        <w:rPr>
          <w:rFonts w:eastAsia="Times New Roman" w:cstheme="minorHAnsi"/>
          <w:lang w:eastAsia="sl-SI"/>
        </w:rPr>
        <w:t xml:space="preserve"> vključitev možna kadarkoli</w:t>
      </w:r>
      <w:r w:rsidR="00425D6A">
        <w:rPr>
          <w:rFonts w:eastAsia="Times New Roman" w:cstheme="minorHAnsi"/>
          <w:b/>
          <w:bCs/>
          <w:lang w:eastAsia="sl-SI"/>
        </w:rPr>
        <w:br/>
      </w:r>
      <w:r w:rsidRPr="003957E7">
        <w:rPr>
          <w:rFonts w:eastAsia="Times New Roman" w:cstheme="minorHAnsi"/>
          <w:b/>
          <w:bCs/>
          <w:lang w:eastAsia="sl-SI"/>
        </w:rPr>
        <w:t xml:space="preserve">Trajanje: </w:t>
      </w:r>
      <w:r w:rsidRPr="003957E7">
        <w:rPr>
          <w:rFonts w:eastAsia="Times New Roman" w:cstheme="minorHAnsi"/>
          <w:lang w:eastAsia="sl-SI"/>
        </w:rPr>
        <w:t>2</w:t>
      </w:r>
      <w:r w:rsidR="001942BD">
        <w:rPr>
          <w:rFonts w:eastAsia="Times New Roman" w:cstheme="minorHAnsi"/>
          <w:lang w:eastAsia="sl-SI"/>
        </w:rPr>
        <w:t>6</w:t>
      </w:r>
      <w:r w:rsidRPr="003957E7">
        <w:rPr>
          <w:rFonts w:eastAsia="Times New Roman" w:cstheme="minorHAnsi"/>
          <w:lang w:eastAsia="sl-SI"/>
        </w:rPr>
        <w:t xml:space="preserve"> pedagoških ur</w:t>
      </w:r>
    </w:p>
    <w:p w14:paraId="6EF16380" w14:textId="77777777" w:rsidR="00425D6A" w:rsidRPr="00E30BBE" w:rsidRDefault="00425D6A" w:rsidP="00425D6A">
      <w:pPr>
        <w:rPr>
          <w:rFonts w:cstheme="minorHAnsi"/>
        </w:rPr>
      </w:pPr>
      <w:r w:rsidRPr="00E30BBE">
        <w:rPr>
          <w:rFonts w:cstheme="minorHAnsi"/>
        </w:rPr>
        <w:t xml:space="preserve">Prisotnost udeležencev se bo beležila v spletnem programu. </w:t>
      </w:r>
    </w:p>
    <w:p w14:paraId="3D83087B" w14:textId="110E9D09" w:rsidR="00425D6A" w:rsidRPr="00E30BBE" w:rsidRDefault="00425D6A" w:rsidP="00425D6A">
      <w:pPr>
        <w:rPr>
          <w:rFonts w:cstheme="minorHAnsi"/>
        </w:rPr>
      </w:pPr>
      <w:r w:rsidRPr="00E30BBE">
        <w:rPr>
          <w:rFonts w:cstheme="minorHAnsi"/>
        </w:rPr>
        <w:t>Obvezna 2</w:t>
      </w:r>
      <w:r w:rsidR="001942BD">
        <w:rPr>
          <w:rFonts w:cstheme="minorHAnsi"/>
        </w:rPr>
        <w:t>6</w:t>
      </w:r>
      <w:r w:rsidRPr="00E30BBE">
        <w:rPr>
          <w:rFonts w:cstheme="minorHAnsi"/>
        </w:rPr>
        <w:t xml:space="preserve"> urna prisotnost je pogoj za pridobitev potrdila za </w:t>
      </w:r>
      <w:r w:rsidRPr="00425D6A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66E92E93" w14:textId="77777777" w:rsidR="00425D6A" w:rsidRPr="00E30BBE" w:rsidRDefault="00425D6A" w:rsidP="00425D6A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60436246" w14:textId="77777777" w:rsidR="00425D6A" w:rsidRDefault="00425D6A" w:rsidP="003B5B59">
      <w:pPr>
        <w:rPr>
          <w:rFonts w:eastAsia="Times New Roman" w:cstheme="minorHAnsi"/>
          <w:b/>
          <w:bCs/>
          <w:lang w:eastAsia="sl-SI"/>
        </w:rPr>
      </w:pPr>
    </w:p>
    <w:p w14:paraId="40E6ED96" w14:textId="08CA9F06" w:rsidR="003B5B59" w:rsidRPr="003957E7" w:rsidRDefault="003B5B59" w:rsidP="003B5B59">
      <w:pPr>
        <w:rPr>
          <w:rFonts w:cstheme="minorHAnsi"/>
          <w:b/>
        </w:rPr>
      </w:pPr>
      <w:r w:rsidRPr="003957E7">
        <w:rPr>
          <w:rFonts w:cstheme="minorHAnsi"/>
          <w:b/>
        </w:rPr>
        <w:t xml:space="preserve">Vsebina seminarja: </w:t>
      </w:r>
    </w:p>
    <w:p w14:paraId="74576364" w14:textId="0B92BB6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osnovna načela izvajanja socialnih veščin </w:t>
      </w:r>
    </w:p>
    <w:p w14:paraId="73385E26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izbira in načrt za izvajanje socialnih veščin </w:t>
      </w:r>
    </w:p>
    <w:p w14:paraId="1893B9E4" w14:textId="7ECD1BDB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>- pedagoška namera</w:t>
      </w:r>
    </w:p>
    <w:p w14:paraId="1E5C88B1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vrste socialnih iger in vaj </w:t>
      </w:r>
    </w:p>
    <w:p w14:paraId="0EC2C32F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pripadnost, sodelovanje, komunikacijo, povezovanje </w:t>
      </w:r>
    </w:p>
    <w:p w14:paraId="4D7EFD1F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spoznavanje sebe, vaje za samopodobo </w:t>
      </w:r>
    </w:p>
    <w:p w14:paraId="75F43102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lažje vključevanje, sklepanje in vzdrževanje prijateljstev </w:t>
      </w:r>
    </w:p>
    <w:p w14:paraId="54EC79EE" w14:textId="77777777" w:rsidR="003B5B59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>- aktivnosti za sproščanje, za razbremenjevanje</w:t>
      </w:r>
    </w:p>
    <w:p w14:paraId="05CA594B" w14:textId="77777777" w:rsidR="007B6B11" w:rsidRPr="003957E7" w:rsidRDefault="003B5B59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 za </w:t>
      </w:r>
      <w:r w:rsidR="007B6B11" w:rsidRPr="003957E7">
        <w:rPr>
          <w:rFonts w:cstheme="minorHAnsi"/>
        </w:rPr>
        <w:t xml:space="preserve">večanje empatije, sprejemanja drugačnosti </w:t>
      </w:r>
    </w:p>
    <w:p w14:paraId="18ACFCE5" w14:textId="77777777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aktivnosti, ki so primerne za rutino </w:t>
      </w:r>
    </w:p>
    <w:p w14:paraId="788F17B0" w14:textId="77777777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aktivnosti, ki jih lahko izvajamo skupaj s starši in z otroki </w:t>
      </w:r>
    </w:p>
    <w:p w14:paraId="0FBA397A" w14:textId="77777777" w:rsidR="007B6B11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>- didaktični material, ki nam je v pomoč</w:t>
      </w:r>
    </w:p>
    <w:p w14:paraId="4DD434CF" w14:textId="66064B96" w:rsidR="003B5B59" w:rsidRPr="003957E7" w:rsidRDefault="007B6B11" w:rsidP="003B5B59">
      <w:pPr>
        <w:pStyle w:val="Header"/>
        <w:tabs>
          <w:tab w:val="left" w:pos="708"/>
        </w:tabs>
        <w:rPr>
          <w:rFonts w:cstheme="minorHAnsi"/>
        </w:rPr>
      </w:pPr>
      <w:r w:rsidRPr="003957E7">
        <w:rPr>
          <w:rFonts w:cstheme="minorHAnsi"/>
        </w:rPr>
        <w:t xml:space="preserve">- lastna kartoteka vaj in aktivnosti </w:t>
      </w:r>
    </w:p>
    <w:p w14:paraId="33BACB32" w14:textId="778E05F8" w:rsidR="003B5B59" w:rsidRPr="003957E7" w:rsidRDefault="003B5B59" w:rsidP="003B5B59">
      <w:pPr>
        <w:pStyle w:val="Header"/>
        <w:tabs>
          <w:tab w:val="left" w:pos="708"/>
        </w:tabs>
        <w:jc w:val="both"/>
        <w:rPr>
          <w:rFonts w:cstheme="minorHAnsi"/>
        </w:rPr>
      </w:pPr>
      <w:r w:rsidRPr="003957E7">
        <w:rPr>
          <w:rFonts w:cstheme="minorHAnsi"/>
        </w:rPr>
        <w:t xml:space="preserve">- uporaba </w:t>
      </w:r>
      <w:r w:rsidR="007B6B11" w:rsidRPr="003957E7">
        <w:rPr>
          <w:rFonts w:cstheme="minorHAnsi"/>
        </w:rPr>
        <w:t xml:space="preserve">in vključevanje </w:t>
      </w:r>
      <w:r w:rsidRPr="003957E7">
        <w:rPr>
          <w:rFonts w:cstheme="minorHAnsi"/>
        </w:rPr>
        <w:t>znanja v praks</w:t>
      </w:r>
      <w:r w:rsidR="007B6B11" w:rsidRPr="003957E7">
        <w:rPr>
          <w:rFonts w:cstheme="minorHAnsi"/>
        </w:rPr>
        <w:t>o</w:t>
      </w:r>
    </w:p>
    <w:p w14:paraId="20120D57" w14:textId="77777777" w:rsidR="003B5B59" w:rsidRDefault="003B5B59" w:rsidP="003B5B59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0D6D0556" w14:textId="24757707" w:rsidR="00425D6A" w:rsidRDefault="00425D6A" w:rsidP="00425D6A">
      <w:pPr>
        <w:spacing w:before="100" w:beforeAutospacing="1" w:after="100" w:afterAutospacing="1"/>
        <w:rPr>
          <w:rFonts w:eastAsia="Times New Roman" w:cstheme="minorHAnsi"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>Znesek 2</w:t>
      </w:r>
      <w:r w:rsidR="001942BD">
        <w:rPr>
          <w:rFonts w:eastAsia="Times New Roman" w:cstheme="minorHAnsi"/>
          <w:b/>
          <w:bCs/>
          <w:lang w:eastAsia="sl-SI"/>
        </w:rPr>
        <w:t>6</w:t>
      </w:r>
      <w:r w:rsidRPr="003957E7">
        <w:rPr>
          <w:rFonts w:eastAsia="Times New Roman" w:cstheme="minorHAnsi"/>
          <w:b/>
          <w:bCs/>
          <w:lang w:eastAsia="sl-SI"/>
        </w:rPr>
        <w:t xml:space="preserve"> urnega izobraževanja za udeleženca: </w:t>
      </w:r>
      <w:r w:rsidR="00987A45">
        <w:rPr>
          <w:rFonts w:eastAsia="Times New Roman" w:cstheme="minorHAnsi"/>
          <w:color w:val="C00000"/>
          <w:lang w:eastAsia="sl-SI"/>
        </w:rPr>
        <w:t>8</w:t>
      </w:r>
      <w:r w:rsidRPr="003957E7">
        <w:rPr>
          <w:rFonts w:eastAsia="Times New Roman" w:cstheme="minorHAnsi"/>
          <w:color w:val="C00000"/>
          <w:lang w:eastAsia="sl-SI"/>
        </w:rPr>
        <w:t xml:space="preserve">8,00 eur </w:t>
      </w:r>
      <w:r w:rsidRPr="003957E7">
        <w:rPr>
          <w:rFonts w:eastAsia="Times New Roman" w:cstheme="minorHAnsi"/>
          <w:lang w:eastAsia="sl-SI"/>
        </w:rPr>
        <w:t>(ddv je že vključen v ceno)</w:t>
      </w:r>
      <w:r w:rsidR="001942BD">
        <w:rPr>
          <w:rFonts w:eastAsia="Times New Roman" w:cstheme="minorHAnsi"/>
          <w:lang w:eastAsia="sl-SI"/>
        </w:rPr>
        <w:br/>
      </w:r>
    </w:p>
    <w:p w14:paraId="233A547E" w14:textId="77777777" w:rsidR="00425D6A" w:rsidRDefault="00425D6A" w:rsidP="00425D6A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0FC81D4C" w14:textId="77777777" w:rsidR="00425D6A" w:rsidRPr="00E171D7" w:rsidRDefault="00425D6A" w:rsidP="00425D6A">
      <w:pPr>
        <w:rPr>
          <w:rFonts w:cstheme="minorHAnsi"/>
          <w:color w:val="FF0000"/>
        </w:rPr>
      </w:pPr>
    </w:p>
    <w:p w14:paraId="6F9683B7" w14:textId="77777777" w:rsidR="003B5B59" w:rsidRPr="003957E7" w:rsidRDefault="003B5B59" w:rsidP="003B5B59">
      <w:pPr>
        <w:rPr>
          <w:rFonts w:cstheme="minorHAnsi"/>
          <w:b/>
        </w:rPr>
      </w:pPr>
      <w:r w:rsidRPr="003957E7">
        <w:rPr>
          <w:rFonts w:cstheme="minorHAnsi"/>
          <w:b/>
        </w:rPr>
        <w:t xml:space="preserve">Informacije in prijave: </w:t>
      </w:r>
    </w:p>
    <w:p w14:paraId="7C47FDC3" w14:textId="77777777" w:rsidR="003B5B59" w:rsidRPr="003957E7" w:rsidRDefault="003B5B59" w:rsidP="003B5B59">
      <w:pPr>
        <w:rPr>
          <w:rFonts w:cstheme="minorHAnsi"/>
          <w:b/>
        </w:rPr>
      </w:pPr>
    </w:p>
    <w:p w14:paraId="2B6B97EB" w14:textId="360AE01D" w:rsidR="007347CA" w:rsidRPr="008D60F1" w:rsidRDefault="00987A45" w:rsidP="003B5B59">
      <w:pPr>
        <w:rPr>
          <w:rFonts w:cstheme="minorHAnsi"/>
          <w:bCs/>
          <w:color w:val="FF0000"/>
        </w:rPr>
      </w:pPr>
      <w:hyperlink r:id="rId7" w:history="1">
        <w:r w:rsidR="007347CA" w:rsidRPr="008D60F1">
          <w:rPr>
            <w:rStyle w:val="Hyperlink"/>
            <w:rFonts w:cstheme="minorHAnsi"/>
            <w:bCs/>
            <w:color w:val="FF0000"/>
          </w:rPr>
          <w:t>vzgoja.damjanasmid@gmail.com</w:t>
        </w:r>
      </w:hyperlink>
    </w:p>
    <w:p w14:paraId="6932550C" w14:textId="77777777" w:rsidR="00425D6A" w:rsidRDefault="00425D6A" w:rsidP="003B5B59">
      <w:pPr>
        <w:rPr>
          <w:rFonts w:cstheme="minorHAnsi"/>
          <w:b/>
        </w:rPr>
      </w:pPr>
    </w:p>
    <w:p w14:paraId="32E381D1" w14:textId="77777777" w:rsidR="001942BD" w:rsidRDefault="001942BD" w:rsidP="003B5B59">
      <w:pPr>
        <w:rPr>
          <w:rFonts w:cstheme="minorHAnsi"/>
          <w:b/>
        </w:rPr>
      </w:pPr>
    </w:p>
    <w:p w14:paraId="3304D269" w14:textId="77777777" w:rsidR="001942BD" w:rsidRDefault="001942BD" w:rsidP="003B5B59">
      <w:pPr>
        <w:rPr>
          <w:rFonts w:cstheme="minorHAnsi"/>
          <w:b/>
        </w:rPr>
      </w:pPr>
    </w:p>
    <w:p w14:paraId="7C523190" w14:textId="77777777" w:rsidR="001942BD" w:rsidRDefault="001942BD" w:rsidP="003B5B59">
      <w:pPr>
        <w:rPr>
          <w:rFonts w:cstheme="minorHAnsi"/>
          <w:b/>
        </w:rPr>
      </w:pPr>
    </w:p>
    <w:p w14:paraId="28A18D2E" w14:textId="5B08D14C" w:rsidR="003B5B59" w:rsidRPr="003957E7" w:rsidRDefault="003B5B59" w:rsidP="003B5B59">
      <w:pPr>
        <w:rPr>
          <w:rFonts w:cstheme="minorHAnsi"/>
          <w:b/>
        </w:rPr>
      </w:pPr>
      <w:r w:rsidRPr="003957E7">
        <w:rPr>
          <w:rFonts w:cstheme="minorHAnsi"/>
          <w:b/>
        </w:rPr>
        <w:lastRenderedPageBreak/>
        <w:t xml:space="preserve">PRIJAVNICA NA SPLETNI SEMINAR </w:t>
      </w:r>
    </w:p>
    <w:p w14:paraId="5DE390D8" w14:textId="77777777" w:rsidR="007B6B11" w:rsidRPr="003957E7" w:rsidRDefault="007B6B11" w:rsidP="007B6B11">
      <w:pPr>
        <w:rPr>
          <w:rFonts w:eastAsia="Times New Roman" w:cstheme="minorHAnsi"/>
          <w:u w:val="single"/>
          <w:lang w:eastAsia="sl-SI"/>
        </w:rPr>
      </w:pPr>
      <w:r w:rsidRPr="003957E7">
        <w:rPr>
          <w:rFonts w:eastAsia="Times New Roman" w:cstheme="minorHAnsi"/>
          <w:b/>
          <w:bCs/>
          <w:u w:val="single"/>
          <w:lang w:eastAsia="sl-SI"/>
        </w:rPr>
        <w:t xml:space="preserve">AKTIVNOSTI ZA RAZVIJANJE SOCIALNIH VEŠČIN </w:t>
      </w:r>
    </w:p>
    <w:p w14:paraId="3E4A6FB5" w14:textId="77777777" w:rsidR="003B5B59" w:rsidRPr="003957E7" w:rsidRDefault="003B5B59" w:rsidP="003B5B59">
      <w:pPr>
        <w:rPr>
          <w:rFonts w:eastAsia="Times New Roman" w:cstheme="minorHAnsi"/>
          <w:b/>
          <w:bCs/>
          <w:u w:val="single"/>
          <w:lang w:eastAsia="sl-SI"/>
        </w:rPr>
      </w:pPr>
    </w:p>
    <w:p w14:paraId="1217D685" w14:textId="41829D83" w:rsidR="003B5B59" w:rsidRPr="003957E7" w:rsidRDefault="003B5B59" w:rsidP="003B5B59">
      <w:pPr>
        <w:rPr>
          <w:rFonts w:cstheme="minorHAnsi"/>
          <w:u w:val="single"/>
        </w:rPr>
      </w:pPr>
      <w:r w:rsidRPr="003957E7">
        <w:rPr>
          <w:rFonts w:cstheme="minorHAnsi"/>
        </w:rPr>
        <w:t xml:space="preserve">Ime in priimek udeleženca: </w:t>
      </w:r>
    </w:p>
    <w:p w14:paraId="0CEDB115" w14:textId="77777777" w:rsidR="008925CD" w:rsidRPr="003957E7" w:rsidRDefault="008925CD" w:rsidP="003B5B59">
      <w:pPr>
        <w:rPr>
          <w:rFonts w:cstheme="minorHAnsi"/>
          <w:u w:val="single"/>
        </w:rPr>
      </w:pPr>
    </w:p>
    <w:p w14:paraId="378D5CA5" w14:textId="4BD20FCA" w:rsidR="003B5B59" w:rsidRPr="003957E7" w:rsidRDefault="003B5B59" w:rsidP="003B5B59">
      <w:pPr>
        <w:rPr>
          <w:rFonts w:cstheme="minorHAnsi"/>
          <w:u w:val="single"/>
        </w:rPr>
      </w:pPr>
      <w:r w:rsidRPr="003957E7">
        <w:rPr>
          <w:rFonts w:cstheme="minorHAnsi"/>
        </w:rPr>
        <w:t>E</w:t>
      </w:r>
      <w:r w:rsidR="007347CA" w:rsidRPr="003957E7">
        <w:rPr>
          <w:rFonts w:cstheme="minorHAnsi"/>
        </w:rPr>
        <w:t>-</w:t>
      </w:r>
      <w:r w:rsidRPr="003957E7">
        <w:rPr>
          <w:rFonts w:cstheme="minorHAnsi"/>
        </w:rPr>
        <w:t xml:space="preserve">naslov udeleženca: </w:t>
      </w:r>
    </w:p>
    <w:p w14:paraId="452805DA" w14:textId="77777777" w:rsidR="003B5B59" w:rsidRPr="003957E7" w:rsidRDefault="003B5B59" w:rsidP="003B5B59">
      <w:pPr>
        <w:rPr>
          <w:rFonts w:cstheme="minorHAnsi"/>
          <w:b/>
        </w:rPr>
      </w:pPr>
    </w:p>
    <w:p w14:paraId="5E3D1527" w14:textId="77777777" w:rsidR="007D3AE0" w:rsidRDefault="003B5B59" w:rsidP="003B5B59">
      <w:pPr>
        <w:rPr>
          <w:rFonts w:cstheme="minorHAnsi"/>
        </w:rPr>
      </w:pPr>
      <w:r w:rsidRPr="003957E7">
        <w:rPr>
          <w:rFonts w:cstheme="minorHAnsi"/>
        </w:rPr>
        <w:t xml:space="preserve">Naslov plačnika: </w:t>
      </w:r>
    </w:p>
    <w:p w14:paraId="7C8E794B" w14:textId="77777777" w:rsidR="007D3AE0" w:rsidRDefault="007D3AE0" w:rsidP="003B5B59">
      <w:pPr>
        <w:rPr>
          <w:rFonts w:cstheme="minorHAnsi"/>
        </w:rPr>
      </w:pPr>
    </w:p>
    <w:p w14:paraId="2B7542DB" w14:textId="53218FE7" w:rsidR="003B5B59" w:rsidRPr="003957E7" w:rsidRDefault="007D3AE0" w:rsidP="003B5B59">
      <w:pPr>
        <w:rPr>
          <w:rFonts w:cstheme="minorHAnsi"/>
        </w:rPr>
      </w:pPr>
      <w:r>
        <w:rPr>
          <w:rFonts w:cstheme="minorHAnsi"/>
        </w:rPr>
        <w:t xml:space="preserve">Telefon: </w:t>
      </w:r>
      <w:r w:rsidR="003B5B59" w:rsidRPr="003957E7">
        <w:rPr>
          <w:rFonts w:cstheme="minorHAnsi"/>
        </w:rPr>
        <w:t xml:space="preserve"> </w:t>
      </w:r>
    </w:p>
    <w:p w14:paraId="4C928A0C" w14:textId="77777777" w:rsidR="003B5B59" w:rsidRDefault="003B5B59" w:rsidP="003B5B59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425D6A" w14:paraId="7E13A36C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BB786E" w14:textId="77777777" w:rsidR="00425D6A" w:rsidRPr="00626312" w:rsidRDefault="00425D6A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05080974" w14:textId="77777777" w:rsidR="00425D6A" w:rsidRPr="00626312" w:rsidRDefault="00425D6A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8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05F536D" w14:textId="77777777" w:rsidR="00425D6A" w:rsidRPr="00626312" w:rsidRDefault="00425D6A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04103D7D" w14:textId="77777777" w:rsidR="00425D6A" w:rsidRDefault="00425D6A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425D6A" w14:paraId="62121844" w14:textId="77777777" w:rsidTr="0013013E">
        <w:trPr>
          <w:trHeight w:val="293"/>
        </w:trPr>
        <w:tc>
          <w:tcPr>
            <w:tcW w:w="0" w:type="auto"/>
            <w:vMerge/>
          </w:tcPr>
          <w:p w14:paraId="52715D38" w14:textId="77777777" w:rsidR="00425D6A" w:rsidRDefault="00425D6A" w:rsidP="0013013E"/>
        </w:tc>
      </w:tr>
      <w:tr w:rsidR="00425D6A" w14:paraId="65D885D2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6B39CA42" w14:textId="77777777" w:rsidR="00425D6A" w:rsidRPr="00626312" w:rsidRDefault="00425D6A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231132D9" w14:textId="2C793777" w:rsidR="00425D6A" w:rsidRDefault="00425D6A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Aktivnosti za razvijanje socialnih veščin 2</w:t>
            </w:r>
            <w:r w:rsidR="001942BD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425D6A" w:rsidRPr="00626312" w14:paraId="369E5F41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2C512" w14:textId="1DEF05FB" w:rsidR="00425D6A" w:rsidRDefault="00425D6A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987A45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333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1F9F2014" w14:textId="72BFFFAF" w:rsidR="00425D6A" w:rsidRPr="00626312" w:rsidRDefault="00425D6A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SOCIALNE-VESCINE 2</w:t>
            </w:r>
            <w:r w:rsidR="001942BD">
              <w:rPr>
                <w:rFonts w:ascii="Corben" w:eastAsia="Corben" w:hAnsi="Corben" w:cs="Corben"/>
                <w:color w:val="000000"/>
                <w:sz w:val="20"/>
                <w:szCs w:val="20"/>
              </w:rPr>
              <w:t>6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425D6A" w14:paraId="7CEADDCA" w14:textId="77777777" w:rsidTr="0013013E">
        <w:trPr>
          <w:trHeight w:val="293"/>
        </w:trPr>
        <w:tc>
          <w:tcPr>
            <w:tcW w:w="0" w:type="auto"/>
            <w:vMerge/>
          </w:tcPr>
          <w:p w14:paraId="74B91F18" w14:textId="77777777" w:rsidR="00425D6A" w:rsidRDefault="00425D6A" w:rsidP="0013013E"/>
        </w:tc>
      </w:tr>
    </w:tbl>
    <w:p w14:paraId="510CFFBB" w14:textId="77777777" w:rsidR="00425D6A" w:rsidRPr="003957E7" w:rsidRDefault="00425D6A" w:rsidP="003B5B59">
      <w:pPr>
        <w:rPr>
          <w:rFonts w:cstheme="minorHAnsi"/>
        </w:rPr>
      </w:pPr>
    </w:p>
    <w:p w14:paraId="00DC448A" w14:textId="77777777" w:rsidR="00425D6A" w:rsidRDefault="00425D6A" w:rsidP="003957E7">
      <w:pPr>
        <w:jc w:val="center"/>
        <w:rPr>
          <w:rFonts w:cstheme="minorHAnsi"/>
          <w:b/>
        </w:rPr>
      </w:pPr>
    </w:p>
    <w:p w14:paraId="72DB2751" w14:textId="77777777" w:rsidR="00425D6A" w:rsidRDefault="00425D6A" w:rsidP="003957E7">
      <w:pPr>
        <w:jc w:val="center"/>
        <w:rPr>
          <w:rFonts w:cstheme="minorHAnsi"/>
          <w:b/>
        </w:rPr>
      </w:pPr>
    </w:p>
    <w:p w14:paraId="3D4BE6B1" w14:textId="77777777" w:rsidR="00425D6A" w:rsidRDefault="00425D6A" w:rsidP="003957E7">
      <w:pPr>
        <w:jc w:val="center"/>
        <w:rPr>
          <w:rFonts w:cstheme="minorHAnsi"/>
          <w:b/>
        </w:rPr>
      </w:pPr>
    </w:p>
    <w:p w14:paraId="124820CC" w14:textId="77777777" w:rsidR="00425D6A" w:rsidRDefault="00425D6A" w:rsidP="003957E7">
      <w:pPr>
        <w:jc w:val="center"/>
        <w:rPr>
          <w:rFonts w:cstheme="minorHAnsi"/>
          <w:b/>
        </w:rPr>
      </w:pPr>
    </w:p>
    <w:p w14:paraId="640672DF" w14:textId="77777777" w:rsidR="00425D6A" w:rsidRDefault="00425D6A" w:rsidP="003957E7">
      <w:pPr>
        <w:jc w:val="center"/>
        <w:rPr>
          <w:rFonts w:cstheme="minorHAnsi"/>
          <w:b/>
        </w:rPr>
      </w:pPr>
    </w:p>
    <w:p w14:paraId="63C9BDDE" w14:textId="741EFE15" w:rsidR="003B5B59" w:rsidRPr="003957E7" w:rsidRDefault="003B5B59" w:rsidP="003957E7">
      <w:pPr>
        <w:jc w:val="center"/>
        <w:rPr>
          <w:rFonts w:cstheme="minorHAnsi"/>
          <w:b/>
        </w:rPr>
      </w:pPr>
      <w:r w:rsidRPr="003957E7">
        <w:rPr>
          <w:rFonts w:cstheme="minorHAnsi"/>
          <w:b/>
        </w:rPr>
        <w:lastRenderedPageBreak/>
        <w:t xml:space="preserve">Informacije za potek seminarja </w:t>
      </w:r>
    </w:p>
    <w:p w14:paraId="3A6B20F2" w14:textId="77777777" w:rsidR="007B6B11" w:rsidRPr="003957E7" w:rsidRDefault="003B5B59" w:rsidP="007B6B11">
      <w:pPr>
        <w:rPr>
          <w:rFonts w:eastAsia="Times New Roman" w:cstheme="minorHAnsi"/>
          <w:lang w:eastAsia="sl-SI"/>
        </w:rPr>
      </w:pPr>
      <w:r w:rsidRPr="003957E7">
        <w:rPr>
          <w:rFonts w:eastAsia="Times New Roman" w:cstheme="minorHAnsi"/>
          <w:b/>
          <w:bCs/>
          <w:lang w:eastAsia="sl-SI"/>
        </w:rPr>
        <w:t xml:space="preserve">                             </w:t>
      </w:r>
      <w:r w:rsidR="007B6B11" w:rsidRPr="003957E7">
        <w:rPr>
          <w:rFonts w:eastAsia="Times New Roman" w:cstheme="minorHAnsi"/>
          <w:b/>
          <w:bCs/>
          <w:lang w:eastAsia="sl-SI"/>
        </w:rPr>
        <w:t xml:space="preserve">AKTIVNOSTI ZA RAZVIJANJE SOCIALNIH VEŠČIN </w:t>
      </w:r>
    </w:p>
    <w:p w14:paraId="21064F4A" w14:textId="77777777" w:rsidR="003B5B59" w:rsidRPr="003957E7" w:rsidRDefault="003B5B59" w:rsidP="003B5B59">
      <w:pPr>
        <w:jc w:val="center"/>
        <w:rPr>
          <w:rFonts w:eastAsia="Times New Roman" w:cstheme="minorHAnsi"/>
          <w:lang w:eastAsia="sl-SI"/>
        </w:rPr>
      </w:pPr>
    </w:p>
    <w:p w14:paraId="6FD5355D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616D1DF4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  <w:r w:rsidRPr="007D3AE0">
        <w:rPr>
          <w:rFonts w:asciiTheme="minorHAnsi" w:hAnsiTheme="minorHAnsi" w:cstheme="minorHAnsi"/>
          <w:color w:val="FF0000"/>
        </w:rPr>
        <w:t xml:space="preserve">Posnetke v spletni učilnici si lahko ogledate ali jih poslušate kadarkoli, vaš ogled se samodejno beleži v programu. </w:t>
      </w:r>
    </w:p>
    <w:p w14:paraId="32230C82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</w:p>
    <w:p w14:paraId="05A39C2A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70AAAEED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</w:p>
    <w:p w14:paraId="5F05B8BA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  <w:color w:val="FF0000"/>
        </w:rPr>
      </w:pPr>
      <w:r w:rsidRPr="007D3AE0">
        <w:rPr>
          <w:rFonts w:asciiTheme="minorHAnsi" w:hAnsiTheme="minorHAnsi" w:cstheme="minorHAnsi"/>
          <w:color w:val="FF0000"/>
        </w:rPr>
        <w:t xml:space="preserve">Vsa dodatna obvestila bodo objavljena v skupini, oz. vam jih bom povedala na prvem zoom srečanju. </w:t>
      </w:r>
    </w:p>
    <w:p w14:paraId="798C9082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2090BC5F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>Po končanih ogledih boste na svoj mail prejeli potrdilo o udeležbi ter program z urnikom.  </w:t>
      </w:r>
    </w:p>
    <w:p w14:paraId="6B9746C6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258317F6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313AFFED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Pri 24 urnem izobraževanju, ki velja po novem pravilniku bomo upoštevali tudi aktivno uporabo v praksi, kar bomo naredili tekom izobraževanja z dejavnostmi, metodami, ki so praktične za uporabo. </w:t>
      </w:r>
    </w:p>
    <w:p w14:paraId="1D150C2B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4B808D29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1DB438EF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Prijavnico in obvestilo lahko delite, če želite. Hvala. </w:t>
      </w:r>
    </w:p>
    <w:p w14:paraId="25F8F6E7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5B24B9BC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  <w:r w:rsidRPr="007D3AE0">
        <w:rPr>
          <w:rFonts w:asciiTheme="minorHAnsi" w:hAnsiTheme="minorHAnsi" w:cstheme="minorHAnsi"/>
        </w:rPr>
        <w:t xml:space="preserve">Veselim se naših srečanj.  </w:t>
      </w:r>
    </w:p>
    <w:p w14:paraId="2AF63585" w14:textId="77777777" w:rsidR="003B5B59" w:rsidRPr="007D3AE0" w:rsidRDefault="003B5B59" w:rsidP="003B5B59">
      <w:pPr>
        <w:pStyle w:val="PlainText"/>
        <w:rPr>
          <w:rFonts w:asciiTheme="minorHAnsi" w:hAnsiTheme="minorHAnsi" w:cstheme="minorHAnsi"/>
        </w:rPr>
      </w:pPr>
    </w:p>
    <w:p w14:paraId="71EE9825" w14:textId="74D997EC" w:rsidR="00D465EC" w:rsidRPr="007D3AE0" w:rsidRDefault="003B5B59" w:rsidP="007B6B11">
      <w:pPr>
        <w:pStyle w:val="PlainText"/>
        <w:rPr>
          <w:rFonts w:asciiTheme="minorHAnsi" w:hAnsiTheme="minorHAnsi" w:cstheme="minorHAnsi"/>
          <w:b/>
        </w:rPr>
      </w:pPr>
      <w:r w:rsidRPr="007D3AE0">
        <w:rPr>
          <w:rFonts w:asciiTheme="minorHAnsi" w:hAnsiTheme="minorHAnsi" w:cstheme="minorHAnsi"/>
        </w:rPr>
        <w:t>Damjana Šmid</w:t>
      </w:r>
    </w:p>
    <w:sectPr w:rsidR="00D465EC" w:rsidRPr="007D3AE0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9ECA4" w14:textId="77777777" w:rsidR="00E86EC8" w:rsidRDefault="00E86EC8" w:rsidP="007C5316">
      <w:r>
        <w:separator/>
      </w:r>
    </w:p>
  </w:endnote>
  <w:endnote w:type="continuationSeparator" w:id="0">
    <w:p w14:paraId="750908FF" w14:textId="77777777" w:rsidR="00E86EC8" w:rsidRDefault="00E86EC8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D80E5" w14:textId="77777777" w:rsidR="00E86EC8" w:rsidRDefault="00E86EC8" w:rsidP="007C5316">
      <w:r>
        <w:separator/>
      </w:r>
    </w:p>
  </w:footnote>
  <w:footnote w:type="continuationSeparator" w:id="0">
    <w:p w14:paraId="234FBBE5" w14:textId="77777777" w:rsidR="00E86EC8" w:rsidRDefault="00E86EC8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73D00"/>
    <w:multiLevelType w:val="hybridMultilevel"/>
    <w:tmpl w:val="B122E6F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34993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20D97"/>
    <w:rsid w:val="001942BD"/>
    <w:rsid w:val="002213A5"/>
    <w:rsid w:val="00253F93"/>
    <w:rsid w:val="00271740"/>
    <w:rsid w:val="00291F0F"/>
    <w:rsid w:val="002C691A"/>
    <w:rsid w:val="003957E7"/>
    <w:rsid w:val="00397750"/>
    <w:rsid w:val="003B5B59"/>
    <w:rsid w:val="00417828"/>
    <w:rsid w:val="00425D6A"/>
    <w:rsid w:val="00443A1C"/>
    <w:rsid w:val="0068182A"/>
    <w:rsid w:val="00713985"/>
    <w:rsid w:val="007347CA"/>
    <w:rsid w:val="00794923"/>
    <w:rsid w:val="007B6B11"/>
    <w:rsid w:val="007C5316"/>
    <w:rsid w:val="007D3AE0"/>
    <w:rsid w:val="00827332"/>
    <w:rsid w:val="008925CD"/>
    <w:rsid w:val="008D60F1"/>
    <w:rsid w:val="008E526C"/>
    <w:rsid w:val="0095358A"/>
    <w:rsid w:val="00987A45"/>
    <w:rsid w:val="009B7A85"/>
    <w:rsid w:val="00BA0A83"/>
    <w:rsid w:val="00BD73BA"/>
    <w:rsid w:val="00C13531"/>
    <w:rsid w:val="00CA24F3"/>
    <w:rsid w:val="00D465EC"/>
    <w:rsid w:val="00D63F04"/>
    <w:rsid w:val="00D67001"/>
    <w:rsid w:val="00DE2818"/>
    <w:rsid w:val="00E86EC8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ListParagraph">
    <w:name w:val="List Paragraph"/>
    <w:basedOn w:val="Normal"/>
    <w:uiPriority w:val="34"/>
    <w:qFormat/>
    <w:rsid w:val="00271740"/>
    <w:pPr>
      <w:ind w:left="720"/>
      <w:contextualSpacing/>
    </w:pPr>
  </w:style>
  <w:style w:type="table" w:styleId="TableGrid">
    <w:name w:val="Table Grid"/>
    <w:basedOn w:val="TableNormal"/>
    <w:uiPriority w:val="39"/>
    <w:rsid w:val="0027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3B5B59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3B5B59"/>
    <w:rPr>
      <w:rFonts w:ascii="Calibri" w:hAnsi="Calibri"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347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zgoja.damjanasmid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11</TotalTime>
  <Pages>3</Pages>
  <Words>576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8</cp:revision>
  <dcterms:created xsi:type="dcterms:W3CDTF">2025-01-10T11:35:00Z</dcterms:created>
  <dcterms:modified xsi:type="dcterms:W3CDTF">2025-10-01T08:13:00Z</dcterms:modified>
</cp:coreProperties>
</file>