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98826" w14:textId="7798A947" w:rsidR="00725819" w:rsidRPr="003B4F0F" w:rsidRDefault="00725819" w:rsidP="003B4F0F">
      <w:pPr>
        <w:jc w:val="center"/>
        <w:rPr>
          <w:rFonts w:cstheme="minorHAnsi"/>
          <w:sz w:val="20"/>
          <w:szCs w:val="20"/>
        </w:rPr>
      </w:pPr>
      <w:r w:rsidRPr="003B4F0F">
        <w:rPr>
          <w:rFonts w:cstheme="minorHAnsi"/>
          <w:sz w:val="20"/>
          <w:szCs w:val="20"/>
        </w:rPr>
        <w:t xml:space="preserve">Vabilo in prijavnica na </w:t>
      </w:r>
      <w:r w:rsidR="00CC0395">
        <w:rPr>
          <w:rFonts w:cstheme="minorHAnsi"/>
          <w:sz w:val="20"/>
          <w:szCs w:val="20"/>
        </w:rPr>
        <w:t>strokovno</w:t>
      </w:r>
      <w:r w:rsidRPr="003B4F0F">
        <w:rPr>
          <w:rFonts w:cstheme="minorHAnsi"/>
          <w:sz w:val="20"/>
          <w:szCs w:val="20"/>
        </w:rPr>
        <w:t xml:space="preserve"> izobraževanje za zaposlene v vzgojno izobraževalnih ustanovah </w:t>
      </w:r>
    </w:p>
    <w:p w14:paraId="20B9234D" w14:textId="19920977" w:rsidR="00725819" w:rsidRPr="003B4F0F" w:rsidRDefault="00725819" w:rsidP="00B45F84">
      <w:pPr>
        <w:jc w:val="center"/>
        <w:rPr>
          <w:rFonts w:cstheme="minorHAnsi"/>
          <w:b/>
          <w:u w:val="single"/>
        </w:rPr>
      </w:pPr>
      <w:r w:rsidRPr="003B4F0F">
        <w:rPr>
          <w:rFonts w:cstheme="minorHAnsi"/>
          <w:b/>
          <w:u w:val="single"/>
        </w:rPr>
        <w:t xml:space="preserve">USTVARJANJE SPODBUDNEGA </w:t>
      </w:r>
      <w:r w:rsidR="00000144" w:rsidRPr="003B4F0F">
        <w:rPr>
          <w:rFonts w:cstheme="minorHAnsi"/>
          <w:b/>
          <w:u w:val="single"/>
        </w:rPr>
        <w:t xml:space="preserve">IN VARNEGA </w:t>
      </w:r>
      <w:r w:rsidRPr="003B4F0F">
        <w:rPr>
          <w:rFonts w:cstheme="minorHAnsi"/>
          <w:b/>
          <w:u w:val="single"/>
        </w:rPr>
        <w:t xml:space="preserve">UČNEGA OKOLJA </w:t>
      </w:r>
      <w:r w:rsidR="00000144" w:rsidRPr="003B4F0F">
        <w:rPr>
          <w:rFonts w:cstheme="minorHAnsi"/>
          <w:b/>
          <w:u w:val="single"/>
        </w:rPr>
        <w:t>V ŠOLI – vključevanje v prakso</w:t>
      </w:r>
    </w:p>
    <w:p w14:paraId="0AF99CC3" w14:textId="77777777" w:rsidR="00725819" w:rsidRPr="003B4F0F" w:rsidRDefault="00725819" w:rsidP="00725819">
      <w:pPr>
        <w:rPr>
          <w:rFonts w:cstheme="minorHAnsi"/>
          <w:b/>
        </w:rPr>
      </w:pPr>
    </w:p>
    <w:p w14:paraId="51DF18AD" w14:textId="18F18BA1" w:rsidR="00B45F84" w:rsidRPr="00090A5C" w:rsidRDefault="00B45F84" w:rsidP="00B45F84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>
        <w:rPr>
          <w:rFonts w:eastAsia="Times New Roman" w:cstheme="minorHAnsi"/>
          <w:lang w:eastAsia="sl-SI"/>
        </w:rPr>
        <w:t>27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76C28D38" w14:textId="77777777" w:rsidR="00B45F84" w:rsidRPr="00E758B4" w:rsidRDefault="00B45F84" w:rsidP="00B45F84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20B09E86" w14:textId="11934C95" w:rsidR="00B45F84" w:rsidRDefault="00B45F84" w:rsidP="00B45F84">
      <w:r>
        <w:t xml:space="preserve">Obvezna </w:t>
      </w:r>
      <w:r>
        <w:rPr>
          <w:b/>
          <w:bCs/>
        </w:rPr>
        <w:t>27</w:t>
      </w:r>
      <w:r w:rsidRPr="006F67B0">
        <w:rPr>
          <w:b/>
          <w:bCs/>
        </w:rPr>
        <w:t xml:space="preserve">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</w:t>
      </w:r>
      <w:r>
        <w:rPr>
          <w:b/>
          <w:bCs/>
        </w:rPr>
        <w:t>,5</w:t>
      </w:r>
      <w:r w:rsidRPr="006F67B0">
        <w:rPr>
          <w:b/>
          <w:bCs/>
        </w:rPr>
        <w:t xml:space="preserve"> točko</w:t>
      </w:r>
      <w:r>
        <w:t xml:space="preserve">. </w:t>
      </w:r>
      <w:r w:rsidRPr="00E758B4">
        <w:t xml:space="preserve"> </w:t>
      </w:r>
    </w:p>
    <w:p w14:paraId="45D7FC60" w14:textId="77777777" w:rsidR="00B45F84" w:rsidRPr="008E5E2A" w:rsidRDefault="00B45F84" w:rsidP="00B45F84">
      <w:pPr>
        <w:rPr>
          <w:rFonts w:cstheme="minorHAnsi"/>
        </w:rPr>
      </w:pPr>
      <w:r w:rsidRPr="008E5E2A">
        <w:rPr>
          <w:rFonts w:cstheme="minorHAnsi"/>
        </w:rPr>
        <w:t>Vključitev dejavnosti v prakso, ki poteka eno leto, v izvedbi najmanj 15 ur je pogoj za pridobitev 3 točk (člen 21. in 22. pravilnik o napredovanju v VIZ).</w:t>
      </w:r>
    </w:p>
    <w:p w14:paraId="09F9C1F9" w14:textId="77777777" w:rsidR="00B45F84" w:rsidRPr="006C23B1" w:rsidRDefault="00B45F84" w:rsidP="00B45F84">
      <w:pPr>
        <w:rPr>
          <w:rFonts w:cstheme="minorHAnsi"/>
          <w:b/>
          <w:bCs/>
        </w:rPr>
      </w:pPr>
      <w:r w:rsidRPr="006C23B1">
        <w:rPr>
          <w:rFonts w:cstheme="minorHAnsi"/>
          <w:b/>
          <w:bCs/>
        </w:rPr>
        <w:t xml:space="preserve">Potrdilo o izvedenemu dodatnemu strokovnemu delu (15 ur ter predstavitev) izda vodstvo vrtca, šole.  </w:t>
      </w:r>
    </w:p>
    <w:p w14:paraId="4BCFACD7" w14:textId="77777777" w:rsidR="00725819" w:rsidRPr="003B4F0F" w:rsidRDefault="00725819" w:rsidP="00725819">
      <w:pPr>
        <w:rPr>
          <w:rFonts w:cstheme="minorHAnsi"/>
          <w:b/>
        </w:rPr>
      </w:pPr>
    </w:p>
    <w:p w14:paraId="79268F5D" w14:textId="77777777" w:rsidR="00725819" w:rsidRPr="003B4F0F" w:rsidRDefault="00725819" w:rsidP="00725819">
      <w:pPr>
        <w:rPr>
          <w:rFonts w:cstheme="minorHAnsi"/>
          <w:b/>
        </w:rPr>
      </w:pPr>
      <w:r w:rsidRPr="003B4F0F">
        <w:rPr>
          <w:rFonts w:cstheme="minorHAnsi"/>
          <w:b/>
        </w:rPr>
        <w:t xml:space="preserve">Vsebina seminarja: </w:t>
      </w:r>
    </w:p>
    <w:p w14:paraId="5756EC21" w14:textId="3E527A8E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b/>
          <w:sz w:val="22"/>
          <w:szCs w:val="22"/>
        </w:rPr>
        <w:t>-</w:t>
      </w:r>
      <w:r w:rsidR="009F430C" w:rsidRPr="00B45F84">
        <w:rPr>
          <w:rFonts w:cstheme="minorHAnsi"/>
          <w:b/>
          <w:sz w:val="22"/>
          <w:szCs w:val="22"/>
        </w:rPr>
        <w:t xml:space="preserve"> </w:t>
      </w:r>
      <w:r w:rsidRPr="00B45F84">
        <w:rPr>
          <w:rFonts w:cstheme="minorHAnsi"/>
          <w:sz w:val="22"/>
          <w:szCs w:val="22"/>
        </w:rPr>
        <w:t xml:space="preserve">osnove </w:t>
      </w:r>
      <w:r w:rsidR="009F430C" w:rsidRPr="00B45F84">
        <w:rPr>
          <w:rFonts w:cstheme="minorHAnsi"/>
          <w:sz w:val="22"/>
          <w:szCs w:val="22"/>
        </w:rPr>
        <w:t>spodbudnega in varnega učnega okolja</w:t>
      </w:r>
      <w:r w:rsidR="007E30F2" w:rsidRPr="00B45F84">
        <w:rPr>
          <w:rFonts w:cstheme="minorHAnsi"/>
          <w:sz w:val="22"/>
          <w:szCs w:val="22"/>
        </w:rPr>
        <w:t xml:space="preserve"> – možnosti za izvajanje aktivnosti v razredu, pri individualnem delu, pri urah pouka, na dnevih dejavnosti, pri sodelovanju s starši, v kolektivu</w:t>
      </w:r>
    </w:p>
    <w:p w14:paraId="33549EA4" w14:textId="04354FC7" w:rsidR="007E30F2" w:rsidRPr="00B45F84" w:rsidRDefault="007E30F2" w:rsidP="00725819">
      <w:pPr>
        <w:rPr>
          <w:rFonts w:cstheme="minorHAnsi"/>
          <w:b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PERMA MODEL – osnova za načrtovanje aktivnosti </w:t>
      </w:r>
    </w:p>
    <w:p w14:paraId="3CAD85E1" w14:textId="5DF78A45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in vaje za preprečevanje medvrstniškega nasilja</w:t>
      </w:r>
    </w:p>
    <w:p w14:paraId="67F5E50C" w14:textId="0AC05DE6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za učence z učnimi težavami – učenje učenja in motivacija za šolsko delo</w:t>
      </w:r>
    </w:p>
    <w:p w14:paraId="13D09F2F" w14:textId="77C15978" w:rsidR="00725819" w:rsidRPr="00B45F84" w:rsidRDefault="00725819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in vaje za sprejemanje različnosti</w:t>
      </w:r>
    </w:p>
    <w:p w14:paraId="396C5F38" w14:textId="6A5BF10F" w:rsidR="009F430C" w:rsidRPr="00B45F84" w:rsidRDefault="009F430C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aktivnosti in vaje </w:t>
      </w:r>
      <w:r w:rsidR="00A427AB" w:rsidRPr="00B45F84">
        <w:rPr>
          <w:rFonts w:cstheme="minorHAnsi"/>
          <w:sz w:val="22"/>
          <w:szCs w:val="22"/>
        </w:rPr>
        <w:t>za povezovanj</w:t>
      </w:r>
      <w:r w:rsidR="00C57305" w:rsidRPr="00B45F84">
        <w:rPr>
          <w:rFonts w:cstheme="minorHAnsi"/>
          <w:sz w:val="22"/>
          <w:szCs w:val="22"/>
        </w:rPr>
        <w:t xml:space="preserve">e, </w:t>
      </w:r>
      <w:r w:rsidR="00A427AB" w:rsidRPr="00B45F84">
        <w:rPr>
          <w:rFonts w:cstheme="minorHAnsi"/>
          <w:sz w:val="22"/>
          <w:szCs w:val="22"/>
        </w:rPr>
        <w:t xml:space="preserve">pripadnost </w:t>
      </w:r>
      <w:r w:rsidR="00C57305" w:rsidRPr="00B45F84">
        <w:rPr>
          <w:rFonts w:cstheme="minorHAnsi"/>
          <w:sz w:val="22"/>
          <w:szCs w:val="22"/>
        </w:rPr>
        <w:t>in sodelovanje</w:t>
      </w:r>
    </w:p>
    <w:p w14:paraId="7D7A1413" w14:textId="7B6D4534" w:rsidR="00A427AB" w:rsidRPr="00B45F84" w:rsidRDefault="00A427AB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aktivnosti in vaje za </w:t>
      </w:r>
      <w:r w:rsidR="00C57305" w:rsidRPr="00B45F84">
        <w:rPr>
          <w:rFonts w:cstheme="minorHAnsi"/>
          <w:sz w:val="22"/>
          <w:szCs w:val="22"/>
        </w:rPr>
        <w:t>reševanje konfliktnih situacij in problemov</w:t>
      </w:r>
      <w:r w:rsidR="007E30F2" w:rsidRPr="00B45F84">
        <w:rPr>
          <w:rFonts w:cstheme="minorHAnsi"/>
          <w:sz w:val="22"/>
          <w:szCs w:val="22"/>
        </w:rPr>
        <w:t xml:space="preserve"> (učenci, starši, kolektiv)</w:t>
      </w:r>
    </w:p>
    <w:p w14:paraId="65FF273C" w14:textId="77C434A3" w:rsidR="00A427AB" w:rsidRPr="00B45F84" w:rsidRDefault="00A427AB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aktivnosti in vaje za ustvarjanje pozitivne klime</w:t>
      </w:r>
      <w:r w:rsidR="007E30F2" w:rsidRPr="00B45F84">
        <w:rPr>
          <w:rFonts w:cstheme="minorHAnsi"/>
          <w:sz w:val="22"/>
          <w:szCs w:val="22"/>
        </w:rPr>
        <w:t xml:space="preserve"> (učenci, starši, kolektiv)</w:t>
      </w:r>
    </w:p>
    <w:p w14:paraId="457798B4" w14:textId="77777777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predstavitev didaktičnega materiala in pripomočkov</w:t>
      </w:r>
    </w:p>
    <w:p w14:paraId="1F7F2DCC" w14:textId="423C233D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diskusija</w:t>
      </w:r>
      <w:r w:rsidR="00A427AB" w:rsidRPr="00B45F84">
        <w:rPr>
          <w:rFonts w:cstheme="minorHAnsi"/>
          <w:sz w:val="22"/>
          <w:szCs w:val="22"/>
        </w:rPr>
        <w:t>, načrtovanje, vključevanje v prakso, izmenjava izkušenj</w:t>
      </w:r>
    </w:p>
    <w:p w14:paraId="6D0CBA02" w14:textId="77777777" w:rsidR="00725819" w:rsidRPr="00B45F84" w:rsidRDefault="00725819" w:rsidP="00725819">
      <w:pPr>
        <w:rPr>
          <w:rFonts w:cstheme="minorHAnsi"/>
          <w:sz w:val="22"/>
          <w:szCs w:val="22"/>
        </w:rPr>
      </w:pPr>
    </w:p>
    <w:p w14:paraId="1C48C2D5" w14:textId="69AF1900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Seminar ponuja veliko dodatnega znanja, vaj in gradiva za delo v razredu </w:t>
      </w:r>
      <w:r w:rsidR="008C4FA3" w:rsidRPr="00B45F84">
        <w:rPr>
          <w:rFonts w:cstheme="minorHAnsi"/>
          <w:sz w:val="22"/>
          <w:szCs w:val="22"/>
        </w:rPr>
        <w:t>ali</w:t>
      </w:r>
      <w:r w:rsidRPr="00B45F84">
        <w:rPr>
          <w:rFonts w:cstheme="minorHAnsi"/>
          <w:sz w:val="22"/>
          <w:szCs w:val="22"/>
        </w:rPr>
        <w:t xml:space="preserve"> s posameznimi učenci</w:t>
      </w:r>
      <w:r w:rsidR="008C4FA3" w:rsidRPr="00B45F84">
        <w:rPr>
          <w:rFonts w:cstheme="minorHAnsi"/>
          <w:sz w:val="22"/>
          <w:szCs w:val="22"/>
        </w:rPr>
        <w:t xml:space="preserve"> in dijaki</w:t>
      </w:r>
      <w:r w:rsidR="00A427AB" w:rsidRPr="00B45F84">
        <w:rPr>
          <w:rFonts w:cstheme="minorHAnsi"/>
          <w:sz w:val="22"/>
          <w:szCs w:val="22"/>
        </w:rPr>
        <w:t xml:space="preserve">, za delo v svetovalni službi ali za </w:t>
      </w:r>
      <w:r w:rsidRPr="00B45F84">
        <w:rPr>
          <w:rFonts w:cstheme="minorHAnsi"/>
          <w:sz w:val="22"/>
          <w:szCs w:val="22"/>
        </w:rPr>
        <w:t xml:space="preserve">izvajalce dodatne strokovne pomoči. </w:t>
      </w:r>
      <w:r w:rsidR="00A427AB" w:rsidRPr="00B45F84">
        <w:rPr>
          <w:rFonts w:cstheme="minorHAnsi"/>
          <w:sz w:val="22"/>
          <w:szCs w:val="22"/>
        </w:rPr>
        <w:t xml:space="preserve">Seminar je namenjen aktivnemu vključevanju v prakso in krepitvi varnega in ustvarjalnega učnega okolja v šolskem prostoru. </w:t>
      </w:r>
    </w:p>
    <w:p w14:paraId="2E6732A2" w14:textId="77777777" w:rsidR="00725819" w:rsidRPr="003B4F0F" w:rsidRDefault="00725819" w:rsidP="00725819">
      <w:pPr>
        <w:rPr>
          <w:rFonts w:cstheme="minorHAnsi"/>
        </w:rPr>
      </w:pPr>
    </w:p>
    <w:p w14:paraId="47E48F37" w14:textId="77777777" w:rsidR="00B45F84" w:rsidRDefault="00B45F84" w:rsidP="00B45F84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265705F3" w14:textId="5187E7C3" w:rsidR="00B45F84" w:rsidRPr="00E30BBE" w:rsidRDefault="00B45F84" w:rsidP="00B45F84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7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920EC5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CC0395">
        <w:rPr>
          <w:rFonts w:eastAsia="Times New Roman" w:cstheme="minorHAnsi"/>
          <w:color w:val="000000" w:themeColor="text1"/>
          <w:lang w:eastAsia="sl-SI"/>
        </w:rPr>
        <w:br/>
      </w:r>
    </w:p>
    <w:p w14:paraId="738C145D" w14:textId="77777777" w:rsidR="00B45F84" w:rsidRPr="00847E9D" w:rsidRDefault="00B45F84" w:rsidP="00B45F84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FF632DD" w14:textId="77777777" w:rsidR="00B45F84" w:rsidRPr="003A353D" w:rsidRDefault="00B45F84" w:rsidP="00B45F84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3A353D">
        <w:rPr>
          <w:rFonts w:cstheme="minorHAnsi"/>
          <w:b/>
        </w:rPr>
        <w:t xml:space="preserve">Informacije in prijave: </w:t>
      </w:r>
    </w:p>
    <w:p w14:paraId="030A2487" w14:textId="77777777" w:rsidR="00B45F84" w:rsidRPr="00847E9D" w:rsidRDefault="00B45F84" w:rsidP="00B45F84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470F4618" w14:textId="0F8E4119" w:rsidR="00725819" w:rsidRPr="003B4F0F" w:rsidRDefault="00725819" w:rsidP="00725819">
      <w:pPr>
        <w:rPr>
          <w:rFonts w:cstheme="minorHAnsi"/>
          <w:b/>
        </w:rPr>
      </w:pPr>
      <w:r w:rsidRPr="003B4F0F">
        <w:rPr>
          <w:rFonts w:cstheme="minorHAnsi"/>
          <w:b/>
        </w:rPr>
        <w:lastRenderedPageBreak/>
        <w:t xml:space="preserve">PRIJAVNICA ZA </w:t>
      </w:r>
      <w:r w:rsidR="00C57305" w:rsidRPr="003B4F0F">
        <w:rPr>
          <w:rFonts w:cstheme="minorHAnsi"/>
          <w:b/>
        </w:rPr>
        <w:t xml:space="preserve">SPLETNI </w:t>
      </w:r>
      <w:r w:rsidRPr="003B4F0F">
        <w:rPr>
          <w:rFonts w:cstheme="minorHAnsi"/>
          <w:b/>
        </w:rPr>
        <w:t xml:space="preserve">SEMINAR </w:t>
      </w:r>
    </w:p>
    <w:p w14:paraId="50E619D5" w14:textId="3FC1C0A2" w:rsidR="00C57305" w:rsidRPr="003B4F0F" w:rsidRDefault="00C57305" w:rsidP="00C57305">
      <w:pPr>
        <w:rPr>
          <w:rFonts w:cstheme="minorHAnsi"/>
          <w:b/>
          <w:u w:val="single"/>
        </w:rPr>
      </w:pPr>
      <w:r w:rsidRPr="003B4F0F">
        <w:rPr>
          <w:rFonts w:cstheme="minorHAnsi"/>
          <w:b/>
          <w:u w:val="single"/>
        </w:rPr>
        <w:t>USTVARJANJE SPODBUDNEGA IN VARNEGA UČNEGA OKOLJA V ŠOLI – vključevanje v prakso</w:t>
      </w:r>
    </w:p>
    <w:p w14:paraId="0D95EAA2" w14:textId="77777777" w:rsidR="00C57305" w:rsidRPr="003B4F0F" w:rsidRDefault="00C57305" w:rsidP="00725819">
      <w:pPr>
        <w:rPr>
          <w:rFonts w:cstheme="minorHAnsi"/>
          <w:b/>
        </w:rPr>
      </w:pPr>
    </w:p>
    <w:p w14:paraId="6398D7CE" w14:textId="77777777" w:rsidR="00B45F84" w:rsidRPr="003A353D" w:rsidRDefault="00B45F84" w:rsidP="00B45F84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799BEC66" w14:textId="77777777" w:rsidR="00B45F84" w:rsidRPr="003A353D" w:rsidRDefault="00B45F84" w:rsidP="00B45F84">
      <w:pPr>
        <w:rPr>
          <w:rFonts w:cstheme="minorHAnsi"/>
        </w:rPr>
      </w:pPr>
    </w:p>
    <w:p w14:paraId="6DC8FAD7" w14:textId="77777777" w:rsidR="00B45F84" w:rsidRPr="003A353D" w:rsidRDefault="00B45F84" w:rsidP="00B45F84">
      <w:pPr>
        <w:rPr>
          <w:rFonts w:cstheme="minorHAnsi"/>
        </w:rPr>
      </w:pPr>
      <w:r w:rsidRPr="003A353D">
        <w:rPr>
          <w:rFonts w:cstheme="minorHAnsi"/>
        </w:rPr>
        <w:t>E</w:t>
      </w:r>
      <w:r>
        <w:rPr>
          <w:rFonts w:cstheme="minorHAnsi"/>
        </w:rPr>
        <w:t>-n</w:t>
      </w:r>
      <w:r w:rsidRPr="003A353D">
        <w:rPr>
          <w:rFonts w:cstheme="minorHAnsi"/>
        </w:rPr>
        <w:t xml:space="preserve">aslov udeleženca: </w:t>
      </w:r>
    </w:p>
    <w:p w14:paraId="524BF8A0" w14:textId="77777777" w:rsidR="00B45F84" w:rsidRPr="003A353D" w:rsidRDefault="00B45F84" w:rsidP="00B45F84">
      <w:pPr>
        <w:rPr>
          <w:rFonts w:cstheme="minorHAnsi"/>
          <w:b/>
        </w:rPr>
      </w:pPr>
    </w:p>
    <w:p w14:paraId="478DE8F7" w14:textId="77777777" w:rsidR="00B45F84" w:rsidRDefault="00B45F84" w:rsidP="00B45F84">
      <w:pPr>
        <w:rPr>
          <w:rFonts w:cstheme="minorHAnsi"/>
        </w:rPr>
      </w:pPr>
      <w:r w:rsidRPr="003A353D">
        <w:rPr>
          <w:rFonts w:cstheme="minorHAnsi"/>
        </w:rPr>
        <w:t xml:space="preserve">Naslov plačnika:  </w:t>
      </w:r>
    </w:p>
    <w:p w14:paraId="2A2F3994" w14:textId="77777777" w:rsidR="00B45F84" w:rsidRDefault="00B45F84" w:rsidP="00B45F84">
      <w:pPr>
        <w:rPr>
          <w:rFonts w:cstheme="minorHAnsi"/>
        </w:rPr>
      </w:pPr>
    </w:p>
    <w:p w14:paraId="70C0A12E" w14:textId="77777777" w:rsidR="00B45F84" w:rsidRPr="003A353D" w:rsidRDefault="00B45F84" w:rsidP="00B45F84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28F44751" w14:textId="77777777" w:rsidR="00B45F84" w:rsidRPr="003A353D" w:rsidRDefault="00B45F84" w:rsidP="00B45F84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B45F84" w14:paraId="50BFAAD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0AD97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1DF0586B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87CBD31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5472BCBE" w14:textId="77777777" w:rsidR="00B45F84" w:rsidRDefault="00B45F84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B45F84" w14:paraId="78769FE5" w14:textId="77777777" w:rsidTr="0013013E">
        <w:trPr>
          <w:trHeight w:val="293"/>
        </w:trPr>
        <w:tc>
          <w:tcPr>
            <w:tcW w:w="0" w:type="auto"/>
            <w:vMerge/>
          </w:tcPr>
          <w:p w14:paraId="640A4143" w14:textId="77777777" w:rsidR="00B45F84" w:rsidRDefault="00B45F84" w:rsidP="0013013E"/>
        </w:tc>
      </w:tr>
      <w:tr w:rsidR="00B45F84" w14:paraId="2E8C24B6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9E11E5B" w14:textId="77777777" w:rsidR="00B45F84" w:rsidRPr="00626312" w:rsidRDefault="00B45F84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4C56872A" w14:textId="6B04EFF5" w:rsidR="00B45F84" w:rsidRDefault="00B45F84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Ustvarjanje spodbudnega in varnega učnega okolja v šoli 27h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45F84" w:rsidRPr="00626312" w14:paraId="1FC9154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91469" w14:textId="6DECE4C1" w:rsidR="00B45F84" w:rsidRDefault="00B45F84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920EC5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4740E61F" w14:textId="4B3AB18D" w:rsidR="00B45F84" w:rsidRPr="00626312" w:rsidRDefault="00B45F84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USIVUO sola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45F84" w14:paraId="75BD1E5E" w14:textId="77777777" w:rsidTr="0013013E">
        <w:trPr>
          <w:trHeight w:val="293"/>
        </w:trPr>
        <w:tc>
          <w:tcPr>
            <w:tcW w:w="0" w:type="auto"/>
            <w:vMerge/>
          </w:tcPr>
          <w:p w14:paraId="0041C206" w14:textId="77777777" w:rsidR="00B45F84" w:rsidRDefault="00B45F84" w:rsidP="0013013E"/>
        </w:tc>
      </w:tr>
    </w:tbl>
    <w:p w14:paraId="7342F335" w14:textId="77777777" w:rsidR="00B45F84" w:rsidRDefault="00B45F84" w:rsidP="00B45F84">
      <w:pPr>
        <w:jc w:val="center"/>
        <w:rPr>
          <w:rFonts w:cstheme="minorHAnsi"/>
          <w:b/>
        </w:rPr>
      </w:pPr>
    </w:p>
    <w:p w14:paraId="6A793874" w14:textId="77777777" w:rsidR="00B45F84" w:rsidRDefault="00B45F84" w:rsidP="00B45F84">
      <w:pPr>
        <w:jc w:val="center"/>
        <w:rPr>
          <w:rFonts w:cstheme="minorHAnsi"/>
          <w:b/>
        </w:rPr>
      </w:pPr>
    </w:p>
    <w:p w14:paraId="4777B240" w14:textId="77777777" w:rsidR="00B45F84" w:rsidRDefault="00B45F84" w:rsidP="00B45F84">
      <w:pPr>
        <w:jc w:val="center"/>
        <w:rPr>
          <w:rFonts w:cstheme="minorHAnsi"/>
          <w:b/>
        </w:rPr>
      </w:pPr>
    </w:p>
    <w:p w14:paraId="55FE219B" w14:textId="77777777" w:rsidR="00B45F84" w:rsidRDefault="00B45F84" w:rsidP="00B45F84">
      <w:pPr>
        <w:jc w:val="center"/>
        <w:rPr>
          <w:rFonts w:cstheme="minorHAnsi"/>
          <w:b/>
        </w:rPr>
      </w:pPr>
    </w:p>
    <w:p w14:paraId="115C27C7" w14:textId="77777777" w:rsidR="00B45F84" w:rsidRDefault="00B45F84" w:rsidP="00B45F84">
      <w:pPr>
        <w:jc w:val="center"/>
        <w:rPr>
          <w:rFonts w:cstheme="minorHAnsi"/>
          <w:b/>
        </w:rPr>
      </w:pPr>
    </w:p>
    <w:p w14:paraId="1031FCB1" w14:textId="77777777" w:rsidR="00B45F84" w:rsidRPr="003A353D" w:rsidRDefault="00B45F84" w:rsidP="00B45F84">
      <w:pPr>
        <w:jc w:val="center"/>
        <w:rPr>
          <w:rFonts w:eastAsia="Times New Roman" w:cstheme="minorHAnsi"/>
          <w:lang w:eastAsia="sl-SI"/>
        </w:rPr>
      </w:pPr>
      <w:r>
        <w:rPr>
          <w:rFonts w:cstheme="minorHAnsi"/>
          <w:b/>
        </w:rPr>
        <w:lastRenderedPageBreak/>
        <w:t>Dodatne informacije</w:t>
      </w:r>
    </w:p>
    <w:p w14:paraId="68B7DE93" w14:textId="77777777" w:rsidR="00B45F84" w:rsidRPr="003A353D" w:rsidRDefault="00B45F84" w:rsidP="00B45F84">
      <w:pPr>
        <w:jc w:val="center"/>
        <w:rPr>
          <w:rFonts w:eastAsia="Times New Roman" w:cstheme="minorHAnsi"/>
          <w:lang w:eastAsia="sl-SI"/>
        </w:rPr>
      </w:pPr>
    </w:p>
    <w:p w14:paraId="70E2AA28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Seminar se je začel julija 2024. Ker je na to temo veliko povrpraševanja in zanimanja, smo se odločili, da seminar obdržimo med aktivnimi seminarji.</w:t>
      </w:r>
    </w:p>
    <w:p w14:paraId="42A6AAE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0EF8439B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Posnetke v spletni učilnici si lahko ogledate ali jih poslušate kadarkoli, vaš ogled se samodejno beleži v programu. </w:t>
      </w:r>
    </w:p>
    <w:p w14:paraId="65464E4C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</w:p>
    <w:p w14:paraId="5536B444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2EAE7BC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</w:p>
    <w:p w14:paraId="76D06546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skupini, oz. vam jih bom povedala na prvem zoom srečanju. </w:t>
      </w:r>
    </w:p>
    <w:p w14:paraId="33CA2DA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6E467034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1F4B637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A34A221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403C9F2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70B2B332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</w:t>
      </w:r>
      <w:r>
        <w:rPr>
          <w:rFonts w:asciiTheme="minorHAnsi" w:hAnsiTheme="minorHAnsi" w:cstheme="minorHAnsi"/>
        </w:rPr>
        <w:t>email, ki je zgoraj naveden</w:t>
      </w:r>
      <w:r w:rsidRPr="004016CC">
        <w:rPr>
          <w:rFonts w:asciiTheme="minorHAnsi" w:hAnsiTheme="minorHAnsi" w:cstheme="minorHAnsi"/>
        </w:rPr>
        <w:t xml:space="preserve">. </w:t>
      </w:r>
    </w:p>
    <w:p w14:paraId="12917410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711E36B1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2F251CF0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3DD3E79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0568AC35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p w14:paraId="1BA315A5" w14:textId="77777777" w:rsidR="00B45F84" w:rsidRPr="008E5E2A" w:rsidRDefault="00B45F84" w:rsidP="00B45F84">
      <w:pPr>
        <w:rPr>
          <w:rFonts w:cstheme="minorHAnsi"/>
        </w:rPr>
      </w:pPr>
    </w:p>
    <w:p w14:paraId="1ADDF8E2" w14:textId="209CB4D0" w:rsidR="007C5316" w:rsidRPr="003B4F0F" w:rsidRDefault="007C5316" w:rsidP="00B45F84">
      <w:pPr>
        <w:rPr>
          <w:rFonts w:cstheme="minorHAnsi"/>
        </w:rPr>
      </w:pPr>
    </w:p>
    <w:sectPr w:rsidR="007C5316" w:rsidRPr="003B4F0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7643" w14:textId="77777777" w:rsidR="00B53FD8" w:rsidRDefault="00B53FD8" w:rsidP="007C5316">
      <w:r>
        <w:separator/>
      </w:r>
    </w:p>
  </w:endnote>
  <w:endnote w:type="continuationSeparator" w:id="0">
    <w:p w14:paraId="1D091465" w14:textId="77777777" w:rsidR="00B53FD8" w:rsidRDefault="00B53FD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011A" w14:textId="77777777" w:rsidR="00B53FD8" w:rsidRDefault="00B53FD8" w:rsidP="007C5316">
      <w:r>
        <w:separator/>
      </w:r>
    </w:p>
  </w:footnote>
  <w:footnote w:type="continuationSeparator" w:id="0">
    <w:p w14:paraId="6EC02820" w14:textId="77777777" w:rsidR="00B53FD8" w:rsidRDefault="00B53FD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563E"/>
    <w:multiLevelType w:val="hybridMultilevel"/>
    <w:tmpl w:val="90A0E2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00144"/>
    <w:rsid w:val="000F0C03"/>
    <w:rsid w:val="001871BC"/>
    <w:rsid w:val="00253F93"/>
    <w:rsid w:val="002A6D0D"/>
    <w:rsid w:val="002D5B30"/>
    <w:rsid w:val="003A1A4B"/>
    <w:rsid w:val="003B4F0F"/>
    <w:rsid w:val="00443A1C"/>
    <w:rsid w:val="0045495E"/>
    <w:rsid w:val="00674371"/>
    <w:rsid w:val="00725819"/>
    <w:rsid w:val="00792FA5"/>
    <w:rsid w:val="007C26C3"/>
    <w:rsid w:val="007C5316"/>
    <w:rsid w:val="007E30F2"/>
    <w:rsid w:val="007E333B"/>
    <w:rsid w:val="008C4FA3"/>
    <w:rsid w:val="008E526C"/>
    <w:rsid w:val="00920EC5"/>
    <w:rsid w:val="00960650"/>
    <w:rsid w:val="00960737"/>
    <w:rsid w:val="009C5CC4"/>
    <w:rsid w:val="009F430C"/>
    <w:rsid w:val="00A427AB"/>
    <w:rsid w:val="00A94E22"/>
    <w:rsid w:val="00AE53AE"/>
    <w:rsid w:val="00B023EA"/>
    <w:rsid w:val="00B45F84"/>
    <w:rsid w:val="00B53FD8"/>
    <w:rsid w:val="00C13531"/>
    <w:rsid w:val="00C173F7"/>
    <w:rsid w:val="00C57305"/>
    <w:rsid w:val="00CA24F3"/>
    <w:rsid w:val="00CC0395"/>
    <w:rsid w:val="00D5224E"/>
    <w:rsid w:val="00EC54E5"/>
    <w:rsid w:val="00F444B9"/>
    <w:rsid w:val="00F7103B"/>
    <w:rsid w:val="00FC67D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7258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01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427AB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B45F84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B45F84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9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14</cp:revision>
  <dcterms:created xsi:type="dcterms:W3CDTF">2024-07-15T10:57:00Z</dcterms:created>
  <dcterms:modified xsi:type="dcterms:W3CDTF">2025-10-01T08:14:00Z</dcterms:modified>
</cp:coreProperties>
</file>