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C883F" w14:textId="5F047715" w:rsidR="001B43E5" w:rsidRPr="0055046F" w:rsidRDefault="001B43E5" w:rsidP="0055046F">
      <w:pPr>
        <w:jc w:val="center"/>
        <w:rPr>
          <w:rFonts w:cstheme="minorHAnsi"/>
          <w:sz w:val="22"/>
          <w:szCs w:val="22"/>
        </w:rPr>
      </w:pPr>
      <w:r w:rsidRPr="0055046F">
        <w:rPr>
          <w:rFonts w:cstheme="minorHAnsi"/>
          <w:sz w:val="22"/>
          <w:szCs w:val="22"/>
        </w:rPr>
        <w:t xml:space="preserve">Vabilo in prijavnica za zaposlene v vzgojno izobraževalnih ustanovah na </w:t>
      </w:r>
      <w:r w:rsidR="006F7589">
        <w:rPr>
          <w:rFonts w:cstheme="minorHAnsi"/>
          <w:sz w:val="22"/>
          <w:szCs w:val="22"/>
        </w:rPr>
        <w:t>strokovno izobraževanje</w:t>
      </w:r>
    </w:p>
    <w:p w14:paraId="795243C9" w14:textId="61C892D1" w:rsidR="00DF65C7" w:rsidRDefault="006C7E6E" w:rsidP="001B43E5">
      <w:pPr>
        <w:jc w:val="center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KREATIVNO USTVARJANJE Z NARAVNIMI MATERIALI – primeri in vsebine iz prakse</w:t>
      </w:r>
    </w:p>
    <w:p w14:paraId="370BFB1F" w14:textId="77777777" w:rsidR="00AB6AD1" w:rsidRPr="0055046F" w:rsidRDefault="00AB6AD1" w:rsidP="001B43E5">
      <w:pPr>
        <w:jc w:val="center"/>
        <w:rPr>
          <w:rFonts w:cstheme="minorHAnsi"/>
          <w:b/>
        </w:rPr>
      </w:pPr>
    </w:p>
    <w:p w14:paraId="778386D0" w14:textId="0597BCE8" w:rsidR="001B43E5" w:rsidRDefault="001B43E5" w:rsidP="001B43E5">
      <w:pPr>
        <w:rPr>
          <w:rFonts w:cstheme="minorHAnsi"/>
          <w:bCs/>
        </w:rPr>
      </w:pPr>
      <w:r w:rsidRPr="0055046F">
        <w:rPr>
          <w:rFonts w:cstheme="minorHAnsi"/>
          <w:b/>
        </w:rPr>
        <w:t xml:space="preserve">Datum: </w:t>
      </w:r>
      <w:r w:rsidR="006C7E6E">
        <w:rPr>
          <w:rFonts w:cstheme="minorHAnsi"/>
          <w:bCs/>
        </w:rPr>
        <w:t>13.4</w:t>
      </w:r>
      <w:r w:rsidR="00855F7E">
        <w:rPr>
          <w:rFonts w:cstheme="minorHAnsi"/>
          <w:bCs/>
        </w:rPr>
        <w:t>.2026</w:t>
      </w:r>
    </w:p>
    <w:p w14:paraId="263D9472" w14:textId="4AEEA5BF" w:rsidR="00855F7E" w:rsidRPr="0055046F" w:rsidRDefault="00855F7E" w:rsidP="001B43E5">
      <w:pPr>
        <w:rPr>
          <w:rFonts w:cstheme="minorHAnsi"/>
          <w:b/>
        </w:rPr>
      </w:pPr>
      <w:r w:rsidRPr="00855F7E">
        <w:rPr>
          <w:rFonts w:cstheme="minorHAnsi"/>
          <w:b/>
        </w:rPr>
        <w:t>Ura:</w:t>
      </w:r>
      <w:r>
        <w:rPr>
          <w:rFonts w:cstheme="minorHAnsi"/>
          <w:bCs/>
        </w:rPr>
        <w:t xml:space="preserve"> od 16:00 do 20:00</w:t>
      </w:r>
    </w:p>
    <w:p w14:paraId="0BD7DFB0" w14:textId="3562900E" w:rsidR="001B43E5" w:rsidRDefault="001B43E5" w:rsidP="001B43E5">
      <w:pPr>
        <w:rPr>
          <w:rFonts w:cstheme="minorHAnsi"/>
          <w:bCs/>
        </w:rPr>
      </w:pPr>
      <w:r w:rsidRPr="0055046F">
        <w:rPr>
          <w:rFonts w:cstheme="minorHAnsi"/>
          <w:b/>
        </w:rPr>
        <w:t xml:space="preserve">Trajanje: </w:t>
      </w:r>
      <w:r w:rsidR="00DF65C7">
        <w:rPr>
          <w:rFonts w:cstheme="minorHAnsi"/>
          <w:bCs/>
        </w:rPr>
        <w:t>8 pedagoških ur</w:t>
      </w:r>
    </w:p>
    <w:p w14:paraId="73AD1BCE" w14:textId="1602B8B5" w:rsidR="001B43E5" w:rsidRPr="0055046F" w:rsidRDefault="001B43E5" w:rsidP="001B43E5">
      <w:pPr>
        <w:rPr>
          <w:rFonts w:cstheme="minorHAnsi"/>
          <w:b/>
        </w:rPr>
      </w:pPr>
      <w:r w:rsidRPr="0055046F">
        <w:rPr>
          <w:rFonts w:cstheme="minorHAnsi"/>
          <w:b/>
        </w:rPr>
        <w:t xml:space="preserve">Lokacija: </w:t>
      </w:r>
      <w:r w:rsidR="00514F15" w:rsidRPr="0055046F">
        <w:rPr>
          <w:rFonts w:cstheme="minorHAnsi"/>
          <w:bCs/>
        </w:rPr>
        <w:t>spletn</w:t>
      </w:r>
      <w:r w:rsidR="00DF65C7">
        <w:rPr>
          <w:rFonts w:cstheme="minorHAnsi"/>
          <w:bCs/>
        </w:rPr>
        <w:t>a učilnica</w:t>
      </w:r>
      <w:r w:rsidR="00855F7E">
        <w:rPr>
          <w:rFonts w:cstheme="minorHAnsi"/>
          <w:bCs/>
        </w:rPr>
        <w:t>, Zoom</w:t>
      </w:r>
    </w:p>
    <w:p w14:paraId="5310A8DE" w14:textId="77777777" w:rsidR="001B43E5" w:rsidRPr="0055046F" w:rsidRDefault="001B43E5" w:rsidP="001B43E5">
      <w:pPr>
        <w:rPr>
          <w:rFonts w:cstheme="minorHAnsi"/>
          <w:b/>
        </w:rPr>
      </w:pPr>
    </w:p>
    <w:p w14:paraId="5B4BC996" w14:textId="77777777" w:rsidR="00DF65C7" w:rsidRPr="00DF65C7" w:rsidRDefault="00DF65C7" w:rsidP="00DF65C7">
      <w:pPr>
        <w:rPr>
          <w:rFonts w:cstheme="minorHAnsi"/>
          <w:bCs/>
        </w:rPr>
      </w:pPr>
      <w:r w:rsidRPr="00DF65C7">
        <w:rPr>
          <w:rFonts w:cstheme="minorHAnsi"/>
          <w:bCs/>
        </w:rPr>
        <w:t>Prisotnost udeležencev se bo beležila v spletnem programu.</w:t>
      </w:r>
    </w:p>
    <w:p w14:paraId="058173C9" w14:textId="77777777" w:rsidR="00DF65C7" w:rsidRPr="00DF65C7" w:rsidRDefault="00DF65C7" w:rsidP="00DF65C7">
      <w:pPr>
        <w:rPr>
          <w:rFonts w:cstheme="minorHAnsi"/>
          <w:bCs/>
        </w:rPr>
      </w:pPr>
      <w:r w:rsidRPr="00DF65C7">
        <w:rPr>
          <w:rFonts w:cstheme="minorHAnsi"/>
          <w:bCs/>
        </w:rPr>
        <w:t xml:space="preserve">Obvezna 8 urna prisotnost je pogoj za pridobitev potrdila za </w:t>
      </w:r>
      <w:r w:rsidRPr="00DF65C7">
        <w:rPr>
          <w:rFonts w:cstheme="minorHAnsi"/>
          <w:b/>
        </w:rPr>
        <w:t>0,5 točke</w:t>
      </w:r>
      <w:r w:rsidRPr="00DF65C7">
        <w:rPr>
          <w:rFonts w:cstheme="minorHAnsi"/>
          <w:bCs/>
        </w:rPr>
        <w:t>.</w:t>
      </w:r>
    </w:p>
    <w:p w14:paraId="1D42E261" w14:textId="524395E6" w:rsidR="001B43E5" w:rsidRDefault="00DF65C7" w:rsidP="00DF65C7">
      <w:pPr>
        <w:rPr>
          <w:rFonts w:cstheme="minorHAnsi"/>
          <w:bCs/>
        </w:rPr>
      </w:pPr>
      <w:r w:rsidRPr="00DF65C7">
        <w:rPr>
          <w:rFonts w:cstheme="minorHAnsi"/>
          <w:bCs/>
        </w:rPr>
        <w:t>Udeleženci bodo potrdilo in program prejeli na svoj e-naslov.</w:t>
      </w:r>
    </w:p>
    <w:p w14:paraId="2F64A54E" w14:textId="77777777" w:rsidR="00855F7E" w:rsidRDefault="00855F7E" w:rsidP="00DF65C7">
      <w:pPr>
        <w:rPr>
          <w:rFonts w:cstheme="minorHAnsi"/>
          <w:bCs/>
        </w:rPr>
      </w:pPr>
    </w:p>
    <w:p w14:paraId="3170BF66" w14:textId="77777777" w:rsidR="00855F7E" w:rsidRPr="000F1477" w:rsidRDefault="00855F7E" w:rsidP="00855F7E">
      <w:pPr>
        <w:rPr>
          <w:rFonts w:cstheme="minorHAnsi"/>
          <w:bCs/>
          <w:sz w:val="21"/>
          <w:szCs w:val="21"/>
        </w:rPr>
      </w:pPr>
      <w:r w:rsidRPr="000F1477">
        <w:rPr>
          <w:rFonts w:cstheme="minorHAnsi"/>
          <w:bCs/>
          <w:sz w:val="21"/>
          <w:szCs w:val="21"/>
        </w:rPr>
        <w:t xml:space="preserve">Udeleženci, ki bodo izvedli kratko predstavitev (15 minut) prejmejo potrdilo za </w:t>
      </w:r>
      <w:r w:rsidRPr="000F1477">
        <w:rPr>
          <w:rFonts w:cstheme="minorHAnsi"/>
          <w:b/>
          <w:sz w:val="21"/>
          <w:szCs w:val="21"/>
        </w:rPr>
        <w:t>2 točki</w:t>
      </w:r>
      <w:r w:rsidRPr="000F1477">
        <w:rPr>
          <w:rFonts w:cstheme="minorHAnsi"/>
          <w:bCs/>
          <w:sz w:val="21"/>
          <w:szCs w:val="21"/>
        </w:rPr>
        <w:t xml:space="preserve"> (dodatno strokovno delo).</w:t>
      </w:r>
    </w:p>
    <w:p w14:paraId="4D6B89A4" w14:textId="77777777" w:rsidR="00855F7E" w:rsidRPr="000F1477" w:rsidRDefault="00855F7E" w:rsidP="00855F7E">
      <w:pPr>
        <w:rPr>
          <w:rFonts w:cstheme="minorHAnsi"/>
          <w:color w:val="000000"/>
          <w:sz w:val="21"/>
          <w:szCs w:val="21"/>
          <w:shd w:val="clear" w:color="auto" w:fill="FFFFFF"/>
        </w:rPr>
      </w:pPr>
      <w:bookmarkStart w:id="0" w:name="_Hlk207893637"/>
      <w:r w:rsidRPr="000F1477">
        <w:rPr>
          <w:rFonts w:cstheme="minorHAnsi"/>
          <w:color w:val="000000"/>
          <w:sz w:val="21"/>
          <w:szCs w:val="21"/>
          <w:shd w:val="clear" w:color="auto" w:fill="FFFFFF"/>
        </w:rPr>
        <w:t xml:space="preserve">Namen vaše aktivnosti je, da v čim večji meri delite svoje izkušnje, primere dobre prakse in vašega znanja, ki ga imate veliko. Ob pripravi prispevka naj vas vodijo vprašanja: Kaj mi gre dobro? Kaj je bilo učinkovito? Kaj lahko podelim z drugimi udeleženci? ? Moja praznična doživetja iz prakse? </w:t>
      </w:r>
    </w:p>
    <w:bookmarkEnd w:id="0"/>
    <w:p w14:paraId="318C2D66" w14:textId="77777777" w:rsidR="00855F7E" w:rsidRPr="000F1477" w:rsidRDefault="00855F7E" w:rsidP="00855F7E">
      <w:pPr>
        <w:rPr>
          <w:rFonts w:cstheme="minorHAnsi"/>
          <w:color w:val="000000"/>
          <w:sz w:val="21"/>
          <w:szCs w:val="21"/>
          <w:shd w:val="clear" w:color="auto" w:fill="FFFFFF"/>
        </w:rPr>
      </w:pPr>
    </w:p>
    <w:p w14:paraId="69B66D35" w14:textId="77777777" w:rsidR="00855F7E" w:rsidRPr="000F1477" w:rsidRDefault="00855F7E" w:rsidP="00855F7E">
      <w:pPr>
        <w:rPr>
          <w:rFonts w:cstheme="minorHAnsi"/>
          <w:color w:val="000000"/>
          <w:sz w:val="21"/>
          <w:szCs w:val="21"/>
          <w:shd w:val="clear" w:color="auto" w:fill="FFFFFF"/>
        </w:rPr>
      </w:pPr>
      <w:r w:rsidRPr="000F1477">
        <w:rPr>
          <w:rFonts w:cstheme="minorHAnsi"/>
          <w:color w:val="000000"/>
          <w:sz w:val="21"/>
          <w:szCs w:val="21"/>
          <w:shd w:val="clear" w:color="auto" w:fill="FFFFFF"/>
        </w:rPr>
        <w:t xml:space="preserve">Za posvet lahko tudi pokličete na 041 285 308 (Damjana Šmid). </w:t>
      </w:r>
    </w:p>
    <w:p w14:paraId="2182C949" w14:textId="77777777" w:rsidR="00855F7E" w:rsidRDefault="00855F7E" w:rsidP="00DF65C7">
      <w:pPr>
        <w:rPr>
          <w:rFonts w:cstheme="minorHAnsi"/>
          <w:bCs/>
        </w:rPr>
      </w:pPr>
    </w:p>
    <w:p w14:paraId="6C1F5E8E" w14:textId="77777777" w:rsidR="00DF65C7" w:rsidRDefault="00DF65C7" w:rsidP="00DF65C7">
      <w:pPr>
        <w:rPr>
          <w:rFonts w:cstheme="minorHAnsi"/>
          <w:bCs/>
        </w:rPr>
      </w:pPr>
    </w:p>
    <w:p w14:paraId="396F6FBD" w14:textId="0E971937" w:rsidR="00DF65C7" w:rsidRDefault="00DF65C7" w:rsidP="00DF65C7">
      <w:pPr>
        <w:rPr>
          <w:rFonts w:cstheme="minorHAnsi"/>
          <w:b/>
        </w:rPr>
      </w:pPr>
      <w:r w:rsidRPr="00DF65C7">
        <w:rPr>
          <w:rFonts w:cstheme="minorHAnsi"/>
          <w:b/>
        </w:rPr>
        <w:t>Vsebina izobraževanja:</w:t>
      </w:r>
    </w:p>
    <w:p w14:paraId="556AD59B" w14:textId="77777777" w:rsidR="006F7589" w:rsidRPr="0055046F" w:rsidRDefault="006F7589" w:rsidP="00DF65C7">
      <w:pPr>
        <w:rPr>
          <w:rFonts w:cstheme="minorHAnsi"/>
          <w:b/>
        </w:rPr>
      </w:pPr>
    </w:p>
    <w:p w14:paraId="6C694078" w14:textId="76B1D40B" w:rsidR="001B43E5" w:rsidRDefault="00125459" w:rsidP="006C7E6E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 xml:space="preserve">- </w:t>
      </w:r>
      <w:r w:rsidR="000951BF" w:rsidRPr="000951BF">
        <w:rPr>
          <w:rFonts w:cstheme="minorHAnsi"/>
          <w:color w:val="000000"/>
          <w:shd w:val="clear" w:color="auto" w:fill="FFFFFF"/>
        </w:rPr>
        <w:t>narava kot okolje umetniškega izražanja – primeri za ustvarjanje za vse letne čase</w:t>
      </w:r>
    </w:p>
    <w:p w14:paraId="4123F0E9" w14:textId="471D438C" w:rsidR="006C7E6E" w:rsidRDefault="006C7E6E" w:rsidP="006C7E6E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-</w:t>
      </w:r>
      <w:r w:rsidR="000951BF">
        <w:rPr>
          <w:rFonts w:cstheme="minorHAnsi"/>
          <w:color w:val="000000"/>
          <w:shd w:val="clear" w:color="auto" w:fill="FFFFFF"/>
        </w:rPr>
        <w:t xml:space="preserve"> </w:t>
      </w:r>
      <w:r w:rsidR="000951BF" w:rsidRPr="000951BF">
        <w:rPr>
          <w:rFonts w:cstheme="minorHAnsi"/>
          <w:color w:val="000000"/>
          <w:shd w:val="clear" w:color="auto" w:fill="FFFFFF"/>
        </w:rPr>
        <w:t>učne postaje za različne starosti, uporaba naravnih materialov za učenje</w:t>
      </w:r>
    </w:p>
    <w:p w14:paraId="55880AC6" w14:textId="4B7A1F84" w:rsidR="006C7E6E" w:rsidRDefault="006C7E6E" w:rsidP="006C7E6E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-</w:t>
      </w:r>
      <w:r w:rsidR="000951BF">
        <w:rPr>
          <w:rFonts w:cstheme="minorHAnsi"/>
          <w:color w:val="000000"/>
          <w:shd w:val="clear" w:color="auto" w:fill="FFFFFF"/>
        </w:rPr>
        <w:t xml:space="preserve"> </w:t>
      </w:r>
      <w:r w:rsidR="000951BF" w:rsidRPr="000951BF">
        <w:rPr>
          <w:rFonts w:cstheme="minorHAnsi"/>
          <w:color w:val="000000"/>
          <w:shd w:val="clear" w:color="auto" w:fill="FFFFFF"/>
        </w:rPr>
        <w:t>kreativnost brez meja - kaj sporoča narava, kaj mi sporočamo naravi</w:t>
      </w:r>
    </w:p>
    <w:p w14:paraId="4789993F" w14:textId="4B36BA8D" w:rsidR="006C7E6E" w:rsidRDefault="006C7E6E" w:rsidP="006C7E6E">
      <w:pPr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  <w:shd w:val="clear" w:color="auto" w:fill="FFFFFF"/>
        </w:rPr>
        <w:t>-</w:t>
      </w:r>
      <w:r w:rsidR="000951BF">
        <w:rPr>
          <w:rFonts w:cstheme="minorHAnsi"/>
          <w:color w:val="000000"/>
          <w:shd w:val="clear" w:color="auto" w:fill="FFFFFF"/>
        </w:rPr>
        <w:t xml:space="preserve"> </w:t>
      </w:r>
      <w:r w:rsidR="000951BF" w:rsidRPr="000951BF">
        <w:rPr>
          <w:rFonts w:cstheme="minorHAnsi"/>
          <w:color w:val="000000"/>
          <w:shd w:val="clear" w:color="auto" w:fill="FFFFFF"/>
        </w:rPr>
        <w:t>aktivni prispevki udeležencev</w:t>
      </w:r>
    </w:p>
    <w:p w14:paraId="0ACAC409" w14:textId="77777777" w:rsidR="00125459" w:rsidRDefault="00125459" w:rsidP="00125459">
      <w:pPr>
        <w:rPr>
          <w:rFonts w:cstheme="minorHAnsi"/>
          <w:color w:val="000000"/>
          <w:shd w:val="clear" w:color="auto" w:fill="FFFFFF"/>
        </w:rPr>
      </w:pPr>
    </w:p>
    <w:p w14:paraId="6BF99C4F" w14:textId="77777777" w:rsidR="00125459" w:rsidRPr="0055046F" w:rsidRDefault="00125459" w:rsidP="00125459">
      <w:pPr>
        <w:rPr>
          <w:rFonts w:cstheme="minorHAnsi"/>
        </w:rPr>
      </w:pPr>
    </w:p>
    <w:p w14:paraId="353CDCA8" w14:textId="77777777" w:rsidR="0055046F" w:rsidRDefault="0055046F" w:rsidP="0055046F">
      <w:pPr>
        <w:rPr>
          <w:b/>
        </w:rPr>
      </w:pPr>
      <w:r w:rsidRPr="00C531CC">
        <w:t>Predavateljica:</w:t>
      </w:r>
      <w:r>
        <w:t xml:space="preserve"> </w:t>
      </w:r>
      <w:r w:rsidRPr="00805FB8">
        <w:rPr>
          <w:b/>
        </w:rPr>
        <w:t xml:space="preserve">Damjana Šmid, prof.soc.ped. </w:t>
      </w:r>
    </w:p>
    <w:p w14:paraId="7AE9D858" w14:textId="00B107F5" w:rsidR="0055046F" w:rsidRPr="00E30BBE" w:rsidRDefault="0055046F" w:rsidP="0055046F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8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 w:rsidR="006C7E6E">
        <w:rPr>
          <w:rFonts w:eastAsia="Times New Roman" w:cstheme="minorHAnsi"/>
          <w:color w:val="FF0000"/>
          <w:lang w:eastAsia="sl-SI"/>
        </w:rPr>
        <w:t>48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781D9476" w14:textId="77777777" w:rsidR="0055046F" w:rsidRPr="00D05720" w:rsidRDefault="0055046F" w:rsidP="0055046F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21D573AC" w14:textId="77777777" w:rsidR="0055046F" w:rsidRDefault="0055046F" w:rsidP="0055046F"/>
    <w:p w14:paraId="14C34A41" w14:textId="77777777" w:rsidR="0055046F" w:rsidRPr="00C531CC" w:rsidRDefault="0055046F" w:rsidP="0055046F">
      <w:pPr>
        <w:rPr>
          <w:b/>
        </w:rPr>
      </w:pPr>
      <w:r w:rsidRPr="00C531CC">
        <w:rPr>
          <w:b/>
        </w:rPr>
        <w:t xml:space="preserve">Informacije in prijave: </w:t>
      </w:r>
    </w:p>
    <w:p w14:paraId="23045F01" w14:textId="77777777" w:rsidR="0055046F" w:rsidRPr="00D05720" w:rsidRDefault="00A74DF6" w:rsidP="0055046F">
      <w:pPr>
        <w:rPr>
          <w:color w:val="FF0000"/>
        </w:rPr>
      </w:pPr>
      <w:hyperlink r:id="rId7" w:history="1">
        <w:r w:rsidR="0055046F" w:rsidRPr="00D05720">
          <w:rPr>
            <w:rStyle w:val="Hyperlink"/>
            <w:color w:val="FF0000"/>
          </w:rPr>
          <w:t>vzgoja.damjanasmid@gmail.com</w:t>
        </w:r>
      </w:hyperlink>
      <w:r w:rsidR="0055046F" w:rsidRPr="00D05720">
        <w:rPr>
          <w:color w:val="FF0000"/>
        </w:rPr>
        <w:t xml:space="preserve">  </w:t>
      </w:r>
    </w:p>
    <w:p w14:paraId="6BEDA832" w14:textId="77777777" w:rsidR="001B43E5" w:rsidRPr="0055046F" w:rsidRDefault="001B43E5" w:rsidP="001B43E5">
      <w:pPr>
        <w:rPr>
          <w:rFonts w:cstheme="minorHAnsi"/>
        </w:rPr>
      </w:pPr>
    </w:p>
    <w:p w14:paraId="21DB36E0" w14:textId="77777777" w:rsidR="001B43E5" w:rsidRPr="0055046F" w:rsidRDefault="001B43E5" w:rsidP="001B43E5">
      <w:pPr>
        <w:rPr>
          <w:rFonts w:cstheme="minorHAnsi"/>
        </w:rPr>
      </w:pPr>
    </w:p>
    <w:p w14:paraId="69969099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4749EF1A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4E0F14C8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7D4A5DCD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1D17819E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124C75B1" w14:textId="77777777" w:rsidR="00125459" w:rsidRDefault="00125459" w:rsidP="00DF65C7">
      <w:pPr>
        <w:jc w:val="center"/>
        <w:rPr>
          <w:rFonts w:cstheme="minorHAnsi"/>
          <w:b/>
          <w:sz w:val="22"/>
          <w:szCs w:val="22"/>
        </w:rPr>
      </w:pPr>
    </w:p>
    <w:p w14:paraId="381522E3" w14:textId="44450B55" w:rsidR="00DF65C7" w:rsidRDefault="001B43E5" w:rsidP="006C7E6E">
      <w:pPr>
        <w:jc w:val="center"/>
        <w:rPr>
          <w:rFonts w:cstheme="minorHAnsi"/>
          <w:b/>
          <w:u w:val="single"/>
        </w:rPr>
      </w:pPr>
      <w:r w:rsidRPr="0055046F">
        <w:rPr>
          <w:rFonts w:cstheme="minorHAnsi"/>
          <w:b/>
          <w:sz w:val="22"/>
          <w:szCs w:val="22"/>
        </w:rPr>
        <w:t xml:space="preserve">PRIJAVNICA ZA SEMINAR – </w:t>
      </w:r>
      <w:r w:rsidR="0055046F">
        <w:rPr>
          <w:rFonts w:cstheme="minorHAnsi"/>
          <w:b/>
          <w:sz w:val="22"/>
          <w:szCs w:val="22"/>
        </w:rPr>
        <w:br/>
      </w:r>
      <w:r w:rsidR="006C7E6E">
        <w:rPr>
          <w:rFonts w:cstheme="minorHAnsi"/>
          <w:b/>
          <w:u w:val="single"/>
        </w:rPr>
        <w:t>KREATIVNO USTVARJANJE Z NARAVNIMI MATERIALI – primeri in vsebine iz prakse</w:t>
      </w:r>
    </w:p>
    <w:p w14:paraId="39D5D6BB" w14:textId="1DE82952" w:rsidR="00C34485" w:rsidRPr="0055046F" w:rsidRDefault="00C34485" w:rsidP="00C34485">
      <w:pPr>
        <w:rPr>
          <w:rFonts w:cstheme="minorHAnsi"/>
          <w:b/>
          <w:sz w:val="22"/>
          <w:szCs w:val="22"/>
          <w:u w:val="single"/>
        </w:rPr>
      </w:pPr>
    </w:p>
    <w:p w14:paraId="71D505FD" w14:textId="5B9B948E" w:rsidR="001B43E5" w:rsidRPr="0055046F" w:rsidRDefault="001B43E5" w:rsidP="001B43E5">
      <w:pPr>
        <w:rPr>
          <w:rFonts w:cstheme="minorHAnsi"/>
          <w:b/>
          <w:sz w:val="22"/>
          <w:szCs w:val="22"/>
        </w:rPr>
      </w:pPr>
      <w:r w:rsidRPr="0055046F">
        <w:rPr>
          <w:rFonts w:cstheme="minorHAnsi"/>
          <w:b/>
          <w:sz w:val="22"/>
          <w:szCs w:val="22"/>
        </w:rPr>
        <w:t xml:space="preserve"> </w:t>
      </w:r>
    </w:p>
    <w:p w14:paraId="1453BA37" w14:textId="77777777" w:rsidR="001B43E5" w:rsidRPr="0055046F" w:rsidRDefault="001B43E5" w:rsidP="001B43E5">
      <w:pPr>
        <w:rPr>
          <w:rFonts w:cstheme="minorHAnsi"/>
          <w:sz w:val="22"/>
          <w:szCs w:val="22"/>
        </w:rPr>
      </w:pPr>
    </w:p>
    <w:p w14:paraId="1BF54C47" w14:textId="77777777" w:rsidR="0055046F" w:rsidRPr="00090A5C" w:rsidRDefault="0055046F" w:rsidP="0055046F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2C7C1031" w14:textId="77777777" w:rsidR="0055046F" w:rsidRPr="00090A5C" w:rsidRDefault="0055046F" w:rsidP="0055046F">
      <w:pPr>
        <w:rPr>
          <w:rFonts w:cstheme="minorHAnsi"/>
        </w:rPr>
      </w:pPr>
    </w:p>
    <w:p w14:paraId="2E85FDD2" w14:textId="77777777" w:rsidR="0055046F" w:rsidRPr="00090A5C" w:rsidRDefault="0055046F" w:rsidP="0055046F">
      <w:pPr>
        <w:rPr>
          <w:rFonts w:cstheme="minorHAnsi"/>
        </w:rPr>
      </w:pPr>
      <w:r w:rsidRPr="00090A5C">
        <w:rPr>
          <w:rFonts w:cstheme="minorHAnsi"/>
        </w:rPr>
        <w:t>E</w:t>
      </w:r>
      <w:r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656728D8" w14:textId="77777777" w:rsidR="0055046F" w:rsidRPr="00090A5C" w:rsidRDefault="0055046F" w:rsidP="0055046F">
      <w:pPr>
        <w:rPr>
          <w:rFonts w:cstheme="minorHAnsi"/>
          <w:b/>
        </w:rPr>
      </w:pPr>
    </w:p>
    <w:p w14:paraId="4196D237" w14:textId="586C8DDB" w:rsidR="0055046F" w:rsidRDefault="0055046F" w:rsidP="0055046F">
      <w:pPr>
        <w:rPr>
          <w:rFonts w:cstheme="minorHAnsi"/>
        </w:rPr>
      </w:pPr>
      <w:r w:rsidRPr="00090A5C">
        <w:rPr>
          <w:rFonts w:cstheme="minorHAnsi"/>
        </w:rPr>
        <w:t>Naslov plačnika</w:t>
      </w:r>
      <w:r w:rsidR="00855F7E">
        <w:rPr>
          <w:rFonts w:cstheme="minorHAnsi"/>
        </w:rPr>
        <w:t xml:space="preserve"> (naziv, ulica, pošt. št., kraj)</w:t>
      </w:r>
      <w:r w:rsidRPr="00090A5C">
        <w:rPr>
          <w:rFonts w:cstheme="minorHAnsi"/>
        </w:rPr>
        <w:t xml:space="preserve">:  </w:t>
      </w:r>
    </w:p>
    <w:p w14:paraId="520B6976" w14:textId="77777777" w:rsidR="0055046F" w:rsidRDefault="0055046F" w:rsidP="0055046F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44DDD1F8" w14:textId="77777777" w:rsidR="0055046F" w:rsidRDefault="0055046F" w:rsidP="0055046F">
      <w:pPr>
        <w:rPr>
          <w:rFonts w:cstheme="minorHAnsi"/>
        </w:rPr>
      </w:pPr>
    </w:p>
    <w:p w14:paraId="2D4F51FB" w14:textId="77777777" w:rsidR="0055046F" w:rsidRDefault="0055046F" w:rsidP="0055046F">
      <w:pPr>
        <w:rPr>
          <w:rFonts w:cstheme="minorHAnsi"/>
        </w:rPr>
      </w:pPr>
    </w:p>
    <w:p w14:paraId="0896E915" w14:textId="77777777" w:rsidR="0055046F" w:rsidRDefault="0055046F" w:rsidP="0055046F">
      <w:pPr>
        <w:rPr>
          <w:rFonts w:cstheme="minorHAnsi"/>
        </w:rPr>
      </w:pPr>
    </w:p>
    <w:p w14:paraId="4B1191E4" w14:textId="77777777" w:rsidR="0055046F" w:rsidRDefault="0055046F" w:rsidP="0055046F">
      <w:pPr>
        <w:rPr>
          <w:rFonts w:cstheme="minorHAnsi"/>
        </w:rPr>
      </w:pPr>
    </w:p>
    <w:p w14:paraId="275078C8" w14:textId="77777777" w:rsidR="0055046F" w:rsidRDefault="0055046F" w:rsidP="0055046F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5046F" w14:paraId="1CDB40B6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3664E0" w14:textId="77777777" w:rsidR="0055046F" w:rsidRPr="00626312" w:rsidRDefault="0055046F" w:rsidP="003C40B7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V kolikor je plačnik fizična oseba je potrebno poslati potrdilo o plačilu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.</w:t>
            </w:r>
          </w:p>
          <w:p w14:paraId="22C8C583" w14:textId="77777777" w:rsidR="0055046F" w:rsidRPr="00626312" w:rsidRDefault="0055046F" w:rsidP="003C40B7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8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0B4DE7CB" w14:textId="77777777" w:rsidR="0055046F" w:rsidRPr="00626312" w:rsidRDefault="0055046F" w:rsidP="003C40B7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46C208DF" w14:textId="653FF317" w:rsidR="0055046F" w:rsidRDefault="0055046F" w:rsidP="003C40B7">
            <w:pPr>
              <w:spacing w:before="120" w:after="120" w:line="336" w:lineRule="auto"/>
              <w:jc w:val="center"/>
            </w:pPr>
            <w:r w:rsidRPr="00626312">
              <w:rPr>
                <w:rFonts w:ascii="MS Gothic" w:eastAsia="MS Gothic" w:hAnsi="MS Gothic" w:cs="MS Gothic" w:hint="eastAsia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</w:t>
            </w:r>
            <w:r w:rsidR="00A74DF6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redplačilo 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55046F" w14:paraId="2D915311" w14:textId="77777777" w:rsidTr="003C40B7">
        <w:trPr>
          <w:trHeight w:val="293"/>
        </w:trPr>
        <w:tc>
          <w:tcPr>
            <w:tcW w:w="0" w:type="auto"/>
            <w:vMerge/>
          </w:tcPr>
          <w:p w14:paraId="224E3699" w14:textId="77777777" w:rsidR="0055046F" w:rsidRDefault="0055046F" w:rsidP="003C40B7"/>
        </w:tc>
      </w:tr>
      <w:tr w:rsidR="0055046F" w14:paraId="513BD508" w14:textId="77777777" w:rsidTr="003C40B7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3B2C7197" w14:textId="77777777" w:rsidR="0055046F" w:rsidRPr="00626312" w:rsidRDefault="0055046F" w:rsidP="003C40B7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330E9376" w14:textId="5ABDDD59" w:rsidR="0055046F" w:rsidRDefault="0055046F" w:rsidP="003C40B7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Spletni seminar </w:t>
            </w:r>
            <w:r w:rsidR="006C7E6E">
              <w:rPr>
                <w:rFonts w:ascii="Corben" w:eastAsia="Corben" w:hAnsi="Corben" w:cs="Corben"/>
                <w:color w:val="000000"/>
                <w:sz w:val="20"/>
                <w:szCs w:val="20"/>
              </w:rPr>
              <w:t>Kreativno ustvarjanje z naravnimi materiali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8h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55046F" w:rsidRPr="00626312" w14:paraId="37ADCA07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687276" w14:textId="2A4BAC0F" w:rsidR="0055046F" w:rsidRDefault="0055046F" w:rsidP="003C40B7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Znesek: </w:t>
            </w:r>
            <w:r w:rsidR="00855F7E">
              <w:rPr>
                <w:rFonts w:ascii="Corben" w:eastAsia="Corben" w:hAnsi="Corben" w:cs="Corben"/>
                <w:color w:val="000000"/>
                <w:sz w:val="20"/>
                <w:szCs w:val="20"/>
              </w:rPr>
              <w:t>48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 w:rsidR="006C7E6E">
              <w:rPr>
                <w:rFonts w:ascii="Corben" w:eastAsia="Corben" w:hAnsi="Corben" w:cs="Corben"/>
                <w:color w:val="000000"/>
                <w:sz w:val="20"/>
                <w:szCs w:val="20"/>
              </w:rPr>
              <w:t>94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</w:p>
          <w:p w14:paraId="64FC21E9" w14:textId="31AEB280" w:rsidR="0055046F" w:rsidRPr="00626312" w:rsidRDefault="0055046F" w:rsidP="003C40B7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="006C7E6E">
              <w:rPr>
                <w:rFonts w:ascii="Corben" w:eastAsia="Corben" w:hAnsi="Corben" w:cs="Corben"/>
                <w:color w:val="000000"/>
                <w:sz w:val="20"/>
                <w:szCs w:val="20"/>
              </w:rPr>
              <w:t>kreativno-ustvarjanje</w:t>
            </w:r>
          </w:p>
        </w:tc>
      </w:tr>
    </w:tbl>
    <w:p w14:paraId="1ADDF8E2" w14:textId="17E73552" w:rsidR="007C5316" w:rsidRPr="0055046F" w:rsidRDefault="007C5316" w:rsidP="0055046F">
      <w:pPr>
        <w:rPr>
          <w:rFonts w:cstheme="minorHAnsi"/>
        </w:rPr>
      </w:pPr>
    </w:p>
    <w:sectPr w:rsidR="007C5316" w:rsidRPr="0055046F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5F2DD" w14:textId="77777777" w:rsidR="00CC471C" w:rsidRDefault="00CC471C" w:rsidP="007C5316">
      <w:r>
        <w:separator/>
      </w:r>
    </w:p>
  </w:endnote>
  <w:endnote w:type="continuationSeparator" w:id="0">
    <w:p w14:paraId="50C4CAF4" w14:textId="77777777" w:rsidR="00CC471C" w:rsidRDefault="00CC471C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FEB1D" w14:textId="77777777" w:rsidR="00CC471C" w:rsidRDefault="00CC471C" w:rsidP="007C5316">
      <w:r>
        <w:separator/>
      </w:r>
    </w:p>
  </w:footnote>
  <w:footnote w:type="continuationSeparator" w:id="0">
    <w:p w14:paraId="0C678B82" w14:textId="77777777" w:rsidR="00CC471C" w:rsidRDefault="00CC471C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55C80"/>
    <w:multiLevelType w:val="hybridMultilevel"/>
    <w:tmpl w:val="A3CEC02E"/>
    <w:lvl w:ilvl="0" w:tplc="5FE692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1211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5570A"/>
    <w:rsid w:val="000951BF"/>
    <w:rsid w:val="00125459"/>
    <w:rsid w:val="00142C63"/>
    <w:rsid w:val="001B43E5"/>
    <w:rsid w:val="00253F93"/>
    <w:rsid w:val="00254051"/>
    <w:rsid w:val="00443A1C"/>
    <w:rsid w:val="0045521E"/>
    <w:rsid w:val="00514F15"/>
    <w:rsid w:val="0055046F"/>
    <w:rsid w:val="00573E54"/>
    <w:rsid w:val="006C7E6E"/>
    <w:rsid w:val="006F24FD"/>
    <w:rsid w:val="006F7589"/>
    <w:rsid w:val="007C5316"/>
    <w:rsid w:val="00834106"/>
    <w:rsid w:val="008467FD"/>
    <w:rsid w:val="00855F7E"/>
    <w:rsid w:val="00881AB8"/>
    <w:rsid w:val="008E526C"/>
    <w:rsid w:val="009A00A3"/>
    <w:rsid w:val="00A25A8B"/>
    <w:rsid w:val="00A74DF6"/>
    <w:rsid w:val="00AA574C"/>
    <w:rsid w:val="00AB6AD1"/>
    <w:rsid w:val="00BD76D4"/>
    <w:rsid w:val="00BE078D"/>
    <w:rsid w:val="00C13531"/>
    <w:rsid w:val="00C34485"/>
    <w:rsid w:val="00C543E5"/>
    <w:rsid w:val="00CA24F3"/>
    <w:rsid w:val="00CC471C"/>
    <w:rsid w:val="00D038FB"/>
    <w:rsid w:val="00D139B9"/>
    <w:rsid w:val="00DB5635"/>
    <w:rsid w:val="00DF65C7"/>
    <w:rsid w:val="00F114AD"/>
    <w:rsid w:val="00F3612A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semiHidden/>
    <w:unhideWhenUsed/>
    <w:rsid w:val="001B43E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43E5"/>
    <w:pPr>
      <w:spacing w:after="160" w:line="254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8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zgoja.damjanasmi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2</TotalTime>
  <Pages>2</Pages>
  <Words>399</Words>
  <Characters>2280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4</cp:revision>
  <dcterms:created xsi:type="dcterms:W3CDTF">2025-11-24T09:54:00Z</dcterms:created>
  <dcterms:modified xsi:type="dcterms:W3CDTF">2026-01-22T12:28:00Z</dcterms:modified>
</cp:coreProperties>
</file>