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309FC553" w:rsidR="00DF65C7" w:rsidRDefault="00E610C7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OBVLADOVANJE STRESA NA DELOVNEM MESTU – </w:t>
      </w:r>
      <w:r>
        <w:rPr>
          <w:rFonts w:cstheme="minorHAnsi"/>
          <w:b/>
          <w:u w:val="single"/>
        </w:rPr>
        <w:br/>
        <w:t>učinkovite metode, primeri in vsebine iz prakse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778386D0" w14:textId="0C4A2998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E610C7">
        <w:rPr>
          <w:rFonts w:cstheme="minorHAnsi"/>
          <w:bCs/>
        </w:rPr>
        <w:t>16.3</w:t>
      </w:r>
      <w:r w:rsidR="00855F7E">
        <w:rPr>
          <w:rFonts w:cstheme="minorHAnsi"/>
          <w:bCs/>
        </w:rPr>
        <w:t>.2026</w:t>
      </w:r>
    </w:p>
    <w:p w14:paraId="263D9472" w14:textId="4AEEA5BF" w:rsidR="00855F7E" w:rsidRPr="0055046F" w:rsidRDefault="00855F7E" w:rsidP="001B43E5">
      <w:pPr>
        <w:rPr>
          <w:rFonts w:cstheme="minorHAnsi"/>
          <w:b/>
        </w:rPr>
      </w:pPr>
      <w:r w:rsidRPr="00855F7E">
        <w:rPr>
          <w:rFonts w:cstheme="minorHAnsi"/>
          <w:b/>
        </w:rPr>
        <w:t>Ura:</w:t>
      </w:r>
      <w:r>
        <w:rPr>
          <w:rFonts w:cstheme="minorHAnsi"/>
          <w:bCs/>
        </w:rPr>
        <w:t xml:space="preserve"> od 16:00 do 20:00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F64A54E" w14:textId="77777777" w:rsidR="00855F7E" w:rsidRDefault="00855F7E" w:rsidP="00DF65C7">
      <w:pPr>
        <w:rPr>
          <w:rFonts w:cstheme="minorHAnsi"/>
          <w:bCs/>
        </w:rPr>
      </w:pPr>
    </w:p>
    <w:p w14:paraId="3170BF66" w14:textId="77777777" w:rsidR="00855F7E" w:rsidRPr="000F1477" w:rsidRDefault="00855F7E" w:rsidP="00855F7E">
      <w:pPr>
        <w:rPr>
          <w:rFonts w:cstheme="minorHAnsi"/>
          <w:bCs/>
          <w:sz w:val="21"/>
          <w:szCs w:val="21"/>
        </w:rPr>
      </w:pPr>
      <w:r w:rsidRPr="000F1477">
        <w:rPr>
          <w:rFonts w:cstheme="minorHAnsi"/>
          <w:bCs/>
          <w:sz w:val="21"/>
          <w:szCs w:val="21"/>
        </w:rPr>
        <w:t xml:space="preserve">Udeleženci, ki bodo izvedli kratko predstavitev (15 minut) prejmejo potrdilo za </w:t>
      </w:r>
      <w:r w:rsidRPr="000F1477">
        <w:rPr>
          <w:rFonts w:cstheme="minorHAnsi"/>
          <w:b/>
          <w:sz w:val="21"/>
          <w:szCs w:val="21"/>
        </w:rPr>
        <w:t>2 točki</w:t>
      </w:r>
      <w:r w:rsidRPr="000F1477">
        <w:rPr>
          <w:rFonts w:cstheme="minorHAnsi"/>
          <w:bCs/>
          <w:sz w:val="21"/>
          <w:szCs w:val="21"/>
        </w:rPr>
        <w:t xml:space="preserve"> (dodatno strokovno delo).</w:t>
      </w:r>
    </w:p>
    <w:p w14:paraId="4D6B89A4" w14:textId="77777777" w:rsidR="00855F7E" w:rsidRPr="000F1477" w:rsidRDefault="00855F7E" w:rsidP="00855F7E">
      <w:pPr>
        <w:rPr>
          <w:rFonts w:cstheme="minorHAnsi"/>
          <w:color w:val="000000"/>
          <w:sz w:val="21"/>
          <w:szCs w:val="21"/>
          <w:shd w:val="clear" w:color="auto" w:fill="FFFFFF"/>
        </w:rPr>
      </w:pPr>
      <w:bookmarkStart w:id="0" w:name="_Hlk207893637"/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prispevka naj vas vodijo vprašanja: Kaj mi gre dobro? Kaj je bilo učinkovito? Kaj lahko podelim z drugimi udeleženci? ? Moja praznična doživetja iz prakse? </w:t>
      </w:r>
    </w:p>
    <w:bookmarkEnd w:id="0"/>
    <w:p w14:paraId="318C2D66" w14:textId="77777777" w:rsidR="00855F7E" w:rsidRPr="000F1477" w:rsidRDefault="00855F7E" w:rsidP="00855F7E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69B66D35" w14:textId="77777777" w:rsidR="00855F7E" w:rsidRPr="000F1477" w:rsidRDefault="00855F7E" w:rsidP="00855F7E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Za posvet lahko tudi pokličete na 041 285 308 (Damjana Šmid). 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6C694078" w14:textId="67C8F9A8" w:rsidR="001B43E5" w:rsidRDefault="00125459" w:rsidP="00E610C7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- </w:t>
      </w:r>
      <w:r w:rsidR="0084282D" w:rsidRPr="0084282D">
        <w:rPr>
          <w:rFonts w:cstheme="minorHAnsi"/>
          <w:color w:val="000000"/>
          <w:shd w:val="clear" w:color="auto" w:fill="FFFFFF"/>
        </w:rPr>
        <w:t>stresni dejavniki in vpliv nanje</w:t>
      </w:r>
    </w:p>
    <w:p w14:paraId="10E61DE7" w14:textId="333D6A63" w:rsidR="00E610C7" w:rsidRDefault="00E610C7" w:rsidP="00E610C7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</w:t>
      </w:r>
      <w:r w:rsidR="0084282D">
        <w:rPr>
          <w:rFonts w:cstheme="minorHAnsi"/>
          <w:color w:val="000000"/>
          <w:shd w:val="clear" w:color="auto" w:fill="FFFFFF"/>
        </w:rPr>
        <w:t xml:space="preserve"> </w:t>
      </w:r>
      <w:r w:rsidR="0084282D" w:rsidRPr="0084282D">
        <w:rPr>
          <w:rFonts w:cstheme="minorHAnsi"/>
          <w:color w:val="000000"/>
          <w:shd w:val="clear" w:color="auto" w:fill="FFFFFF"/>
        </w:rPr>
        <w:t>mini koraki za obvladovanje stresa na delovnem mestu</w:t>
      </w:r>
    </w:p>
    <w:p w14:paraId="7033FA18" w14:textId="563FC076" w:rsidR="00E610C7" w:rsidRDefault="00E610C7" w:rsidP="00E610C7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</w:t>
      </w:r>
      <w:r w:rsidR="0084282D">
        <w:rPr>
          <w:rFonts w:cstheme="minorHAnsi"/>
          <w:color w:val="000000"/>
          <w:shd w:val="clear" w:color="auto" w:fill="FFFFFF"/>
        </w:rPr>
        <w:t xml:space="preserve"> </w:t>
      </w:r>
      <w:r w:rsidR="0084282D" w:rsidRPr="0084282D">
        <w:rPr>
          <w:rFonts w:cstheme="minorHAnsi"/>
          <w:color w:val="000000"/>
          <w:shd w:val="clear" w:color="auto" w:fill="FFFFFF"/>
        </w:rPr>
        <w:t>test z razlago in s pomočjo za obvladovanje stresa</w:t>
      </w:r>
    </w:p>
    <w:p w14:paraId="1977C86A" w14:textId="6EA1EB7E" w:rsidR="00E610C7" w:rsidRDefault="00E610C7" w:rsidP="00E610C7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</w:t>
      </w:r>
      <w:r w:rsidR="0084282D">
        <w:rPr>
          <w:rFonts w:cstheme="minorHAnsi"/>
          <w:color w:val="000000"/>
          <w:shd w:val="clear" w:color="auto" w:fill="FFFFFF"/>
        </w:rPr>
        <w:t xml:space="preserve"> </w:t>
      </w:r>
      <w:r w:rsidR="0084282D" w:rsidRPr="0084282D">
        <w:rPr>
          <w:rFonts w:cstheme="minorHAnsi"/>
          <w:color w:val="000000"/>
          <w:shd w:val="clear" w:color="auto" w:fill="FFFFFF"/>
        </w:rPr>
        <w:t>prispevki udeležencev</w:t>
      </w:r>
    </w:p>
    <w:p w14:paraId="0ACAC409" w14:textId="77777777" w:rsidR="00125459" w:rsidRDefault="00125459" w:rsidP="00125459">
      <w:pPr>
        <w:rPr>
          <w:rFonts w:cstheme="minorHAnsi"/>
          <w:color w:val="000000"/>
          <w:shd w:val="clear" w:color="auto" w:fill="FFFFFF"/>
        </w:rPr>
      </w:pP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5985DD1C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30319E">
        <w:rPr>
          <w:rFonts w:eastAsia="Times New Roman" w:cstheme="minorHAnsi"/>
          <w:color w:val="FF0000"/>
          <w:lang w:eastAsia="sl-SI"/>
        </w:rPr>
        <w:t>48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Pr="00D05720" w:rsidRDefault="0055046F" w:rsidP="0055046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8C4CEF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E610C7">
      <w:pPr>
        <w:rPr>
          <w:rFonts w:cstheme="minorHAnsi"/>
          <w:b/>
          <w:sz w:val="22"/>
          <w:szCs w:val="22"/>
        </w:rPr>
      </w:pPr>
    </w:p>
    <w:p w14:paraId="381522E3" w14:textId="38E20B0E" w:rsidR="00DF65C7" w:rsidRDefault="001B43E5" w:rsidP="00125459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E610C7">
        <w:rPr>
          <w:rFonts w:cstheme="minorHAnsi"/>
          <w:b/>
          <w:u w:val="single"/>
        </w:rPr>
        <w:t>OBVLADOVANJE STRESA NA DELOVNEM MESTU</w:t>
      </w: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4DDD1F8" w14:textId="77777777" w:rsidR="0055046F" w:rsidRDefault="0055046F" w:rsidP="0055046F">
      <w:pPr>
        <w:rPr>
          <w:rFonts w:cstheme="minorHAnsi"/>
        </w:rPr>
      </w:pPr>
    </w:p>
    <w:p w14:paraId="2D4F51FB" w14:textId="77777777" w:rsidR="0055046F" w:rsidRDefault="0055046F" w:rsidP="0055046F">
      <w:pPr>
        <w:rPr>
          <w:rFonts w:cstheme="minorHAnsi"/>
        </w:rPr>
      </w:pP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77777777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1171456D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E610C7">
              <w:rPr>
                <w:rFonts w:ascii="Corben" w:eastAsia="Corben" w:hAnsi="Corben" w:cs="Corben"/>
                <w:color w:val="000000"/>
                <w:sz w:val="20"/>
                <w:szCs w:val="20"/>
              </w:rPr>
              <w:t>Obvladovanje stresa na delovnem mestu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016DB0AF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855F7E">
              <w:rPr>
                <w:rFonts w:ascii="Corben" w:eastAsia="Corben" w:hAnsi="Corben" w:cs="Corben"/>
                <w:color w:val="000000"/>
                <w:sz w:val="20"/>
                <w:szCs w:val="20"/>
              </w:rPr>
              <w:t>48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E610C7">
              <w:rPr>
                <w:rFonts w:ascii="Corben" w:eastAsia="Corben" w:hAnsi="Corben" w:cs="Corben"/>
                <w:color w:val="000000"/>
                <w:sz w:val="20"/>
                <w:szCs w:val="20"/>
              </w:rPr>
              <w:t>96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02F73F01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E610C7">
              <w:rPr>
                <w:rFonts w:ascii="Corben" w:eastAsia="Corben" w:hAnsi="Corben" w:cs="Corben"/>
                <w:color w:val="000000"/>
                <w:sz w:val="20"/>
                <w:szCs w:val="20"/>
              </w:rPr>
              <w:t>stres-8h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E78DD" w14:textId="77777777" w:rsidR="00756EDD" w:rsidRDefault="00756EDD" w:rsidP="007C5316">
      <w:r>
        <w:separator/>
      </w:r>
    </w:p>
  </w:endnote>
  <w:endnote w:type="continuationSeparator" w:id="0">
    <w:p w14:paraId="7A57230A" w14:textId="77777777" w:rsidR="00756EDD" w:rsidRDefault="00756ED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B524D" w14:textId="77777777" w:rsidR="00756EDD" w:rsidRDefault="00756EDD" w:rsidP="007C5316">
      <w:r>
        <w:separator/>
      </w:r>
    </w:p>
  </w:footnote>
  <w:footnote w:type="continuationSeparator" w:id="0">
    <w:p w14:paraId="36530FF5" w14:textId="77777777" w:rsidR="00756EDD" w:rsidRDefault="00756ED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B43E5"/>
    <w:rsid w:val="00253F93"/>
    <w:rsid w:val="00254051"/>
    <w:rsid w:val="0030319E"/>
    <w:rsid w:val="00443A1C"/>
    <w:rsid w:val="0045521E"/>
    <w:rsid w:val="00514F15"/>
    <w:rsid w:val="0055046F"/>
    <w:rsid w:val="00573E54"/>
    <w:rsid w:val="006F24FD"/>
    <w:rsid w:val="006F7589"/>
    <w:rsid w:val="00756EDD"/>
    <w:rsid w:val="007C5316"/>
    <w:rsid w:val="00834106"/>
    <w:rsid w:val="0084282D"/>
    <w:rsid w:val="008467FD"/>
    <w:rsid w:val="00855F7E"/>
    <w:rsid w:val="00881AB8"/>
    <w:rsid w:val="008C4CEF"/>
    <w:rsid w:val="008E526C"/>
    <w:rsid w:val="009A00A3"/>
    <w:rsid w:val="00A25A8B"/>
    <w:rsid w:val="00AA574C"/>
    <w:rsid w:val="00AB6AD1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E610C7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4</cp:revision>
  <dcterms:created xsi:type="dcterms:W3CDTF">2025-11-24T10:05:00Z</dcterms:created>
  <dcterms:modified xsi:type="dcterms:W3CDTF">2026-01-22T12:34:00Z</dcterms:modified>
</cp:coreProperties>
</file>