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A23F" w14:textId="77777777" w:rsidR="00486851" w:rsidRPr="00D05720" w:rsidRDefault="00486851" w:rsidP="00486851">
      <w:pPr>
        <w:jc w:val="center"/>
        <w:rPr>
          <w:sz w:val="22"/>
          <w:szCs w:val="22"/>
        </w:rPr>
      </w:pPr>
      <w:r w:rsidRPr="00D05720">
        <w:rPr>
          <w:sz w:val="22"/>
          <w:szCs w:val="22"/>
        </w:rPr>
        <w:t xml:space="preserve">Vabilo in prijavnica na spletno izobraževanje za zaposlene v vzgojno izobraževalnih ustanovah </w:t>
      </w:r>
    </w:p>
    <w:p w14:paraId="10384D7D" w14:textId="77777777" w:rsidR="00486851" w:rsidRPr="00C531CC" w:rsidRDefault="00486851" w:rsidP="00486851">
      <w:pPr>
        <w:jc w:val="center"/>
      </w:pPr>
    </w:p>
    <w:p w14:paraId="71B61B6D" w14:textId="20273B92" w:rsidR="00486851" w:rsidRPr="00D05720" w:rsidRDefault="00486851" w:rsidP="00D05720">
      <w:pPr>
        <w:jc w:val="center"/>
        <w:rPr>
          <w:b/>
          <w:u w:val="single"/>
        </w:rPr>
      </w:pPr>
      <w:r>
        <w:rPr>
          <w:b/>
          <w:u w:val="single"/>
        </w:rPr>
        <w:t xml:space="preserve">30 DNI ZA 30 VZGOJNIH NASVETOV </w:t>
      </w:r>
    </w:p>
    <w:p w14:paraId="2547ACDC" w14:textId="2DE8E479" w:rsidR="00486851" w:rsidRPr="00D05720" w:rsidRDefault="00D05720" w:rsidP="00D05720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49BF363C" w14:textId="6E46F98F" w:rsidR="00486851" w:rsidRPr="00E758B4" w:rsidRDefault="00486851" w:rsidP="00486851">
      <w:r>
        <w:t>Prisotnost</w:t>
      </w:r>
      <w:r w:rsidRPr="00E758B4">
        <w:t xml:space="preserve"> udeležencev se</w:t>
      </w:r>
      <w:r>
        <w:t xml:space="preserve"> bo beležila v spletnem programu</w:t>
      </w:r>
      <w:r w:rsidR="001F0173">
        <w:t xml:space="preserve"> </w:t>
      </w:r>
      <w:r w:rsidR="00DD76FC">
        <w:t>Audienced</w:t>
      </w:r>
      <w:r w:rsidR="006F67B0">
        <w:t>.</w:t>
      </w:r>
      <w:r>
        <w:t xml:space="preserve"> </w:t>
      </w:r>
    </w:p>
    <w:p w14:paraId="47907A82" w14:textId="77777777" w:rsidR="00486851" w:rsidRDefault="00486851" w:rsidP="00486851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0CB8977C" w14:textId="5E0E3AE4" w:rsidR="00486851" w:rsidRPr="00E758B4" w:rsidRDefault="00486851" w:rsidP="00486851">
      <w:r>
        <w:t xml:space="preserve">Udeleženci bodo potrdilo prejeli na svoj e-naslov po končanem izobraževanju. </w:t>
      </w:r>
    </w:p>
    <w:p w14:paraId="209823C0" w14:textId="77777777" w:rsidR="00486851" w:rsidRPr="00C531CC" w:rsidRDefault="00486851" w:rsidP="00486851"/>
    <w:p w14:paraId="07A03CF8" w14:textId="77777777" w:rsidR="00486851" w:rsidRDefault="00486851" w:rsidP="00486851">
      <w:pPr>
        <w:rPr>
          <w:b/>
        </w:rPr>
      </w:pPr>
      <w:r w:rsidRPr="00C531CC">
        <w:rPr>
          <w:b/>
        </w:rPr>
        <w:t xml:space="preserve">Vsebina seminarja: </w:t>
      </w:r>
    </w:p>
    <w:p w14:paraId="294F9CC2" w14:textId="77777777" w:rsidR="00486851" w:rsidRDefault="00486851" w:rsidP="00486851">
      <w:pPr>
        <w:numPr>
          <w:ilvl w:val="0"/>
          <w:numId w:val="2"/>
        </w:numPr>
      </w:pPr>
      <w:r>
        <w:t xml:space="preserve">komunikacija z otroki in mladostniki, </w:t>
      </w:r>
    </w:p>
    <w:p w14:paraId="6E3D8DD3" w14:textId="77777777" w:rsidR="00486851" w:rsidRDefault="00486851" w:rsidP="00486851">
      <w:pPr>
        <w:numPr>
          <w:ilvl w:val="0"/>
          <w:numId w:val="2"/>
        </w:numPr>
      </w:pPr>
      <w:r>
        <w:t xml:space="preserve">odzivanje v konfliktnih situacijah, </w:t>
      </w:r>
    </w:p>
    <w:p w14:paraId="4A76BF34" w14:textId="77777777" w:rsidR="00486851" w:rsidRDefault="00486851" w:rsidP="00486851">
      <w:pPr>
        <w:numPr>
          <w:ilvl w:val="0"/>
          <w:numId w:val="2"/>
        </w:numPr>
      </w:pPr>
      <w:r>
        <w:t xml:space="preserve">pohvala in kritika, </w:t>
      </w:r>
    </w:p>
    <w:p w14:paraId="489208EE" w14:textId="77777777" w:rsidR="00486851" w:rsidRDefault="00486851" w:rsidP="00486851">
      <w:pPr>
        <w:numPr>
          <w:ilvl w:val="0"/>
          <w:numId w:val="2"/>
        </w:numPr>
      </w:pPr>
      <w:r>
        <w:t xml:space="preserve">spodbujanje otrok k samostojnosti, </w:t>
      </w:r>
    </w:p>
    <w:p w14:paraId="256D608A" w14:textId="77777777" w:rsidR="00486851" w:rsidRDefault="00486851" w:rsidP="00486851">
      <w:pPr>
        <w:numPr>
          <w:ilvl w:val="0"/>
          <w:numId w:val="2"/>
        </w:numPr>
      </w:pPr>
      <w:r>
        <w:t>pridobivanje delovnih navad,</w:t>
      </w:r>
    </w:p>
    <w:p w14:paraId="701D4BF2" w14:textId="77777777" w:rsidR="00486851" w:rsidRDefault="00486851" w:rsidP="00486851">
      <w:pPr>
        <w:numPr>
          <w:ilvl w:val="0"/>
          <w:numId w:val="2"/>
        </w:numPr>
      </w:pPr>
      <w:r>
        <w:t>najvažnejša vprašanja pri vzgoji,</w:t>
      </w:r>
    </w:p>
    <w:p w14:paraId="2EF77D80" w14:textId="77777777" w:rsidR="00486851" w:rsidRDefault="00486851" w:rsidP="00486851">
      <w:pPr>
        <w:numPr>
          <w:ilvl w:val="0"/>
          <w:numId w:val="2"/>
        </w:numPr>
      </w:pPr>
      <w:r>
        <w:t xml:space="preserve">zakaj je animacija škodljiva, </w:t>
      </w:r>
    </w:p>
    <w:p w14:paraId="67965145" w14:textId="77777777" w:rsidR="00486851" w:rsidRDefault="00486851" w:rsidP="00486851">
      <w:pPr>
        <w:numPr>
          <w:ilvl w:val="0"/>
          <w:numId w:val="2"/>
        </w:numPr>
      </w:pPr>
      <w:r>
        <w:t xml:space="preserve">dejavniki tveganja pri otrocih in mladostnikih,  </w:t>
      </w:r>
    </w:p>
    <w:p w14:paraId="0CB89FA2" w14:textId="77777777" w:rsidR="00486851" w:rsidRDefault="00486851" w:rsidP="00486851">
      <w:pPr>
        <w:numPr>
          <w:ilvl w:val="0"/>
          <w:numId w:val="2"/>
        </w:numPr>
      </w:pPr>
      <w:r>
        <w:t xml:space="preserve">varovalni dejavniki pri otrocih in mladostnikih, </w:t>
      </w:r>
    </w:p>
    <w:p w14:paraId="21D0BBFB" w14:textId="77777777" w:rsidR="00486851" w:rsidRDefault="00486851" w:rsidP="00486851">
      <w:pPr>
        <w:numPr>
          <w:ilvl w:val="0"/>
          <w:numId w:val="2"/>
        </w:numPr>
      </w:pPr>
      <w:r>
        <w:t xml:space="preserve">odnos do hrane, bonton, hrana kot vrednota, </w:t>
      </w:r>
    </w:p>
    <w:p w14:paraId="5FC85384" w14:textId="77777777" w:rsidR="00486851" w:rsidRDefault="00486851" w:rsidP="00486851">
      <w:pPr>
        <w:numPr>
          <w:ilvl w:val="0"/>
          <w:numId w:val="2"/>
        </w:numPr>
      </w:pPr>
      <w:r>
        <w:t xml:space="preserve">pravila, grožnje, posledice,  </w:t>
      </w:r>
    </w:p>
    <w:p w14:paraId="2338C5CC" w14:textId="77777777" w:rsidR="00486851" w:rsidRDefault="00486851" w:rsidP="00486851">
      <w:pPr>
        <w:numPr>
          <w:ilvl w:val="0"/>
          <w:numId w:val="2"/>
        </w:numPr>
      </w:pPr>
      <w:r>
        <w:t>kako postavljamo meje otrokom,</w:t>
      </w:r>
    </w:p>
    <w:p w14:paraId="5408EA97" w14:textId="77777777" w:rsidR="00486851" w:rsidRDefault="00486851" w:rsidP="00486851">
      <w:pPr>
        <w:numPr>
          <w:ilvl w:val="0"/>
          <w:numId w:val="2"/>
        </w:numPr>
      </w:pPr>
      <w:r>
        <w:t xml:space="preserve">rutina, struktura, varnost, </w:t>
      </w:r>
    </w:p>
    <w:p w14:paraId="751C87A2" w14:textId="77777777" w:rsidR="00486851" w:rsidRDefault="00486851" w:rsidP="00486851">
      <w:pPr>
        <w:numPr>
          <w:ilvl w:val="0"/>
          <w:numId w:val="2"/>
        </w:numPr>
      </w:pPr>
      <w:r>
        <w:t>stereotipi o lepoti, sporočila za telesno samopodobo otrok,</w:t>
      </w:r>
    </w:p>
    <w:p w14:paraId="628C3774" w14:textId="77777777" w:rsidR="00486851" w:rsidRDefault="00486851" w:rsidP="00486851">
      <w:pPr>
        <w:numPr>
          <w:ilvl w:val="0"/>
          <w:numId w:val="2"/>
        </w:numPr>
      </w:pPr>
      <w:r>
        <w:t xml:space="preserve">pomoč nemirnim otrokom, </w:t>
      </w:r>
    </w:p>
    <w:p w14:paraId="383842AB" w14:textId="77777777" w:rsidR="00486851" w:rsidRDefault="00486851" w:rsidP="00486851">
      <w:pPr>
        <w:numPr>
          <w:ilvl w:val="0"/>
          <w:numId w:val="2"/>
        </w:numPr>
      </w:pPr>
      <w:r>
        <w:t xml:space="preserve">kako se pogovarjamo o spolnosti z otroki in mladostniki,  </w:t>
      </w:r>
    </w:p>
    <w:p w14:paraId="616278AE" w14:textId="77777777" w:rsidR="00486851" w:rsidRDefault="00486851" w:rsidP="00486851">
      <w:pPr>
        <w:numPr>
          <w:ilvl w:val="0"/>
          <w:numId w:val="2"/>
        </w:numPr>
      </w:pPr>
      <w:r>
        <w:t xml:space="preserve">kako vplivamo z našimi sporočili na pozitivno samopodobo otrok, </w:t>
      </w:r>
    </w:p>
    <w:p w14:paraId="19BC8DE5" w14:textId="77777777" w:rsidR="00486851" w:rsidRDefault="00486851" w:rsidP="00486851">
      <w:pPr>
        <w:numPr>
          <w:ilvl w:val="0"/>
          <w:numId w:val="2"/>
        </w:numPr>
      </w:pPr>
      <w:r>
        <w:t>učenje in učne navade</w:t>
      </w:r>
    </w:p>
    <w:p w14:paraId="719C4622" w14:textId="77777777" w:rsidR="00486851" w:rsidRDefault="00486851" w:rsidP="00486851">
      <w:pPr>
        <w:numPr>
          <w:ilvl w:val="0"/>
          <w:numId w:val="2"/>
        </w:numPr>
      </w:pPr>
      <w:r>
        <w:t xml:space="preserve">primeri iz prakse, diskusija </w:t>
      </w:r>
    </w:p>
    <w:p w14:paraId="133B6C2F" w14:textId="77777777" w:rsidR="00486851" w:rsidRDefault="00486851" w:rsidP="00486851"/>
    <w:p w14:paraId="6B0B4EB9" w14:textId="790B2973" w:rsidR="00486851" w:rsidRDefault="00486851" w:rsidP="00486851">
      <w:pPr>
        <w:rPr>
          <w:b/>
        </w:rPr>
      </w:pPr>
      <w:r w:rsidRPr="00C531CC">
        <w:t>Predavateljica:</w:t>
      </w:r>
      <w:r w:rsidR="00D05720">
        <w:t xml:space="preserve"> </w:t>
      </w:r>
      <w:r w:rsidRPr="00805FB8">
        <w:rPr>
          <w:b/>
        </w:rPr>
        <w:t xml:space="preserve">Damjana Šmid, prof.soc.ped. </w:t>
      </w:r>
    </w:p>
    <w:p w14:paraId="29487E93" w14:textId="77777777" w:rsidR="00D05720" w:rsidRPr="00E30BBE" w:rsidRDefault="00D05720" w:rsidP="00D05720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F17D904" w14:textId="5719C711" w:rsidR="00D05720" w:rsidRPr="00D05720" w:rsidRDefault="00D05720" w:rsidP="00D05720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BD7EEE4" w14:textId="77777777" w:rsidR="00486851" w:rsidRDefault="00486851" w:rsidP="00486851"/>
    <w:p w14:paraId="15F47906" w14:textId="77777777" w:rsidR="00486851" w:rsidRPr="00C531CC" w:rsidRDefault="00486851" w:rsidP="00486851">
      <w:pPr>
        <w:rPr>
          <w:b/>
        </w:rPr>
      </w:pPr>
      <w:r w:rsidRPr="00C531CC">
        <w:rPr>
          <w:b/>
        </w:rPr>
        <w:t xml:space="preserve">Informacije in prijave: </w:t>
      </w:r>
    </w:p>
    <w:p w14:paraId="5ED386A3" w14:textId="0665BEFF" w:rsidR="00486851" w:rsidRPr="00D05720" w:rsidRDefault="00DD76FC" w:rsidP="00486851">
      <w:pPr>
        <w:rPr>
          <w:color w:val="FF0000"/>
        </w:rPr>
      </w:pPr>
      <w:hyperlink r:id="rId7" w:history="1">
        <w:r w:rsidR="005D2B7A" w:rsidRPr="00D05720">
          <w:rPr>
            <w:rStyle w:val="Hyperlink"/>
            <w:color w:val="FF0000"/>
          </w:rPr>
          <w:t>vzgoja.damjanasmid@gmail.com</w:t>
        </w:r>
      </w:hyperlink>
      <w:r w:rsidR="00486851" w:rsidRPr="00D05720">
        <w:rPr>
          <w:color w:val="FF0000"/>
        </w:rPr>
        <w:t xml:space="preserve">  </w:t>
      </w:r>
    </w:p>
    <w:p w14:paraId="73E1028A" w14:textId="77777777" w:rsidR="00486851" w:rsidRPr="00C531CC" w:rsidRDefault="00486851" w:rsidP="00486851"/>
    <w:p w14:paraId="1A2B547B" w14:textId="75685CE1" w:rsidR="00486851" w:rsidRDefault="00486851" w:rsidP="00486851"/>
    <w:p w14:paraId="113B6BEF" w14:textId="77777777" w:rsidR="00486851" w:rsidRPr="00D05720" w:rsidRDefault="00486851" w:rsidP="00486851">
      <w:pPr>
        <w:rPr>
          <w:b/>
          <w:sz w:val="22"/>
          <w:szCs w:val="22"/>
        </w:rPr>
      </w:pPr>
      <w:r w:rsidRPr="00D05720">
        <w:rPr>
          <w:b/>
          <w:sz w:val="22"/>
          <w:szCs w:val="22"/>
        </w:rPr>
        <w:lastRenderedPageBreak/>
        <w:t xml:space="preserve">PRIJAVNICA ZA SPLETNI SEMINAR </w:t>
      </w:r>
    </w:p>
    <w:p w14:paraId="6D1B2E6E" w14:textId="77777777" w:rsidR="00486851" w:rsidRPr="00D05720" w:rsidRDefault="00486851" w:rsidP="00486851">
      <w:pPr>
        <w:rPr>
          <w:b/>
          <w:sz w:val="22"/>
          <w:szCs w:val="22"/>
          <w:u w:val="single"/>
        </w:rPr>
      </w:pPr>
      <w:r w:rsidRPr="00D05720">
        <w:rPr>
          <w:b/>
          <w:sz w:val="22"/>
          <w:szCs w:val="22"/>
          <w:u w:val="single"/>
        </w:rPr>
        <w:t xml:space="preserve">30 DNI ZA 30 VZGOJNIH NASVETOV </w:t>
      </w:r>
    </w:p>
    <w:p w14:paraId="46D12EB7" w14:textId="77777777" w:rsidR="00486851" w:rsidRPr="00C531CC" w:rsidRDefault="00486851" w:rsidP="00486851">
      <w:pPr>
        <w:rPr>
          <w:b/>
        </w:rPr>
      </w:pPr>
    </w:p>
    <w:p w14:paraId="2BC9E216" w14:textId="77777777" w:rsidR="00D05720" w:rsidRPr="00090A5C" w:rsidRDefault="00D05720" w:rsidP="00D05720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7AF33424" w14:textId="77777777" w:rsidR="00D05720" w:rsidRPr="00090A5C" w:rsidRDefault="00D05720" w:rsidP="00D05720">
      <w:pPr>
        <w:rPr>
          <w:rFonts w:cstheme="minorHAnsi"/>
        </w:rPr>
      </w:pPr>
    </w:p>
    <w:p w14:paraId="5F243439" w14:textId="77777777" w:rsidR="00D05720" w:rsidRPr="00090A5C" w:rsidRDefault="00D05720" w:rsidP="00D05720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0AF4652C" w14:textId="77777777" w:rsidR="00D05720" w:rsidRPr="00090A5C" w:rsidRDefault="00D05720" w:rsidP="00D05720">
      <w:pPr>
        <w:rPr>
          <w:rFonts w:cstheme="minorHAnsi"/>
          <w:b/>
        </w:rPr>
      </w:pPr>
    </w:p>
    <w:p w14:paraId="5CDA0321" w14:textId="5C60E603" w:rsidR="00D05720" w:rsidRDefault="00D05720" w:rsidP="00D05720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DD76FC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32B6E108" w14:textId="77777777" w:rsidR="00D05720" w:rsidRDefault="00D05720" w:rsidP="00D05720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612C0F9E" w14:textId="77777777" w:rsidR="00D05720" w:rsidRDefault="00D05720" w:rsidP="00D05720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05720" w14:paraId="587BA94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EC0DB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032952E6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635E0404" w14:textId="77777777" w:rsidR="00D05720" w:rsidRPr="00626312" w:rsidRDefault="00D05720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8CCEBB8" w14:textId="77777777" w:rsidR="00D05720" w:rsidRDefault="00D05720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05720" w14:paraId="5EB8D076" w14:textId="77777777" w:rsidTr="0013013E">
        <w:trPr>
          <w:trHeight w:val="293"/>
        </w:trPr>
        <w:tc>
          <w:tcPr>
            <w:tcW w:w="0" w:type="auto"/>
            <w:vMerge/>
          </w:tcPr>
          <w:p w14:paraId="1B1A659C" w14:textId="77777777" w:rsidR="00D05720" w:rsidRDefault="00D05720" w:rsidP="0013013E"/>
        </w:tc>
      </w:tr>
      <w:tr w:rsidR="00D05720" w14:paraId="422413F6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732220F2" w14:textId="77777777" w:rsidR="00D05720" w:rsidRPr="00626312" w:rsidRDefault="00D05720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7F56DB32" w14:textId="0150B538" w:rsidR="00D05720" w:rsidRDefault="00D05720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30 dni za 30 vzgojnih nasvetov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05720" w:rsidRPr="00626312" w14:paraId="484EEA2C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1E9583" w14:textId="6942FCCB" w:rsidR="00D05720" w:rsidRDefault="00D05720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95AB7EE" w14:textId="53D44794" w:rsidR="00D05720" w:rsidRPr="00626312" w:rsidRDefault="00D05720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30DNI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05720" w14:paraId="70393429" w14:textId="77777777" w:rsidTr="0013013E">
        <w:trPr>
          <w:trHeight w:val="293"/>
        </w:trPr>
        <w:tc>
          <w:tcPr>
            <w:tcW w:w="0" w:type="auto"/>
            <w:vMerge/>
          </w:tcPr>
          <w:p w14:paraId="167A631E" w14:textId="77777777" w:rsidR="00D05720" w:rsidRDefault="00D05720" w:rsidP="0013013E"/>
        </w:tc>
      </w:tr>
    </w:tbl>
    <w:p w14:paraId="4180CA26" w14:textId="77777777" w:rsidR="00486851" w:rsidRDefault="00486851" w:rsidP="00486851"/>
    <w:p w14:paraId="04D7EE8C" w14:textId="77777777" w:rsidR="00486851" w:rsidRDefault="00486851" w:rsidP="0048685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57AC51F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714D12F5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3AEA75F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6345BCC" w14:textId="77777777" w:rsidR="00D05720" w:rsidRDefault="00D05720" w:rsidP="00486851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AE7230F" w14:textId="6819DFAC" w:rsidR="00486851" w:rsidRPr="00D05720" w:rsidRDefault="00486851" w:rsidP="00486851">
      <w:pPr>
        <w:pStyle w:val="PlainText"/>
        <w:rPr>
          <w:rFonts w:asciiTheme="minorHAnsi" w:hAnsiTheme="minorHAnsi" w:cstheme="minorHAnsi"/>
          <w:b/>
        </w:rPr>
      </w:pPr>
      <w:r w:rsidRPr="00D05720">
        <w:rPr>
          <w:rFonts w:asciiTheme="minorHAnsi" w:hAnsiTheme="minorHAnsi" w:cstheme="minorHAnsi"/>
          <w:b/>
        </w:rPr>
        <w:lastRenderedPageBreak/>
        <w:t>Informacije za</w:t>
      </w:r>
      <w:r w:rsidR="00133076" w:rsidRPr="00D05720">
        <w:rPr>
          <w:rFonts w:asciiTheme="minorHAnsi" w:hAnsiTheme="minorHAnsi" w:cstheme="minorHAnsi"/>
          <w:b/>
        </w:rPr>
        <w:t xml:space="preserve"> spletni program</w:t>
      </w:r>
      <w:r w:rsidRPr="00D05720">
        <w:rPr>
          <w:rFonts w:asciiTheme="minorHAnsi" w:hAnsiTheme="minorHAnsi" w:cstheme="minorHAnsi"/>
          <w:b/>
        </w:rPr>
        <w:t xml:space="preserve"> </w:t>
      </w:r>
      <w:r w:rsidR="00DD76FC">
        <w:rPr>
          <w:rFonts w:asciiTheme="minorHAnsi" w:hAnsiTheme="minorHAnsi" w:cstheme="minorHAnsi"/>
          <w:b/>
        </w:rPr>
        <w:t>Audienced</w:t>
      </w:r>
      <w:r w:rsidRPr="00D05720">
        <w:rPr>
          <w:rFonts w:asciiTheme="minorHAnsi" w:hAnsiTheme="minorHAnsi" w:cstheme="minorHAnsi"/>
          <w:b/>
        </w:rPr>
        <w:t xml:space="preserve">: </w:t>
      </w:r>
    </w:p>
    <w:p w14:paraId="4038EB1D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b/>
        </w:rPr>
      </w:pPr>
    </w:p>
    <w:p w14:paraId="36E3C9E1" w14:textId="4C3E461B" w:rsidR="00133076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Po prijavi</w:t>
      </w:r>
      <w:r w:rsidR="00133076" w:rsidRPr="00D05720">
        <w:rPr>
          <w:rFonts w:asciiTheme="minorHAnsi" w:hAnsiTheme="minorHAnsi" w:cstheme="minorHAnsi"/>
        </w:rPr>
        <w:t xml:space="preserve"> boste prejeli</w:t>
      </w:r>
      <w:r w:rsidR="006F67B0" w:rsidRPr="00D05720">
        <w:rPr>
          <w:rFonts w:asciiTheme="minorHAnsi" w:hAnsiTheme="minorHAnsi" w:cstheme="minorHAnsi"/>
        </w:rPr>
        <w:t xml:space="preserve"> dodatna navodila ter</w:t>
      </w:r>
      <w:r w:rsidR="00133076" w:rsidRPr="00D05720">
        <w:rPr>
          <w:rFonts w:asciiTheme="minorHAnsi" w:hAnsiTheme="minorHAnsi" w:cstheme="minorHAnsi"/>
        </w:rPr>
        <w:t xml:space="preserve"> povezavo za aktivacijo vašega </w:t>
      </w:r>
      <w:r w:rsidR="00DD76FC">
        <w:rPr>
          <w:rFonts w:asciiTheme="minorHAnsi" w:hAnsiTheme="minorHAnsi" w:cstheme="minorHAnsi"/>
          <w:b/>
          <w:bCs/>
        </w:rPr>
        <w:t>Audienced</w:t>
      </w:r>
      <w:r w:rsidR="00133076" w:rsidRPr="00D05720">
        <w:rPr>
          <w:rFonts w:asciiTheme="minorHAnsi" w:hAnsiTheme="minorHAnsi" w:cstheme="minorHAnsi"/>
          <w:b/>
          <w:bCs/>
        </w:rPr>
        <w:t xml:space="preserve"> profila</w:t>
      </w:r>
      <w:r w:rsidR="00133076" w:rsidRPr="00D05720">
        <w:rPr>
          <w:rFonts w:asciiTheme="minorHAnsi" w:hAnsiTheme="minorHAnsi" w:cstheme="minorHAnsi"/>
        </w:rPr>
        <w:t>, kjer boste lahko dostopali do spletnega seminarja</w:t>
      </w:r>
      <w:r w:rsidRPr="00D05720">
        <w:rPr>
          <w:rFonts w:asciiTheme="minorHAnsi" w:hAnsiTheme="minorHAnsi" w:cstheme="minorHAnsi"/>
        </w:rPr>
        <w:t xml:space="preserve">. </w:t>
      </w:r>
      <w:r w:rsidR="00133076" w:rsidRPr="00D05720">
        <w:rPr>
          <w:rFonts w:asciiTheme="minorHAnsi" w:hAnsiTheme="minorHAnsi" w:cstheme="minorHAnsi"/>
        </w:rPr>
        <w:t>Če profil že imate, boste obveščeni, da ste dobili dostop do novega tečaja.</w:t>
      </w:r>
    </w:p>
    <w:p w14:paraId="50FD9F6A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2CD98964" w14:textId="39EA1B56" w:rsidR="00486851" w:rsidRPr="00D05720" w:rsidRDefault="00133076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Posnetki, ki so naloženi,</w:t>
      </w:r>
      <w:r w:rsidR="00486851" w:rsidRPr="00D05720">
        <w:rPr>
          <w:rFonts w:asciiTheme="minorHAnsi" w:hAnsiTheme="minorHAnsi" w:cstheme="minorHAnsi"/>
        </w:rPr>
        <w:t xml:space="preserve"> so bili </w:t>
      </w:r>
      <w:r w:rsidRPr="00D05720">
        <w:rPr>
          <w:rFonts w:asciiTheme="minorHAnsi" w:hAnsiTheme="minorHAnsi" w:cstheme="minorHAnsi"/>
        </w:rPr>
        <w:t>posneti</w:t>
      </w:r>
      <w:r w:rsidR="006F67B0" w:rsidRPr="00D05720">
        <w:rPr>
          <w:rFonts w:asciiTheme="minorHAnsi" w:hAnsiTheme="minorHAnsi" w:cstheme="minorHAnsi"/>
        </w:rPr>
        <w:t xml:space="preserve"> v času</w:t>
      </w:r>
      <w:r w:rsidR="00486851" w:rsidRPr="00D05720">
        <w:rPr>
          <w:rFonts w:asciiTheme="minorHAnsi" w:hAnsiTheme="minorHAnsi" w:cstheme="minorHAnsi"/>
        </w:rPr>
        <w:t xml:space="preserve"> od junija 2020 do januarja 2021. </w:t>
      </w:r>
    </w:p>
    <w:p w14:paraId="307879AD" w14:textId="304B5644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Ker je bilo še po končanem seminarju veliko zanimanja, smo </w:t>
      </w:r>
      <w:r w:rsidR="00133076" w:rsidRPr="00D05720">
        <w:rPr>
          <w:rFonts w:asciiTheme="minorHAnsi" w:hAnsiTheme="minorHAnsi" w:cstheme="minorHAnsi"/>
        </w:rPr>
        <w:t>seminar</w:t>
      </w:r>
      <w:r w:rsidRPr="00D05720">
        <w:rPr>
          <w:rFonts w:asciiTheme="minorHAnsi" w:hAnsiTheme="minorHAnsi" w:cstheme="minorHAnsi"/>
        </w:rPr>
        <w:t xml:space="preserve"> ponovno odprli za ogled. </w:t>
      </w:r>
    </w:p>
    <w:p w14:paraId="27F2D0CE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29413BF0" w14:textId="0B2889D9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  <w:r w:rsidRPr="00D05720">
        <w:rPr>
          <w:rFonts w:asciiTheme="minorHAnsi" w:hAnsiTheme="minorHAnsi" w:cstheme="minorHAnsi"/>
          <w:color w:val="FF0000"/>
        </w:rPr>
        <w:t>Posnetke si lahko ogledate ali jih poslušate kadarkoli</w:t>
      </w:r>
      <w:r w:rsidR="00DD76FC">
        <w:rPr>
          <w:rFonts w:asciiTheme="minorHAnsi" w:hAnsiTheme="minorHAnsi" w:cstheme="minorHAnsi"/>
          <w:color w:val="FF0000"/>
        </w:rPr>
        <w:t xml:space="preserve">. </w:t>
      </w:r>
      <w:r w:rsidRPr="00D05720">
        <w:rPr>
          <w:rFonts w:asciiTheme="minorHAnsi" w:hAnsiTheme="minorHAnsi" w:cstheme="minorHAnsi"/>
          <w:color w:val="FF0000"/>
        </w:rPr>
        <w:t xml:space="preserve">V </w:t>
      </w:r>
      <w:r w:rsidR="006F67B0" w:rsidRPr="00D05720">
        <w:rPr>
          <w:rFonts w:asciiTheme="minorHAnsi" w:hAnsiTheme="minorHAnsi" w:cstheme="minorHAnsi"/>
          <w:color w:val="FF0000"/>
        </w:rPr>
        <w:t xml:space="preserve">spletni učilnici </w:t>
      </w:r>
      <w:r w:rsidRPr="00D05720">
        <w:rPr>
          <w:rFonts w:asciiTheme="minorHAnsi" w:hAnsiTheme="minorHAnsi" w:cstheme="minorHAnsi"/>
          <w:color w:val="FF0000"/>
        </w:rPr>
        <w:t xml:space="preserve">lahko ostanete tudi po končanih ogledih. </w:t>
      </w:r>
    </w:p>
    <w:p w14:paraId="46A53C8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4C0F044B" w14:textId="0EB51733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Posnetkov </w:t>
      </w:r>
      <w:r w:rsidRPr="00D05720">
        <w:rPr>
          <w:rFonts w:asciiTheme="minorHAnsi" w:hAnsiTheme="minorHAnsi" w:cstheme="minorHAnsi"/>
          <w:b/>
          <w:bCs/>
        </w:rPr>
        <w:t>ni dovoljeno deliti</w:t>
      </w:r>
      <w:r w:rsidRPr="00D05720">
        <w:rPr>
          <w:rFonts w:asciiTheme="minorHAnsi" w:hAnsiTheme="minorHAnsi" w:cstheme="minorHAnsi"/>
        </w:rPr>
        <w:t xml:space="preserve">, v </w:t>
      </w:r>
      <w:r w:rsidR="006F67B0" w:rsidRPr="00D05720">
        <w:rPr>
          <w:rFonts w:asciiTheme="minorHAnsi" w:hAnsiTheme="minorHAnsi" w:cstheme="minorHAnsi"/>
        </w:rPr>
        <w:t>spletni učilnici</w:t>
      </w:r>
      <w:r w:rsidRPr="00D05720">
        <w:rPr>
          <w:rFonts w:asciiTheme="minorHAnsi" w:hAnsiTheme="minorHAnsi" w:cstheme="minorHAnsi"/>
        </w:rPr>
        <w:t xml:space="preserve"> velja varovanje podatkov. Za vse delitve, uporabo posnetkov odgovarjate sami, posnetki so avtorsko delo. </w:t>
      </w:r>
    </w:p>
    <w:p w14:paraId="77248C8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  <w:color w:val="FF0000"/>
        </w:rPr>
      </w:pPr>
    </w:p>
    <w:p w14:paraId="502F3A35" w14:textId="3FAD87CE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Posnetke lahko komentirate, napišete mnenje. </w:t>
      </w:r>
    </w:p>
    <w:p w14:paraId="03161B90" w14:textId="090CE114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Vsa dodatna obvestila bodo objavljena v </w:t>
      </w:r>
      <w:r w:rsidR="006F67B0" w:rsidRPr="00D05720">
        <w:rPr>
          <w:rFonts w:asciiTheme="minorHAnsi" w:hAnsiTheme="minorHAnsi" w:cstheme="minorHAnsi"/>
        </w:rPr>
        <w:t>spletni učilnici ali pa boste obveščeni preko e-maila</w:t>
      </w:r>
      <w:r w:rsidRPr="00D05720">
        <w:rPr>
          <w:rFonts w:asciiTheme="minorHAnsi" w:hAnsiTheme="minorHAnsi" w:cstheme="minorHAnsi"/>
        </w:rPr>
        <w:t xml:space="preserve">.  </w:t>
      </w:r>
    </w:p>
    <w:p w14:paraId="022C27CD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72FF97B2" w14:textId="12E2C25A" w:rsidR="00486851" w:rsidRPr="00D05720" w:rsidRDefault="0048023E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Ko boste opravili vse pogoje</w:t>
      </w:r>
      <w:r w:rsidR="00DD76FC">
        <w:rPr>
          <w:rFonts w:asciiTheme="minorHAnsi" w:hAnsiTheme="minorHAnsi" w:cstheme="minorHAnsi"/>
        </w:rPr>
        <w:t xml:space="preserve"> (natančna navodila prejmete po prijavi)</w:t>
      </w:r>
      <w:r w:rsidRPr="00D05720">
        <w:rPr>
          <w:rFonts w:asciiTheme="minorHAnsi" w:hAnsiTheme="minorHAnsi" w:cstheme="minorHAnsi"/>
        </w:rPr>
        <w:t xml:space="preserve">, </w:t>
      </w:r>
      <w:r w:rsidR="00486851" w:rsidRPr="00D05720">
        <w:rPr>
          <w:rFonts w:asciiTheme="minorHAnsi" w:hAnsiTheme="minorHAnsi" w:cstheme="minorHAnsi"/>
        </w:rPr>
        <w:t xml:space="preserve">boste </w:t>
      </w:r>
      <w:r w:rsidRPr="00D05720">
        <w:rPr>
          <w:rFonts w:asciiTheme="minorHAnsi" w:hAnsiTheme="minorHAnsi" w:cstheme="minorHAnsi"/>
        </w:rPr>
        <w:t xml:space="preserve">prejeli </w:t>
      </w:r>
      <w:r w:rsidRPr="00D05720">
        <w:rPr>
          <w:rFonts w:asciiTheme="minorHAnsi" w:hAnsiTheme="minorHAnsi" w:cstheme="minorHAnsi"/>
          <w:b/>
          <w:bCs/>
        </w:rPr>
        <w:t>potrdilo</w:t>
      </w:r>
      <w:r w:rsidRPr="00D05720">
        <w:rPr>
          <w:rFonts w:asciiTheme="minorHAnsi" w:hAnsiTheme="minorHAnsi" w:cstheme="minorHAnsi"/>
        </w:rPr>
        <w:t>.</w:t>
      </w:r>
    </w:p>
    <w:p w14:paraId="027A7DE2" w14:textId="77777777" w:rsidR="00B50DEA" w:rsidRPr="00D05720" w:rsidRDefault="00B50DEA" w:rsidP="00486851">
      <w:pPr>
        <w:pStyle w:val="PlainText"/>
        <w:rPr>
          <w:rFonts w:asciiTheme="minorHAnsi" w:hAnsiTheme="minorHAnsi" w:cstheme="minorHAnsi"/>
        </w:rPr>
      </w:pPr>
    </w:p>
    <w:p w14:paraId="0372E5F2" w14:textId="18F0BD6E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V skladu s pravilnikom o napredovanju, vam poleg potrdila in programa pošljem</w:t>
      </w:r>
      <w:r w:rsidR="0048023E" w:rsidRPr="00D05720">
        <w:rPr>
          <w:rFonts w:asciiTheme="minorHAnsi" w:hAnsiTheme="minorHAnsi" w:cstheme="minorHAnsi"/>
        </w:rPr>
        <w:t>o</w:t>
      </w:r>
      <w:r w:rsidRPr="00D05720">
        <w:rPr>
          <w:rFonts w:asciiTheme="minorHAnsi" w:hAnsiTheme="minorHAnsi" w:cstheme="minorHAnsi"/>
        </w:rPr>
        <w:t xml:space="preserve"> tudi </w:t>
      </w:r>
      <w:r w:rsidRPr="00D05720">
        <w:rPr>
          <w:rFonts w:asciiTheme="minorHAnsi" w:hAnsiTheme="minorHAnsi" w:cstheme="minorHAnsi"/>
          <w:b/>
          <w:bCs/>
        </w:rPr>
        <w:t>osnutek Poročila</w:t>
      </w:r>
      <w:r w:rsidRPr="00D05720">
        <w:rPr>
          <w:rFonts w:asciiTheme="minorHAnsi" w:hAnsiTheme="minorHAnsi" w:cstheme="minorHAnsi"/>
        </w:rPr>
        <w:t xml:space="preserve"> o aktivni udeležbi, ki ga</w:t>
      </w:r>
      <w:r w:rsidR="0048023E" w:rsidRPr="00D05720">
        <w:rPr>
          <w:rFonts w:asciiTheme="minorHAnsi" w:hAnsiTheme="minorHAnsi" w:cstheme="minorHAnsi"/>
        </w:rPr>
        <w:t xml:space="preserve"> sproti</w:t>
      </w:r>
      <w:r w:rsidRPr="00D05720">
        <w:rPr>
          <w:rFonts w:asciiTheme="minorHAnsi" w:hAnsiTheme="minorHAnsi" w:cstheme="minorHAnsi"/>
        </w:rPr>
        <w:t xml:space="preserve"> </w:t>
      </w:r>
      <w:r w:rsidR="0048023E" w:rsidRPr="00D05720">
        <w:rPr>
          <w:rFonts w:asciiTheme="minorHAnsi" w:hAnsiTheme="minorHAnsi" w:cstheme="minorHAnsi"/>
        </w:rPr>
        <w:t>dopolnjujete</w:t>
      </w:r>
      <w:r w:rsidRPr="00D05720">
        <w:rPr>
          <w:rFonts w:asciiTheme="minorHAnsi" w:hAnsiTheme="minorHAnsi" w:cstheme="minorHAnsi"/>
        </w:rPr>
        <w:t xml:space="preserve"> z vašimi zapiski (kaj ste pridobili in kako boste znanje lahko uporabili pri svojem delu). Vsi trije dokumenti so potrebni, če boste oddajali za napredovanje. </w:t>
      </w:r>
    </w:p>
    <w:p w14:paraId="63FB3E9A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389D8757" w14:textId="51B6760A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Za dodatna vprašanja me lahko pokličete na telefon </w:t>
      </w:r>
      <w:r w:rsidRPr="00D05720">
        <w:rPr>
          <w:rFonts w:asciiTheme="minorHAnsi" w:hAnsiTheme="minorHAnsi" w:cstheme="minorHAnsi"/>
          <w:b/>
          <w:bCs/>
        </w:rPr>
        <w:t>041 285 308</w:t>
      </w:r>
      <w:r w:rsidRPr="00D05720">
        <w:rPr>
          <w:rFonts w:asciiTheme="minorHAnsi" w:hAnsiTheme="minorHAnsi" w:cstheme="minorHAnsi"/>
        </w:rPr>
        <w:t xml:space="preserve">, ali pišete </w:t>
      </w:r>
      <w:r w:rsidR="0048023E" w:rsidRPr="00D05720">
        <w:rPr>
          <w:rFonts w:asciiTheme="minorHAnsi" w:hAnsiTheme="minorHAnsi" w:cstheme="minorHAnsi"/>
        </w:rPr>
        <w:t>mail na zgoraj naveden naslov.</w:t>
      </w:r>
    </w:p>
    <w:p w14:paraId="0E5DF5F1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Prijavnico in obvestilo lahko delite, če želite. Hvala. </w:t>
      </w:r>
    </w:p>
    <w:p w14:paraId="45B0D027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2B2E4B73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 xml:space="preserve">Veselim se vas </w:t>
      </w:r>
    </w:p>
    <w:p w14:paraId="2A11481B" w14:textId="77777777" w:rsidR="00486851" w:rsidRPr="00D05720" w:rsidRDefault="00486851" w:rsidP="00486851">
      <w:pPr>
        <w:pStyle w:val="PlainText"/>
        <w:rPr>
          <w:rFonts w:asciiTheme="minorHAnsi" w:hAnsiTheme="minorHAnsi" w:cstheme="minorHAnsi"/>
        </w:rPr>
      </w:pPr>
    </w:p>
    <w:p w14:paraId="1ADDF8E2" w14:textId="7D0CD814" w:rsidR="007C5316" w:rsidRPr="00D05720" w:rsidRDefault="00486851" w:rsidP="0048023E">
      <w:pPr>
        <w:pStyle w:val="PlainText"/>
        <w:rPr>
          <w:rFonts w:asciiTheme="minorHAnsi" w:hAnsiTheme="minorHAnsi" w:cstheme="minorHAnsi"/>
        </w:rPr>
      </w:pPr>
      <w:r w:rsidRPr="00D05720">
        <w:rPr>
          <w:rFonts w:asciiTheme="minorHAnsi" w:hAnsiTheme="minorHAnsi" w:cstheme="minorHAnsi"/>
        </w:rPr>
        <w:t>Damjana Šmid</w:t>
      </w:r>
    </w:p>
    <w:sectPr w:rsidR="007C5316" w:rsidRPr="00D0572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F22E3" w14:textId="77777777" w:rsidR="00836645" w:rsidRDefault="00836645" w:rsidP="007C5316">
      <w:r>
        <w:separator/>
      </w:r>
    </w:p>
  </w:endnote>
  <w:endnote w:type="continuationSeparator" w:id="0">
    <w:p w14:paraId="7022FD5A" w14:textId="77777777" w:rsidR="00836645" w:rsidRDefault="00836645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109E6" w14:textId="77777777" w:rsidR="00836645" w:rsidRDefault="00836645" w:rsidP="007C5316">
      <w:r>
        <w:separator/>
      </w:r>
    </w:p>
  </w:footnote>
  <w:footnote w:type="continuationSeparator" w:id="0">
    <w:p w14:paraId="17C27B9F" w14:textId="77777777" w:rsidR="00836645" w:rsidRDefault="00836645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4E3"/>
    <w:multiLevelType w:val="hybridMultilevel"/>
    <w:tmpl w:val="4CB88458"/>
    <w:lvl w:ilvl="0" w:tplc="DD883BB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1"/>
  </w:num>
  <w:num w:numId="2" w16cid:durableId="167202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133076"/>
    <w:rsid w:val="001F0173"/>
    <w:rsid w:val="00253F93"/>
    <w:rsid w:val="00271740"/>
    <w:rsid w:val="00443A1C"/>
    <w:rsid w:val="0048023E"/>
    <w:rsid w:val="00486851"/>
    <w:rsid w:val="004E011C"/>
    <w:rsid w:val="005D2B7A"/>
    <w:rsid w:val="00625BD7"/>
    <w:rsid w:val="006F67B0"/>
    <w:rsid w:val="007C5316"/>
    <w:rsid w:val="00827332"/>
    <w:rsid w:val="00836645"/>
    <w:rsid w:val="0084721E"/>
    <w:rsid w:val="008E526C"/>
    <w:rsid w:val="00B50DEA"/>
    <w:rsid w:val="00C13531"/>
    <w:rsid w:val="00C35593"/>
    <w:rsid w:val="00CA24F3"/>
    <w:rsid w:val="00D05720"/>
    <w:rsid w:val="00DD76FC"/>
    <w:rsid w:val="00E5540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271740"/>
    <w:pPr>
      <w:ind w:left="720"/>
      <w:contextualSpacing/>
    </w:pPr>
  </w:style>
  <w:style w:type="table" w:styleId="TableGrid">
    <w:name w:val="Table Grid"/>
    <w:basedOn w:val="TableNormal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86851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86851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486851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486851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5D2B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42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7</cp:revision>
  <dcterms:created xsi:type="dcterms:W3CDTF">2024-01-09T13:39:00Z</dcterms:created>
  <dcterms:modified xsi:type="dcterms:W3CDTF">2026-05-06T09:43:00Z</dcterms:modified>
</cp:coreProperties>
</file>