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26BDA" w14:textId="77777777" w:rsidR="00A9598C" w:rsidRPr="0068627F" w:rsidRDefault="00A9598C" w:rsidP="00A9598C">
      <w:pPr>
        <w:jc w:val="center"/>
        <w:rPr>
          <w:rFonts w:cstheme="minorHAnsi"/>
          <w:sz w:val="22"/>
          <w:szCs w:val="22"/>
        </w:rPr>
      </w:pPr>
      <w:r w:rsidRPr="0068627F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4A4072F2" w14:textId="77777777" w:rsidR="00A9598C" w:rsidRPr="005C66DB" w:rsidRDefault="00A9598C" w:rsidP="00A9598C">
      <w:pPr>
        <w:jc w:val="center"/>
        <w:rPr>
          <w:rFonts w:cstheme="minorHAnsi"/>
          <w:b/>
          <w:u w:val="single"/>
        </w:rPr>
      </w:pPr>
    </w:p>
    <w:p w14:paraId="25868535" w14:textId="5421FB90" w:rsidR="00A9598C" w:rsidRPr="005C66DB" w:rsidRDefault="00A9598C" w:rsidP="00A9598C">
      <w:pPr>
        <w:jc w:val="center"/>
        <w:rPr>
          <w:rFonts w:cstheme="minorHAnsi"/>
          <w:b/>
          <w:u w:val="single"/>
        </w:rPr>
      </w:pPr>
      <w:r w:rsidRPr="005C66DB">
        <w:rPr>
          <w:rFonts w:cstheme="minorHAnsi"/>
          <w:b/>
          <w:u w:val="single"/>
        </w:rPr>
        <w:t xml:space="preserve">TRENING SOCIALNIH VEŠČIN – </w:t>
      </w:r>
      <w:r w:rsidRPr="005C66DB">
        <w:rPr>
          <w:rFonts w:cstheme="minorHAnsi"/>
          <w:b/>
          <w:sz w:val="22"/>
          <w:szCs w:val="22"/>
          <w:u w:val="single"/>
        </w:rPr>
        <w:t>IGRE, GRADIVO, IDEJE</w:t>
      </w:r>
      <w:r w:rsidRPr="005C66DB">
        <w:rPr>
          <w:rFonts w:cstheme="minorHAnsi"/>
          <w:b/>
          <w:u w:val="single"/>
        </w:rPr>
        <w:t xml:space="preserve"> </w:t>
      </w:r>
    </w:p>
    <w:p w14:paraId="34B10D2F" w14:textId="77777777" w:rsidR="00A9598C" w:rsidRPr="005C66DB" w:rsidRDefault="00A9598C" w:rsidP="00A9598C">
      <w:pPr>
        <w:rPr>
          <w:rFonts w:cstheme="minorHAnsi"/>
          <w:b/>
        </w:rPr>
      </w:pPr>
    </w:p>
    <w:p w14:paraId="7DFB45C1" w14:textId="77777777" w:rsidR="0068627F" w:rsidRPr="00090A5C" w:rsidRDefault="0068627F" w:rsidP="0068627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2BAFF4ED" w14:textId="2A385787" w:rsidR="0068627F" w:rsidRPr="00E758B4" w:rsidRDefault="0068627F" w:rsidP="0068627F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42755C">
        <w:t>Audienced</w:t>
      </w:r>
      <w:r>
        <w:t xml:space="preserve">. </w:t>
      </w:r>
    </w:p>
    <w:p w14:paraId="1853ECA9" w14:textId="77777777" w:rsidR="0068627F" w:rsidRDefault="0068627F" w:rsidP="0068627F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507359CA" w14:textId="51E38DC7" w:rsidR="00A9598C" w:rsidRDefault="0068627F" w:rsidP="0068627F">
      <w:r>
        <w:t>Udeleženci bodo potrdilo prejeli na svoj e-naslov po končanem izobraževanju.</w:t>
      </w:r>
    </w:p>
    <w:p w14:paraId="4E782887" w14:textId="77777777" w:rsidR="0068627F" w:rsidRPr="005C66DB" w:rsidRDefault="0068627F" w:rsidP="0068627F">
      <w:pPr>
        <w:rPr>
          <w:rFonts w:cstheme="minorHAnsi"/>
        </w:rPr>
      </w:pPr>
    </w:p>
    <w:p w14:paraId="74486875" w14:textId="5A991FA8" w:rsidR="00A9598C" w:rsidRPr="005C66DB" w:rsidRDefault="00A9598C" w:rsidP="00A9598C">
      <w:pPr>
        <w:rPr>
          <w:rFonts w:cstheme="minorHAnsi"/>
          <w:b/>
        </w:rPr>
      </w:pPr>
      <w:r w:rsidRPr="005C66DB">
        <w:rPr>
          <w:rFonts w:cstheme="minorHAnsi"/>
          <w:b/>
        </w:rPr>
        <w:t>Vsebina</w:t>
      </w:r>
      <w:r w:rsidR="005C66DB">
        <w:rPr>
          <w:rFonts w:cstheme="minorHAnsi"/>
          <w:b/>
        </w:rPr>
        <w:t xml:space="preserve"> seminarja</w:t>
      </w:r>
      <w:r w:rsidRPr="005C66DB">
        <w:rPr>
          <w:rFonts w:cstheme="minorHAnsi"/>
          <w:b/>
        </w:rPr>
        <w:t xml:space="preserve">: </w:t>
      </w:r>
    </w:p>
    <w:p w14:paraId="18DC34B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igre za sproščanje</w:t>
      </w:r>
    </w:p>
    <w:p w14:paraId="52DDF1DE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spoznavanje </w:t>
      </w:r>
    </w:p>
    <w:p w14:paraId="2794B8C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komunikacijo </w:t>
      </w:r>
    </w:p>
    <w:p w14:paraId="0F807532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sodelovanje </w:t>
      </w:r>
    </w:p>
    <w:p w14:paraId="4E1CB1AA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.- vaje za reševanje konfliktov </w:t>
      </w:r>
    </w:p>
    <w:p w14:paraId="3DD8B0EF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samopodobo </w:t>
      </w:r>
    </w:p>
    <w:p w14:paraId="3D08831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vaje za pozornost</w:t>
      </w:r>
    </w:p>
    <w:p w14:paraId="0A98C62C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spoštovanje </w:t>
      </w:r>
    </w:p>
    <w:p w14:paraId="21F732CB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sprejemanje različnosti </w:t>
      </w:r>
    </w:p>
    <w:p w14:paraId="2364610D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vaje za čustva</w:t>
      </w:r>
    </w:p>
    <w:p w14:paraId="5CEBF84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material, ki ga lahko uporabimo </w:t>
      </w:r>
    </w:p>
    <w:p w14:paraId="639FA8DB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ideje za filme in vodene pogovore </w:t>
      </w:r>
    </w:p>
    <w:p w14:paraId="7F1DD231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uporaba različnega materiala</w:t>
      </w:r>
    </w:p>
    <w:p w14:paraId="36158C93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doživljajska pedagogika</w:t>
      </w:r>
    </w:p>
    <w:p w14:paraId="73BEB718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uporaba lutk </w:t>
      </w:r>
    </w:p>
    <w:p w14:paraId="76830FCC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igra vlog</w:t>
      </w:r>
    </w:p>
    <w:p w14:paraId="1D01FD86" w14:textId="77777777" w:rsidR="00A9598C" w:rsidRPr="005C66DB" w:rsidRDefault="00A9598C" w:rsidP="00A9598C">
      <w:pPr>
        <w:rPr>
          <w:rFonts w:cstheme="minorHAnsi"/>
          <w:b/>
        </w:rPr>
      </w:pPr>
    </w:p>
    <w:p w14:paraId="3885659F" w14:textId="77777777" w:rsidR="0068627F" w:rsidRDefault="0068627F" w:rsidP="0068627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70984C77" w14:textId="53AD1CF0" w:rsidR="0068627F" w:rsidRPr="00E30BBE" w:rsidRDefault="0068627F" w:rsidP="0068627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1DBA6AEB" w14:textId="77777777" w:rsidR="0068627F" w:rsidRPr="00E50FF9" w:rsidRDefault="0068627F" w:rsidP="0068627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13A46C40" w14:textId="77777777" w:rsidR="0068627F" w:rsidRPr="00090A5C" w:rsidRDefault="0068627F" w:rsidP="0068627F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25D9938A" w14:textId="77777777" w:rsidR="0068627F" w:rsidRPr="00090A5C" w:rsidRDefault="0068627F" w:rsidP="0068627F">
      <w:pPr>
        <w:rPr>
          <w:rFonts w:cstheme="minorHAnsi"/>
          <w:b/>
        </w:rPr>
      </w:pPr>
    </w:p>
    <w:p w14:paraId="26FDE921" w14:textId="77777777" w:rsidR="0068627F" w:rsidRPr="00E50FF9" w:rsidRDefault="0068627F" w:rsidP="0068627F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1FE74AA5" w14:textId="7410B44E" w:rsidR="00A9598C" w:rsidRPr="005C66DB" w:rsidRDefault="005C66DB" w:rsidP="005C66DB">
      <w:pPr>
        <w:rPr>
          <w:rFonts w:cstheme="minorHAnsi"/>
        </w:rPr>
      </w:pPr>
      <w:r>
        <w:rPr>
          <w:rFonts w:cstheme="minorHAnsi"/>
        </w:rPr>
        <w:br w:type="page"/>
      </w:r>
      <w:r w:rsidR="00A9598C" w:rsidRPr="005C66DB">
        <w:rPr>
          <w:rFonts w:cstheme="minorHAnsi"/>
          <w:b/>
        </w:rPr>
        <w:lastRenderedPageBreak/>
        <w:t>PRIJAVNICA ZA</w:t>
      </w:r>
      <w:r>
        <w:rPr>
          <w:rFonts w:cstheme="minorHAnsi"/>
          <w:b/>
        </w:rPr>
        <w:t xml:space="preserve"> SPLETNI</w:t>
      </w:r>
      <w:r w:rsidR="00A9598C" w:rsidRPr="005C66DB">
        <w:rPr>
          <w:rFonts w:cstheme="minorHAnsi"/>
          <w:b/>
        </w:rPr>
        <w:t xml:space="preserve"> SEMINAR </w:t>
      </w:r>
    </w:p>
    <w:p w14:paraId="07276839" w14:textId="77777777" w:rsidR="00A9598C" w:rsidRPr="005C66DB" w:rsidRDefault="00A9598C" w:rsidP="005C66DB">
      <w:pPr>
        <w:rPr>
          <w:rFonts w:cstheme="minorHAnsi"/>
          <w:b/>
          <w:sz w:val="22"/>
          <w:szCs w:val="22"/>
          <w:u w:val="single"/>
        </w:rPr>
      </w:pPr>
      <w:r w:rsidRPr="005C66DB">
        <w:rPr>
          <w:rFonts w:cstheme="minorHAnsi"/>
          <w:b/>
          <w:sz w:val="22"/>
          <w:szCs w:val="22"/>
          <w:u w:val="single"/>
        </w:rPr>
        <w:t xml:space="preserve">TRENING SOCIALNIH VEŠČIN – IGRE, GRADIVO, IDEJE </w:t>
      </w:r>
    </w:p>
    <w:p w14:paraId="1BB1A44C" w14:textId="77777777" w:rsidR="005C66DB" w:rsidRDefault="005C66DB" w:rsidP="005C66DB"/>
    <w:p w14:paraId="3C90D2DC" w14:textId="77777777" w:rsidR="0068627F" w:rsidRPr="00090A5C" w:rsidRDefault="0068627F" w:rsidP="0068627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1AF606EF" w14:textId="77777777" w:rsidR="0068627F" w:rsidRPr="00090A5C" w:rsidRDefault="0068627F" w:rsidP="0068627F">
      <w:pPr>
        <w:rPr>
          <w:rFonts w:cstheme="minorHAnsi"/>
        </w:rPr>
      </w:pPr>
    </w:p>
    <w:p w14:paraId="6B74BD76" w14:textId="77777777" w:rsidR="0068627F" w:rsidRPr="00090A5C" w:rsidRDefault="0068627F" w:rsidP="0068627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895525F" w14:textId="77777777" w:rsidR="0068627F" w:rsidRPr="00090A5C" w:rsidRDefault="0068627F" w:rsidP="0068627F">
      <w:pPr>
        <w:rPr>
          <w:rFonts w:cstheme="minorHAnsi"/>
          <w:b/>
        </w:rPr>
      </w:pPr>
    </w:p>
    <w:p w14:paraId="1386061E" w14:textId="2CD165BE" w:rsidR="0068627F" w:rsidRDefault="0068627F" w:rsidP="0068627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42755C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17A56D44" w14:textId="77777777" w:rsidR="0068627F" w:rsidRDefault="0068627F" w:rsidP="0068627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05D7E4E" w14:textId="77777777" w:rsidR="0068627F" w:rsidRDefault="0068627F" w:rsidP="0068627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8627F" w14:paraId="1D188C31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33D71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619005A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82F508B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A31A1CA" w14:textId="1FF9208B" w:rsidR="0068627F" w:rsidRDefault="0068627F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42755C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68627F" w14:paraId="5627C606" w14:textId="77777777" w:rsidTr="0013013E">
        <w:trPr>
          <w:trHeight w:val="293"/>
        </w:trPr>
        <w:tc>
          <w:tcPr>
            <w:tcW w:w="0" w:type="auto"/>
            <w:vMerge/>
          </w:tcPr>
          <w:p w14:paraId="51C6E40E" w14:textId="77777777" w:rsidR="0068627F" w:rsidRDefault="0068627F" w:rsidP="0013013E"/>
        </w:tc>
      </w:tr>
      <w:tr w:rsidR="0068627F" w14:paraId="022083CD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4EE4C552" w14:textId="77777777" w:rsidR="0068627F" w:rsidRPr="00626312" w:rsidRDefault="0068627F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972BF45" w14:textId="37EA4D48" w:rsidR="0068627F" w:rsidRDefault="0068627F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Trening socialnih veščin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8627F" w:rsidRPr="00626312" w14:paraId="577E1A8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CF8C2" w14:textId="4954D99C" w:rsidR="0068627F" w:rsidRDefault="0068627F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5390078A" w14:textId="143AA5B3" w:rsidR="0068627F" w:rsidRPr="00626312" w:rsidRDefault="0068627F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TRENING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BCCFF12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2620E56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6CCC6F2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8F8F341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22FFAE3" w14:textId="77777777" w:rsidR="005C66DB" w:rsidRDefault="005C66DB" w:rsidP="005C66DB"/>
    <w:p w14:paraId="1FC93B33" w14:textId="77777777" w:rsidR="0068627F" w:rsidRDefault="0068627F" w:rsidP="005C66D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12CDEFA" w14:textId="6F04A6B3" w:rsidR="005C66DB" w:rsidRPr="0068627F" w:rsidRDefault="005C66DB" w:rsidP="005C66DB">
      <w:pPr>
        <w:pStyle w:val="PlainText"/>
        <w:rPr>
          <w:rFonts w:asciiTheme="minorHAnsi" w:hAnsiTheme="minorHAnsi" w:cstheme="minorHAnsi"/>
          <w:b/>
        </w:rPr>
      </w:pPr>
      <w:r w:rsidRPr="0068627F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42755C">
        <w:rPr>
          <w:rFonts w:asciiTheme="minorHAnsi" w:hAnsiTheme="minorHAnsi" w:cstheme="minorHAnsi"/>
          <w:b/>
        </w:rPr>
        <w:t>Audienced</w:t>
      </w:r>
      <w:r w:rsidRPr="0068627F">
        <w:rPr>
          <w:rFonts w:asciiTheme="minorHAnsi" w:hAnsiTheme="minorHAnsi" w:cstheme="minorHAnsi"/>
          <w:b/>
        </w:rPr>
        <w:t xml:space="preserve">: </w:t>
      </w:r>
    </w:p>
    <w:p w14:paraId="11730A12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b/>
        </w:rPr>
      </w:pPr>
    </w:p>
    <w:p w14:paraId="05560193" w14:textId="39272B25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42755C">
        <w:rPr>
          <w:rFonts w:asciiTheme="minorHAnsi" w:hAnsiTheme="minorHAnsi" w:cstheme="minorHAnsi"/>
          <w:b/>
          <w:bCs/>
        </w:rPr>
        <w:t>Audienced</w:t>
      </w:r>
      <w:r w:rsidRPr="0068627F">
        <w:rPr>
          <w:rFonts w:asciiTheme="minorHAnsi" w:hAnsiTheme="minorHAnsi" w:cstheme="minorHAnsi"/>
          <w:b/>
          <w:bCs/>
        </w:rPr>
        <w:t xml:space="preserve"> profila</w:t>
      </w:r>
      <w:r w:rsidRPr="0068627F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4F871E3F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0DA0396C" w14:textId="4B5DA24E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Posnetki, ki so naloženi, so bili posneti v juniju 2021. </w:t>
      </w:r>
    </w:p>
    <w:p w14:paraId="56C7923D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Ker je bilo še po končanem seminarju veliko zanimanja, smo seminar ponovno odprli za ogled. </w:t>
      </w:r>
    </w:p>
    <w:p w14:paraId="41421C3B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2041D6C2" w14:textId="0DD5493A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  <w:r w:rsidRPr="0068627F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18D8835B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4533FA59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Posnetkov </w:t>
      </w:r>
      <w:r w:rsidRPr="0068627F">
        <w:rPr>
          <w:rFonts w:asciiTheme="minorHAnsi" w:hAnsiTheme="minorHAnsi" w:cstheme="minorHAnsi"/>
          <w:b/>
          <w:bCs/>
        </w:rPr>
        <w:t>ni dovoljeno deliti</w:t>
      </w:r>
      <w:r w:rsidRPr="0068627F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7617FC5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1137EDBF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Posnetke lahko komentirate, napišete mnenje. </w:t>
      </w:r>
    </w:p>
    <w:p w14:paraId="29A879F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3F5B36A5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294C29D7" w14:textId="10401055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>Ko boste opravili vse pogoje</w:t>
      </w:r>
      <w:r w:rsidR="0042755C">
        <w:rPr>
          <w:rFonts w:asciiTheme="minorHAnsi" w:hAnsiTheme="minorHAnsi" w:cstheme="minorHAnsi"/>
        </w:rPr>
        <w:t xml:space="preserve"> (natančna navodila prejmete po prijavi)</w:t>
      </w:r>
      <w:r w:rsidRPr="0068627F">
        <w:rPr>
          <w:rFonts w:asciiTheme="minorHAnsi" w:hAnsiTheme="minorHAnsi" w:cstheme="minorHAnsi"/>
        </w:rPr>
        <w:t xml:space="preserve">, boste prejeli </w:t>
      </w:r>
      <w:r w:rsidRPr="0068627F">
        <w:rPr>
          <w:rFonts w:asciiTheme="minorHAnsi" w:hAnsiTheme="minorHAnsi" w:cstheme="minorHAnsi"/>
          <w:b/>
          <w:bCs/>
        </w:rPr>
        <w:t>potrdilo</w:t>
      </w:r>
      <w:r w:rsidRPr="0068627F">
        <w:rPr>
          <w:rFonts w:asciiTheme="minorHAnsi" w:hAnsiTheme="minorHAnsi" w:cstheme="minorHAnsi"/>
        </w:rPr>
        <w:t>.</w:t>
      </w:r>
    </w:p>
    <w:p w14:paraId="69EDE509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6678727E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68627F">
        <w:rPr>
          <w:rFonts w:asciiTheme="minorHAnsi" w:hAnsiTheme="minorHAnsi" w:cstheme="minorHAnsi"/>
          <w:b/>
          <w:bCs/>
        </w:rPr>
        <w:t>osnutek Poročila</w:t>
      </w:r>
      <w:r w:rsidRPr="0068627F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35CD3F04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1DF73DDE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Za dodatna vprašanja me lahko pokličete na telefon </w:t>
      </w:r>
      <w:r w:rsidRPr="0068627F">
        <w:rPr>
          <w:rFonts w:asciiTheme="minorHAnsi" w:hAnsiTheme="minorHAnsi" w:cstheme="minorHAnsi"/>
          <w:b/>
          <w:bCs/>
        </w:rPr>
        <w:t>041 285 308</w:t>
      </w:r>
      <w:r w:rsidRPr="0068627F">
        <w:rPr>
          <w:rFonts w:asciiTheme="minorHAnsi" w:hAnsiTheme="minorHAnsi" w:cstheme="minorHAnsi"/>
        </w:rPr>
        <w:t>, ali pišete mail na zgoraj naveden naslov.</w:t>
      </w:r>
    </w:p>
    <w:p w14:paraId="310D3714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Prijavnico in obvestilo lahko delite, če želite. Hvala. </w:t>
      </w:r>
    </w:p>
    <w:p w14:paraId="6306D467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180F60F7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Veselim se vas </w:t>
      </w:r>
    </w:p>
    <w:p w14:paraId="2107ACA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3E76B8F0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>Damjana Šmid</w:t>
      </w:r>
    </w:p>
    <w:p w14:paraId="1ADDF8E2" w14:textId="77777777" w:rsidR="007C5316" w:rsidRPr="005C66DB" w:rsidRDefault="007C5316" w:rsidP="007C5316">
      <w:pPr>
        <w:rPr>
          <w:rFonts w:cstheme="minorHAnsi"/>
        </w:rPr>
      </w:pPr>
    </w:p>
    <w:sectPr w:rsidR="007C5316" w:rsidRPr="005C66D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C19D" w14:textId="77777777" w:rsidR="00CC5827" w:rsidRDefault="00CC5827" w:rsidP="007C5316">
      <w:r>
        <w:separator/>
      </w:r>
    </w:p>
  </w:endnote>
  <w:endnote w:type="continuationSeparator" w:id="0">
    <w:p w14:paraId="41CE55C3" w14:textId="77777777" w:rsidR="00CC5827" w:rsidRDefault="00CC5827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0A3D" w14:textId="77777777" w:rsidR="00CC5827" w:rsidRDefault="00CC5827" w:rsidP="007C5316">
      <w:r>
        <w:separator/>
      </w:r>
    </w:p>
  </w:footnote>
  <w:footnote w:type="continuationSeparator" w:id="0">
    <w:p w14:paraId="0ADDD6AA" w14:textId="77777777" w:rsidR="00CC5827" w:rsidRDefault="00CC5827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1C11"/>
    <w:rsid w:val="002539D3"/>
    <w:rsid w:val="00253F93"/>
    <w:rsid w:val="002A0BB7"/>
    <w:rsid w:val="0042755C"/>
    <w:rsid w:val="00443A1C"/>
    <w:rsid w:val="005C66DB"/>
    <w:rsid w:val="0068627F"/>
    <w:rsid w:val="007C5316"/>
    <w:rsid w:val="008672E1"/>
    <w:rsid w:val="008D65A9"/>
    <w:rsid w:val="008E526C"/>
    <w:rsid w:val="00936786"/>
    <w:rsid w:val="00A9598C"/>
    <w:rsid w:val="00AD1B8F"/>
    <w:rsid w:val="00C13531"/>
    <w:rsid w:val="00C46B0E"/>
    <w:rsid w:val="00CA24F3"/>
    <w:rsid w:val="00CC582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A9598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36786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936786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C46B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3</TotalTime>
  <Pages>3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2024-01-09T15:13:00Z</dcterms:created>
  <dcterms:modified xsi:type="dcterms:W3CDTF">2026-05-06T09:46:00Z</dcterms:modified>
</cp:coreProperties>
</file>