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E869F" w14:textId="77777777" w:rsidR="004F3BC3" w:rsidRPr="007C1844" w:rsidRDefault="004F3BC3" w:rsidP="004F3BC3">
      <w:pPr>
        <w:jc w:val="center"/>
        <w:rPr>
          <w:rFonts w:cstheme="minorHAnsi"/>
          <w:sz w:val="22"/>
          <w:szCs w:val="22"/>
        </w:rPr>
      </w:pPr>
      <w:r w:rsidRPr="007C1844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5D6F5994" w14:textId="77777777" w:rsidR="004F3BC3" w:rsidRPr="007C1844" w:rsidRDefault="004F3BC3" w:rsidP="004F3BC3">
      <w:pPr>
        <w:jc w:val="center"/>
        <w:rPr>
          <w:rFonts w:cstheme="minorHAnsi"/>
          <w:b/>
          <w:u w:val="single"/>
        </w:rPr>
      </w:pPr>
    </w:p>
    <w:p w14:paraId="215CFFBE" w14:textId="4F765388" w:rsidR="004F3BC3" w:rsidRPr="007C1844" w:rsidRDefault="004F3BC3" w:rsidP="002C71A5">
      <w:pPr>
        <w:jc w:val="center"/>
        <w:rPr>
          <w:rFonts w:cstheme="minorHAnsi"/>
          <w:b/>
          <w:u w:val="single"/>
        </w:rPr>
      </w:pPr>
      <w:r w:rsidRPr="007C1844">
        <w:rPr>
          <w:rFonts w:cstheme="minorHAnsi"/>
          <w:b/>
          <w:u w:val="single"/>
        </w:rPr>
        <w:t>JAZ VZGOJITELJ/ICA, JAZ UČITELJ/ICA – AVTORITETA, SPRETNOSTI IN LASTNOSTI</w:t>
      </w:r>
    </w:p>
    <w:p w14:paraId="07CBE023" w14:textId="77777777" w:rsidR="004F3BC3" w:rsidRPr="007C1844" w:rsidRDefault="004F3BC3" w:rsidP="004F3BC3">
      <w:pPr>
        <w:rPr>
          <w:rFonts w:cstheme="minorHAnsi"/>
          <w:b/>
        </w:rPr>
      </w:pPr>
    </w:p>
    <w:p w14:paraId="0F63A724" w14:textId="0B4C0E5E" w:rsidR="002C71A5" w:rsidRPr="00090A5C" w:rsidRDefault="002C71A5" w:rsidP="002C71A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 xml:space="preserve">spletni seminar </w:t>
      </w:r>
      <w:r w:rsidR="000A5705">
        <w:rPr>
          <w:rFonts w:eastAsia="Times New Roman" w:cstheme="minorHAnsi"/>
          <w:lang w:eastAsia="sl-SI"/>
        </w:rPr>
        <w:t>(spletna učilnica Audienced)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7D0FDBFA" w14:textId="24026654" w:rsidR="002C71A5" w:rsidRPr="00E758B4" w:rsidRDefault="002C71A5" w:rsidP="002C71A5">
      <w:r>
        <w:t>Prisotnost</w:t>
      </w:r>
      <w:r w:rsidRPr="00E758B4">
        <w:t xml:space="preserve"> udeležencev se</w:t>
      </w:r>
      <w:r>
        <w:t xml:space="preserve"> bo beležila v spletnem programu. </w:t>
      </w:r>
    </w:p>
    <w:p w14:paraId="64770618" w14:textId="77777777" w:rsidR="002C71A5" w:rsidRDefault="002C71A5" w:rsidP="002C71A5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4531C5B9" w14:textId="77777777" w:rsidR="002C71A5" w:rsidRPr="00E758B4" w:rsidRDefault="002C71A5" w:rsidP="002C71A5">
      <w:r>
        <w:t xml:space="preserve">Udeleženci bodo potrdilo prejeli na svoj e-naslov po končanem izobraževanju. </w:t>
      </w:r>
    </w:p>
    <w:p w14:paraId="67A12077" w14:textId="77777777" w:rsidR="007C1844" w:rsidRPr="007C1844" w:rsidRDefault="007C1844" w:rsidP="004F3BC3">
      <w:pPr>
        <w:rPr>
          <w:rFonts w:cstheme="minorHAnsi"/>
        </w:rPr>
      </w:pPr>
    </w:p>
    <w:p w14:paraId="37B915B3" w14:textId="77777777" w:rsidR="004F3BC3" w:rsidRPr="007C1844" w:rsidRDefault="004F3BC3" w:rsidP="004F3BC3">
      <w:pPr>
        <w:rPr>
          <w:rFonts w:cstheme="minorHAnsi"/>
          <w:b/>
        </w:rPr>
      </w:pPr>
      <w:r w:rsidRPr="007C1844">
        <w:rPr>
          <w:rFonts w:cstheme="minorHAnsi"/>
          <w:b/>
        </w:rPr>
        <w:t xml:space="preserve">Vsebina: </w:t>
      </w:r>
    </w:p>
    <w:p w14:paraId="52825549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Avtoriteta – kako jo vzpostavimo, vzdržujemo, kaj pomeni prava avtoriteta </w:t>
      </w:r>
    </w:p>
    <w:p w14:paraId="6D0EA284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osebnostne lastnosti vzgojitelja, učitelja </w:t>
      </w:r>
    </w:p>
    <w:p w14:paraId="657D895A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avtonomnost vzgojitelja, učitelja</w:t>
      </w:r>
    </w:p>
    <w:p w14:paraId="1C0B3503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lastnosti in spretnosti, ki so nam v pomoč </w:t>
      </w:r>
    </w:p>
    <w:p w14:paraId="74FD7C78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močna in šibka področja v vrtcu, v šoli</w:t>
      </w:r>
    </w:p>
    <w:p w14:paraId="3B9CF344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tekmovanje ali povezovanje vzgojiteljev, učiteljev  </w:t>
      </w:r>
    </w:p>
    <w:p w14:paraId="0F2D524B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kritična vprašanja napredovanja, pomoči, občutkov nemoči </w:t>
      </w:r>
    </w:p>
    <w:p w14:paraId="58BAD1E0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moj vpliv na sistem, na spremembe</w:t>
      </w:r>
    </w:p>
    <w:p w14:paraId="121254EC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učinkovita komunikacija  </w:t>
      </w:r>
    </w:p>
    <w:p w14:paraId="64508D57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vrednote v pedagoškem poklicu, moji profesionalni cilji</w:t>
      </w:r>
    </w:p>
    <w:p w14:paraId="014B37DF" w14:textId="77777777" w:rsidR="004F3BC3" w:rsidRPr="007C1844" w:rsidRDefault="004F3BC3" w:rsidP="004F3BC3">
      <w:pPr>
        <w:rPr>
          <w:rFonts w:cstheme="minorHAnsi"/>
          <w:b/>
        </w:rPr>
      </w:pPr>
    </w:p>
    <w:p w14:paraId="4E6923E3" w14:textId="77777777" w:rsidR="002C71A5" w:rsidRDefault="002C71A5" w:rsidP="002C71A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3292A15E" w14:textId="34D9799B" w:rsidR="002C71A5" w:rsidRPr="00E30BBE" w:rsidRDefault="002C71A5" w:rsidP="002C71A5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3D3217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3E456E30" w14:textId="77777777" w:rsidR="002C71A5" w:rsidRPr="00E50FF9" w:rsidRDefault="002C71A5" w:rsidP="002C71A5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08A0F584" w14:textId="77777777" w:rsidR="002C71A5" w:rsidRPr="00090A5C" w:rsidRDefault="002C71A5" w:rsidP="002C71A5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21F786C5" w14:textId="77777777" w:rsidR="002C71A5" w:rsidRPr="00090A5C" w:rsidRDefault="002C71A5" w:rsidP="002C71A5">
      <w:pPr>
        <w:rPr>
          <w:rFonts w:cstheme="minorHAnsi"/>
          <w:b/>
        </w:rPr>
      </w:pPr>
    </w:p>
    <w:p w14:paraId="2FFA07CA" w14:textId="77777777" w:rsidR="002C71A5" w:rsidRPr="00E50FF9" w:rsidRDefault="002C71A5" w:rsidP="002C71A5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30D67A00" w14:textId="2F1317E9" w:rsidR="007C1844" w:rsidRDefault="007C1844">
      <w:pPr>
        <w:rPr>
          <w:rFonts w:cstheme="minorHAnsi"/>
        </w:rPr>
      </w:pPr>
      <w:r>
        <w:rPr>
          <w:rFonts w:cstheme="minorHAnsi"/>
        </w:rPr>
        <w:br w:type="page"/>
      </w:r>
    </w:p>
    <w:p w14:paraId="2CBA15F9" w14:textId="693C1129" w:rsidR="004F3BC3" w:rsidRPr="007C1844" w:rsidRDefault="004F3BC3" w:rsidP="004F3BC3">
      <w:pPr>
        <w:rPr>
          <w:rFonts w:cstheme="minorHAnsi"/>
          <w:b/>
          <w:u w:val="single"/>
        </w:rPr>
      </w:pPr>
      <w:r w:rsidRPr="007C1844">
        <w:rPr>
          <w:rFonts w:cstheme="minorHAnsi"/>
          <w:b/>
        </w:rPr>
        <w:lastRenderedPageBreak/>
        <w:t xml:space="preserve">PRIJAVNICA ZA </w:t>
      </w:r>
      <w:r w:rsidR="002C71A5">
        <w:rPr>
          <w:rFonts w:cstheme="minorHAnsi"/>
          <w:b/>
        </w:rPr>
        <w:t xml:space="preserve"> SPLETNI </w:t>
      </w:r>
      <w:r w:rsidRPr="007C1844">
        <w:rPr>
          <w:rFonts w:cstheme="minorHAnsi"/>
          <w:b/>
        </w:rPr>
        <w:t>SEMINAR:</w:t>
      </w:r>
      <w:r w:rsidR="002C71A5">
        <w:rPr>
          <w:rFonts w:cstheme="minorHAnsi"/>
          <w:b/>
        </w:rPr>
        <w:br/>
      </w:r>
      <w:r w:rsidRPr="007C1844">
        <w:rPr>
          <w:rFonts w:cstheme="minorHAnsi"/>
          <w:b/>
          <w:u w:val="single"/>
        </w:rPr>
        <w:t xml:space="preserve">JAZ VZGOJITELJ/ICA, JAZ UČITELJ/ICA – AVTORITETA, SPRETNOSTI IN LASTNOSTI </w:t>
      </w:r>
    </w:p>
    <w:p w14:paraId="183A5F05" w14:textId="77777777" w:rsidR="004F3BC3" w:rsidRPr="007C1844" w:rsidRDefault="004F3BC3" w:rsidP="004F3BC3">
      <w:pPr>
        <w:rPr>
          <w:rFonts w:cstheme="minorHAnsi"/>
        </w:rPr>
      </w:pPr>
    </w:p>
    <w:p w14:paraId="51174410" w14:textId="77777777" w:rsidR="002C71A5" w:rsidRPr="00090A5C" w:rsidRDefault="002C71A5" w:rsidP="002C71A5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049B0D48" w14:textId="77777777" w:rsidR="002C71A5" w:rsidRPr="00090A5C" w:rsidRDefault="002C71A5" w:rsidP="002C71A5">
      <w:pPr>
        <w:rPr>
          <w:rFonts w:cstheme="minorHAnsi"/>
        </w:rPr>
      </w:pPr>
    </w:p>
    <w:p w14:paraId="4B59331C" w14:textId="77777777" w:rsidR="002C71A5" w:rsidRPr="00090A5C" w:rsidRDefault="002C71A5" w:rsidP="002C71A5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380A9C9A" w14:textId="77777777" w:rsidR="002C71A5" w:rsidRPr="00090A5C" w:rsidRDefault="002C71A5" w:rsidP="002C71A5">
      <w:pPr>
        <w:rPr>
          <w:rFonts w:cstheme="minorHAnsi"/>
          <w:b/>
        </w:rPr>
      </w:pPr>
    </w:p>
    <w:p w14:paraId="0A269B36" w14:textId="6687D376" w:rsidR="002C71A5" w:rsidRDefault="002C71A5" w:rsidP="002C71A5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B745B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061D233D" w14:textId="77777777" w:rsidR="002C71A5" w:rsidRDefault="002C71A5" w:rsidP="002C71A5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26DD8C9D" w14:textId="77777777" w:rsidR="002C71A5" w:rsidRDefault="002C71A5" w:rsidP="002C71A5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C71A5" w14:paraId="4039A76F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83862" w14:textId="77777777" w:rsidR="002C71A5" w:rsidRPr="00626312" w:rsidRDefault="002C71A5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6547B6CE" w14:textId="77777777" w:rsidR="002C71A5" w:rsidRPr="00626312" w:rsidRDefault="002C71A5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3CE750" w14:textId="77777777" w:rsidR="002C71A5" w:rsidRPr="00626312" w:rsidRDefault="002C71A5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A829FCF" w14:textId="77777777" w:rsidR="002C71A5" w:rsidRDefault="002C71A5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2C71A5" w14:paraId="6AF9F0DA" w14:textId="77777777" w:rsidTr="0013013E">
        <w:trPr>
          <w:trHeight w:val="293"/>
        </w:trPr>
        <w:tc>
          <w:tcPr>
            <w:tcW w:w="0" w:type="auto"/>
            <w:vMerge/>
          </w:tcPr>
          <w:p w14:paraId="7ED921FD" w14:textId="77777777" w:rsidR="002C71A5" w:rsidRDefault="002C71A5" w:rsidP="0013013E"/>
        </w:tc>
      </w:tr>
      <w:tr w:rsidR="002C71A5" w14:paraId="1D8E6B4A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1199C479" w14:textId="77777777" w:rsidR="002C71A5" w:rsidRPr="00626312" w:rsidRDefault="002C71A5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53131160" w14:textId="019934CF" w:rsidR="002C71A5" w:rsidRDefault="002C71A5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Jaz, vzgojitelj/ica, jaz, učitelj/ica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C71A5" w:rsidRPr="00626312" w14:paraId="27A3D86F" w14:textId="77777777" w:rsidTr="0013013E">
        <w:trPr>
          <w:trHeight w:val="530"/>
        </w:trPr>
        <w:tc>
          <w:tcPr>
            <w:tcW w:w="9030" w:type="dxa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6C06F" w14:textId="161DEAA5" w:rsidR="002C71A5" w:rsidRDefault="002C71A5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4F232C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163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2D015843" w14:textId="37B5B007" w:rsidR="002C71A5" w:rsidRPr="00626312" w:rsidRDefault="002C71A5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JAZ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04C7DE4" w14:textId="77777777" w:rsidR="002C71A5" w:rsidRDefault="002C71A5" w:rsidP="007C1844">
      <w:pPr>
        <w:pStyle w:val="gmail-m7019862695474168914yiv3513139348msonormal"/>
        <w:rPr>
          <w:rFonts w:asciiTheme="minorHAnsi" w:hAnsiTheme="minorHAnsi" w:cstheme="minorHAnsi"/>
          <w:color w:val="000000" w:themeColor="text1"/>
        </w:rPr>
      </w:pPr>
    </w:p>
    <w:p w14:paraId="2F2C93A5" w14:textId="77777777" w:rsidR="002C71A5" w:rsidRDefault="002C71A5" w:rsidP="007C1844">
      <w:pPr>
        <w:pStyle w:val="gmail-m7019862695474168914yiv3513139348msonormal"/>
        <w:rPr>
          <w:rFonts w:asciiTheme="minorHAnsi" w:hAnsiTheme="minorHAnsi" w:cstheme="minorHAnsi"/>
          <w:color w:val="000000" w:themeColor="text1"/>
        </w:rPr>
      </w:pPr>
    </w:p>
    <w:p w14:paraId="29C80C3D" w14:textId="77777777" w:rsidR="002C71A5" w:rsidRDefault="002C71A5" w:rsidP="007C1844">
      <w:pPr>
        <w:pStyle w:val="gmail-m7019862695474168914yiv3513139348msonormal"/>
        <w:rPr>
          <w:rFonts w:asciiTheme="minorHAnsi" w:hAnsiTheme="minorHAnsi" w:cstheme="minorHAnsi"/>
          <w:color w:val="000000" w:themeColor="text1"/>
        </w:rPr>
      </w:pPr>
    </w:p>
    <w:p w14:paraId="30143C96" w14:textId="5C28F190" w:rsidR="007C1844" w:rsidRPr="002C71A5" w:rsidRDefault="002C71A5" w:rsidP="002C71A5">
      <w:pPr>
        <w:pStyle w:val="gmail-m7019862695474168914yiv3513139348msonormal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2C71A5">
        <w:rPr>
          <w:rFonts w:asciiTheme="minorHAnsi" w:hAnsiTheme="minorHAnsi" w:cstheme="minorHAnsi"/>
          <w:b/>
          <w:bCs/>
          <w:color w:val="000000" w:themeColor="text1"/>
        </w:rPr>
        <w:lastRenderedPageBreak/>
        <w:t>Dodatne informacije</w:t>
      </w:r>
    </w:p>
    <w:p w14:paraId="0445606E" w14:textId="1B4E9E69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Po prijavi prejmete </w:t>
      </w:r>
      <w:r w:rsidR="00A1416E" w:rsidRPr="002C71A5">
        <w:rPr>
          <w:rFonts w:asciiTheme="minorHAnsi" w:hAnsiTheme="minorHAnsi" w:cstheme="minorHAnsi"/>
          <w:color w:val="000000" w:themeColor="text1"/>
        </w:rPr>
        <w:t>dodatna navodila za izpolnitev pogojev za opravljen seminar</w:t>
      </w:r>
      <w:r w:rsidRPr="002C71A5">
        <w:rPr>
          <w:rFonts w:asciiTheme="minorHAnsi" w:hAnsiTheme="minorHAnsi" w:cstheme="minorHAnsi"/>
          <w:color w:val="000000" w:themeColor="text1"/>
        </w:rPr>
        <w:t>.</w:t>
      </w:r>
    </w:p>
    <w:p w14:paraId="7491004C" w14:textId="4CCCCFB7" w:rsidR="007C1844" w:rsidRPr="002C71A5" w:rsidRDefault="007C1844" w:rsidP="007C1844">
      <w:pPr>
        <w:pStyle w:val="gmail-m7019862695474168914yiv3513139348gmail-m-5043286134932716997msoplaintex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C71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Posnetki so bili narejeni februarja 2021, zaradi zanimanja se seminar ponavlja. </w:t>
      </w:r>
    </w:p>
    <w:p w14:paraId="79C5677B" w14:textId="35C6374B" w:rsidR="007C1844" w:rsidRPr="002C71A5" w:rsidRDefault="007C1844" w:rsidP="007C1844">
      <w:pPr>
        <w:pStyle w:val="PlainText"/>
        <w:rPr>
          <w:rFonts w:asciiTheme="minorHAnsi" w:hAnsiTheme="minorHAnsi" w:cstheme="minorHAnsi"/>
          <w:color w:val="FF0000"/>
        </w:rPr>
      </w:pPr>
      <w:r w:rsidRPr="002C71A5">
        <w:rPr>
          <w:rFonts w:asciiTheme="minorHAnsi" w:hAnsiTheme="minorHAnsi" w:cstheme="minorHAnsi"/>
          <w:color w:val="FF0000"/>
        </w:rPr>
        <w:t xml:space="preserve">Posnetke si lahko ogledate ali jih poslušate kadarkoli. </w:t>
      </w:r>
    </w:p>
    <w:p w14:paraId="251FCDE6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502ABFE7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b/>
          <w:bCs/>
          <w:color w:val="000000" w:themeColor="text1"/>
        </w:rPr>
        <w:t>Posnetkov ni dovoljeno deliti</w:t>
      </w:r>
      <w:r w:rsidRPr="002C71A5">
        <w:rPr>
          <w:rFonts w:asciiTheme="minorHAnsi" w:hAnsiTheme="minorHAnsi" w:cstheme="minorHAnsi"/>
          <w:color w:val="000000" w:themeColor="text1"/>
        </w:rPr>
        <w:t xml:space="preserve">, v skupini velja varovanje podatkov. Za vse delitve, uporabo posnetkov odgovarjate sami, posnetki so avtorsko delo. </w:t>
      </w:r>
    </w:p>
    <w:p w14:paraId="1310E879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0AB31E7C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Posnetke lahko komentirate, napišete mnenje, če želite. </w:t>
      </w:r>
    </w:p>
    <w:p w14:paraId="14A53B30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Vsa dodatna obvestila bodo objavljena v skupini. Gradivo boste prejeli na vaš mail. </w:t>
      </w:r>
    </w:p>
    <w:p w14:paraId="21DC667F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1F54E99C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Po končanih ogledih in opravljenih obveznostih boste na svoj mail prejeli </w:t>
      </w:r>
      <w:r w:rsidRPr="002C71A5">
        <w:rPr>
          <w:rFonts w:asciiTheme="minorHAnsi" w:hAnsiTheme="minorHAnsi" w:cstheme="minorHAnsi"/>
          <w:b/>
          <w:bCs/>
          <w:color w:val="000000" w:themeColor="text1"/>
        </w:rPr>
        <w:t>potrdilo</w:t>
      </w:r>
      <w:r w:rsidRPr="002C71A5">
        <w:rPr>
          <w:rFonts w:asciiTheme="minorHAnsi" w:hAnsiTheme="minorHAnsi" w:cstheme="minorHAnsi"/>
          <w:color w:val="000000" w:themeColor="text1"/>
        </w:rPr>
        <w:t xml:space="preserve"> o udeležbi.  </w:t>
      </w:r>
    </w:p>
    <w:p w14:paraId="1792C67D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74D56174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39089A40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1A124D83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Za dodatna vprašanja me lahko pokličete na telefon 041 285 308, ali pišete na ta mail. </w:t>
      </w:r>
    </w:p>
    <w:p w14:paraId="4B346046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Prijavnico in obvestilo lahko delite, če želite. Hvala. </w:t>
      </w:r>
    </w:p>
    <w:p w14:paraId="400DE8A7" w14:textId="06E5127E" w:rsidR="007C1844" w:rsidRPr="002C71A5" w:rsidRDefault="007C1844" w:rsidP="007C1844">
      <w:pPr>
        <w:pStyle w:val="gmail-m7019862695474168914yiv3513139348gmail-m-5043286134932716997msoplaintex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C71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Veselim se našega druženja </w:t>
      </w:r>
    </w:p>
    <w:p w14:paraId="5E2B9A41" w14:textId="7F68AFA9" w:rsidR="00E51EF2" w:rsidRPr="002C71A5" w:rsidRDefault="007C1844" w:rsidP="00E51EF2">
      <w:pPr>
        <w:pStyle w:val="gmail-m7019862695474168914yiv3513139348gmail-m-5043286134932716997msoplaintex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C71A5">
        <w:rPr>
          <w:rFonts w:asciiTheme="minorHAnsi" w:hAnsiTheme="minorHAnsi" w:cstheme="minorHAnsi"/>
          <w:color w:val="000000" w:themeColor="text1"/>
          <w:sz w:val="22"/>
          <w:szCs w:val="22"/>
        </w:rPr>
        <w:t>Damjana Šmid</w:t>
      </w:r>
    </w:p>
    <w:sectPr w:rsidR="00E51EF2" w:rsidRPr="002C71A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F7D1" w14:textId="77777777" w:rsidR="007B6F1F" w:rsidRDefault="007B6F1F" w:rsidP="007C5316">
      <w:r>
        <w:separator/>
      </w:r>
    </w:p>
  </w:endnote>
  <w:endnote w:type="continuationSeparator" w:id="0">
    <w:p w14:paraId="24540558" w14:textId="77777777" w:rsidR="007B6F1F" w:rsidRDefault="007B6F1F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D21BA" w14:textId="77777777" w:rsidR="007B6F1F" w:rsidRDefault="007B6F1F" w:rsidP="007C5316">
      <w:r>
        <w:separator/>
      </w:r>
    </w:p>
  </w:footnote>
  <w:footnote w:type="continuationSeparator" w:id="0">
    <w:p w14:paraId="59E2BD67" w14:textId="77777777" w:rsidR="007B6F1F" w:rsidRDefault="007B6F1F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22B7"/>
    <w:multiLevelType w:val="hybridMultilevel"/>
    <w:tmpl w:val="32D6C91A"/>
    <w:lvl w:ilvl="0" w:tplc="AD066F7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69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A5705"/>
    <w:rsid w:val="00103DB1"/>
    <w:rsid w:val="00253F93"/>
    <w:rsid w:val="002C71A5"/>
    <w:rsid w:val="003D3217"/>
    <w:rsid w:val="00443A1C"/>
    <w:rsid w:val="004F232C"/>
    <w:rsid w:val="004F3BC3"/>
    <w:rsid w:val="00607DED"/>
    <w:rsid w:val="0065169C"/>
    <w:rsid w:val="007B6F1F"/>
    <w:rsid w:val="007C1844"/>
    <w:rsid w:val="007C5316"/>
    <w:rsid w:val="008B745B"/>
    <w:rsid w:val="008E526C"/>
    <w:rsid w:val="00A1416E"/>
    <w:rsid w:val="00B95BD3"/>
    <w:rsid w:val="00BF668D"/>
    <w:rsid w:val="00C13531"/>
    <w:rsid w:val="00CA24F3"/>
    <w:rsid w:val="00D62480"/>
    <w:rsid w:val="00E51EF2"/>
    <w:rsid w:val="00F5404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ListParagraph">
    <w:name w:val="List Paragraph"/>
    <w:basedOn w:val="Normal"/>
    <w:uiPriority w:val="34"/>
    <w:qFormat/>
    <w:rsid w:val="004F3BC3"/>
    <w:pPr>
      <w:ind w:left="720"/>
      <w:contextualSpacing/>
    </w:pPr>
    <w:rPr>
      <w:rFonts w:ascii="Times New Roman" w:eastAsia="Times New Roman" w:hAnsi="Times New Roman" w:cs="Times New Roman"/>
      <w:szCs w:val="20"/>
      <w:lang w:eastAsia="sl-SI"/>
    </w:rPr>
  </w:style>
  <w:style w:type="character" w:styleId="Hyperlink">
    <w:name w:val="Hyperlink"/>
    <w:uiPriority w:val="99"/>
    <w:unhideWhenUsed/>
    <w:rsid w:val="004F3BC3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51EF2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E51EF2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E51EF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E51EF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UnresolvedMention">
    <w:name w:val="Unresolved Mention"/>
    <w:basedOn w:val="DefaultParagraphFont"/>
    <w:uiPriority w:val="99"/>
    <w:semiHidden/>
    <w:unhideWhenUsed/>
    <w:rsid w:val="00A141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41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17</TotalTime>
  <Pages>3</Pages>
  <Words>524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14</cp:revision>
  <dcterms:created xsi:type="dcterms:W3CDTF">2022-10-17T13:13:00Z</dcterms:created>
  <dcterms:modified xsi:type="dcterms:W3CDTF">2026-05-06T09:44:00Z</dcterms:modified>
</cp:coreProperties>
</file>