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C883F" w14:textId="5F047715" w:rsidR="001B43E5" w:rsidRPr="0055046F" w:rsidRDefault="001B43E5" w:rsidP="0055046F">
      <w:pPr>
        <w:jc w:val="center"/>
        <w:rPr>
          <w:rFonts w:cstheme="minorHAnsi"/>
          <w:sz w:val="22"/>
          <w:szCs w:val="22"/>
        </w:rPr>
      </w:pPr>
      <w:r w:rsidRPr="0055046F">
        <w:rPr>
          <w:rFonts w:cstheme="minorHAnsi"/>
          <w:sz w:val="22"/>
          <w:szCs w:val="22"/>
        </w:rPr>
        <w:t xml:space="preserve">Vabilo in prijavnica za zaposlene v vzgojno izobraževalnih ustanovah na </w:t>
      </w:r>
      <w:r w:rsidR="006F7589">
        <w:rPr>
          <w:rFonts w:cstheme="minorHAnsi"/>
          <w:sz w:val="22"/>
          <w:szCs w:val="22"/>
        </w:rPr>
        <w:t>strokovno izobraževanje</w:t>
      </w:r>
    </w:p>
    <w:p w14:paraId="596E4CC2" w14:textId="60AA3C8F" w:rsidR="001B43E5" w:rsidRDefault="00DF65C7" w:rsidP="001B43E5">
      <w:pPr>
        <w:jc w:val="center"/>
        <w:rPr>
          <w:rFonts w:cstheme="minorHAnsi"/>
          <w:b/>
          <w:u w:val="single"/>
        </w:rPr>
      </w:pPr>
      <w:r w:rsidRPr="00DF65C7">
        <w:rPr>
          <w:rFonts w:cstheme="minorHAnsi"/>
          <w:b/>
          <w:u w:val="single"/>
        </w:rPr>
        <w:t xml:space="preserve">50 </w:t>
      </w:r>
      <w:r w:rsidR="00254051">
        <w:rPr>
          <w:rFonts w:cstheme="minorHAnsi"/>
          <w:b/>
          <w:u w:val="single"/>
        </w:rPr>
        <w:t>NAČINOV MOTIVIRANJA ZA UČENJE V ŠOLI</w:t>
      </w:r>
    </w:p>
    <w:p w14:paraId="795243C9" w14:textId="77777777" w:rsidR="00DF65C7" w:rsidRPr="0055046F" w:rsidRDefault="00DF65C7" w:rsidP="001B43E5">
      <w:pPr>
        <w:jc w:val="center"/>
        <w:rPr>
          <w:rFonts w:cstheme="minorHAnsi"/>
          <w:b/>
        </w:rPr>
      </w:pPr>
    </w:p>
    <w:p w14:paraId="778386D0" w14:textId="09F85877" w:rsidR="001B43E5" w:rsidRPr="0055046F" w:rsidRDefault="001B43E5" w:rsidP="001B43E5">
      <w:pPr>
        <w:rPr>
          <w:rFonts w:cstheme="minorHAnsi"/>
          <w:b/>
        </w:rPr>
      </w:pPr>
      <w:r w:rsidRPr="0055046F">
        <w:rPr>
          <w:rFonts w:cstheme="minorHAnsi"/>
          <w:b/>
        </w:rPr>
        <w:t xml:space="preserve">Datum: </w:t>
      </w:r>
      <w:r w:rsidR="00DF65C7">
        <w:rPr>
          <w:rFonts w:cstheme="minorHAnsi"/>
          <w:bCs/>
        </w:rPr>
        <w:t>vključitev možna kadarkoli</w:t>
      </w:r>
    </w:p>
    <w:p w14:paraId="0BD7DFB0" w14:textId="3562900E" w:rsidR="001B43E5" w:rsidRPr="0055046F" w:rsidRDefault="001B43E5" w:rsidP="001B43E5">
      <w:pPr>
        <w:rPr>
          <w:rFonts w:cstheme="minorHAnsi"/>
          <w:b/>
        </w:rPr>
      </w:pPr>
      <w:r w:rsidRPr="0055046F">
        <w:rPr>
          <w:rFonts w:cstheme="minorHAnsi"/>
          <w:b/>
        </w:rPr>
        <w:t xml:space="preserve">Trajanje: </w:t>
      </w:r>
      <w:r w:rsidR="00DF65C7">
        <w:rPr>
          <w:rFonts w:cstheme="minorHAnsi"/>
          <w:bCs/>
        </w:rPr>
        <w:t>8 pedagoških ur</w:t>
      </w:r>
    </w:p>
    <w:p w14:paraId="73AD1BCE" w14:textId="048BAFED" w:rsidR="001B43E5" w:rsidRPr="0055046F" w:rsidRDefault="001B43E5" w:rsidP="001B43E5">
      <w:pPr>
        <w:rPr>
          <w:rFonts w:cstheme="minorHAnsi"/>
          <w:b/>
        </w:rPr>
      </w:pPr>
      <w:r w:rsidRPr="0055046F">
        <w:rPr>
          <w:rFonts w:cstheme="minorHAnsi"/>
          <w:b/>
        </w:rPr>
        <w:t xml:space="preserve">Lokacija: </w:t>
      </w:r>
      <w:r w:rsidR="00514F15" w:rsidRPr="0055046F">
        <w:rPr>
          <w:rFonts w:cstheme="minorHAnsi"/>
          <w:bCs/>
        </w:rPr>
        <w:t>spletn</w:t>
      </w:r>
      <w:r w:rsidR="00DF65C7">
        <w:rPr>
          <w:rFonts w:cstheme="minorHAnsi"/>
          <w:bCs/>
        </w:rPr>
        <w:t xml:space="preserve">a učilnica </w:t>
      </w:r>
    </w:p>
    <w:p w14:paraId="5310A8DE" w14:textId="77777777" w:rsidR="001B43E5" w:rsidRPr="0055046F" w:rsidRDefault="001B43E5" w:rsidP="001B43E5">
      <w:pPr>
        <w:rPr>
          <w:rFonts w:cstheme="minorHAnsi"/>
          <w:b/>
        </w:rPr>
      </w:pPr>
    </w:p>
    <w:p w14:paraId="058173C9" w14:textId="77777777" w:rsidR="00DF65C7" w:rsidRPr="00DF65C7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 xml:space="preserve">Obvezna 8 urna prisotnost je pogoj za pridobitev potrdila za </w:t>
      </w:r>
      <w:r w:rsidRPr="00DF65C7">
        <w:rPr>
          <w:rFonts w:cstheme="minorHAnsi"/>
          <w:b/>
        </w:rPr>
        <w:t>0,5 točke</w:t>
      </w:r>
      <w:r w:rsidRPr="00DF65C7">
        <w:rPr>
          <w:rFonts w:cstheme="minorHAnsi"/>
          <w:bCs/>
        </w:rPr>
        <w:t>.</w:t>
      </w:r>
    </w:p>
    <w:p w14:paraId="1D42E261" w14:textId="524395E6" w:rsidR="001B43E5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>Udeleženci bodo potrdilo in program prejeli na svoj e-naslov.</w:t>
      </w:r>
    </w:p>
    <w:p w14:paraId="6C1F5E8E" w14:textId="77777777" w:rsidR="00DF65C7" w:rsidRDefault="00DF65C7" w:rsidP="00DF65C7">
      <w:pPr>
        <w:rPr>
          <w:rFonts w:cstheme="minorHAnsi"/>
          <w:bCs/>
        </w:rPr>
      </w:pPr>
    </w:p>
    <w:p w14:paraId="396F6FBD" w14:textId="0E971937" w:rsidR="00DF65C7" w:rsidRDefault="00DF65C7" w:rsidP="00DF65C7">
      <w:pPr>
        <w:rPr>
          <w:rFonts w:cstheme="minorHAnsi"/>
          <w:b/>
        </w:rPr>
      </w:pPr>
      <w:r w:rsidRPr="00DF65C7">
        <w:rPr>
          <w:rFonts w:cstheme="minorHAnsi"/>
          <w:b/>
        </w:rPr>
        <w:t>Vsebina izobraževanja:</w:t>
      </w:r>
    </w:p>
    <w:p w14:paraId="556AD59B" w14:textId="77777777" w:rsidR="006F7589" w:rsidRPr="0055046F" w:rsidRDefault="006F7589" w:rsidP="00DF65C7">
      <w:pPr>
        <w:rPr>
          <w:rFonts w:cstheme="minorHAnsi"/>
          <w:b/>
        </w:rPr>
      </w:pPr>
    </w:p>
    <w:p w14:paraId="444768C3" w14:textId="07FC58E0" w:rsidR="00254051" w:rsidRPr="00254051" w:rsidRDefault="00254051" w:rsidP="00254051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- </w:t>
      </w:r>
      <w:r w:rsidRPr="00254051">
        <w:rPr>
          <w:rFonts w:cstheme="minorHAnsi"/>
          <w:color w:val="000000"/>
          <w:shd w:val="clear" w:color="auto" w:fill="FFFFFF"/>
        </w:rPr>
        <w:t>motivacija za učenje – pomen motivacije, notranja in zunanja motivacija</w:t>
      </w:r>
    </w:p>
    <w:p w14:paraId="028AC867" w14:textId="77777777" w:rsidR="00254051" w:rsidRPr="00254051" w:rsidRDefault="00254051" w:rsidP="00254051">
      <w:pPr>
        <w:rPr>
          <w:rFonts w:cstheme="minorHAnsi"/>
          <w:color w:val="000000"/>
          <w:shd w:val="clear" w:color="auto" w:fill="FFFFFF"/>
        </w:rPr>
      </w:pPr>
      <w:r w:rsidRPr="00254051">
        <w:rPr>
          <w:rFonts w:cstheme="minorHAnsi"/>
          <w:color w:val="000000"/>
          <w:shd w:val="clear" w:color="auto" w:fill="FFFFFF"/>
        </w:rPr>
        <w:t>- nemotivirani učenci in dijaki - vzroki</w:t>
      </w:r>
    </w:p>
    <w:p w14:paraId="2136B671" w14:textId="77777777" w:rsidR="00254051" w:rsidRPr="00254051" w:rsidRDefault="00254051" w:rsidP="00254051">
      <w:pPr>
        <w:rPr>
          <w:rFonts w:cstheme="minorHAnsi"/>
          <w:color w:val="000000"/>
          <w:shd w:val="clear" w:color="auto" w:fill="FFFFFF"/>
        </w:rPr>
      </w:pPr>
      <w:r w:rsidRPr="00254051">
        <w:rPr>
          <w:rFonts w:cstheme="minorHAnsi"/>
          <w:color w:val="000000"/>
          <w:shd w:val="clear" w:color="auto" w:fill="FFFFFF"/>
        </w:rPr>
        <w:t>- učenci/dijaki z učnimi težavami – načrt, metode in oblike pomoči</w:t>
      </w:r>
    </w:p>
    <w:p w14:paraId="4B01C82C" w14:textId="77777777" w:rsidR="00254051" w:rsidRPr="00254051" w:rsidRDefault="00254051" w:rsidP="00254051">
      <w:pPr>
        <w:rPr>
          <w:rFonts w:cstheme="minorHAnsi"/>
          <w:color w:val="000000"/>
          <w:shd w:val="clear" w:color="auto" w:fill="FFFFFF"/>
        </w:rPr>
      </w:pPr>
      <w:r w:rsidRPr="00254051">
        <w:rPr>
          <w:rFonts w:cstheme="minorHAnsi"/>
          <w:color w:val="000000"/>
          <w:shd w:val="clear" w:color="auto" w:fill="FFFFFF"/>
        </w:rPr>
        <w:t>- pomen domačih nalog – motivacija za domače naloge</w:t>
      </w:r>
    </w:p>
    <w:p w14:paraId="1E691687" w14:textId="77777777" w:rsidR="00254051" w:rsidRPr="00254051" w:rsidRDefault="00254051" w:rsidP="00254051">
      <w:pPr>
        <w:rPr>
          <w:rFonts w:cstheme="minorHAnsi"/>
          <w:color w:val="000000"/>
          <w:shd w:val="clear" w:color="auto" w:fill="FFFFFF"/>
        </w:rPr>
      </w:pPr>
      <w:r w:rsidRPr="00254051">
        <w:rPr>
          <w:rFonts w:cstheme="minorHAnsi"/>
          <w:color w:val="000000"/>
          <w:shd w:val="clear" w:color="auto" w:fill="FFFFFF"/>
        </w:rPr>
        <w:t>- šola – čigava odgovornost in naloga – odgovornost vseh treh deležnikov (učitelji,</w:t>
      </w:r>
    </w:p>
    <w:p w14:paraId="40920B04" w14:textId="77777777" w:rsidR="00254051" w:rsidRPr="00254051" w:rsidRDefault="00254051" w:rsidP="00254051">
      <w:pPr>
        <w:rPr>
          <w:rFonts w:cstheme="minorHAnsi"/>
          <w:color w:val="000000"/>
          <w:shd w:val="clear" w:color="auto" w:fill="FFFFFF"/>
        </w:rPr>
      </w:pPr>
      <w:r w:rsidRPr="00254051">
        <w:rPr>
          <w:rFonts w:cstheme="minorHAnsi"/>
          <w:color w:val="000000"/>
          <w:shd w:val="clear" w:color="auto" w:fill="FFFFFF"/>
        </w:rPr>
        <w:t>učenci/dijaki, starši)</w:t>
      </w:r>
    </w:p>
    <w:p w14:paraId="3DBD675A" w14:textId="77777777" w:rsidR="00254051" w:rsidRPr="00254051" w:rsidRDefault="00254051" w:rsidP="00254051">
      <w:pPr>
        <w:rPr>
          <w:rFonts w:cstheme="minorHAnsi"/>
          <w:color w:val="000000"/>
          <w:shd w:val="clear" w:color="auto" w:fill="FFFFFF"/>
        </w:rPr>
      </w:pPr>
      <w:r w:rsidRPr="00254051">
        <w:rPr>
          <w:rFonts w:cstheme="minorHAnsi"/>
          <w:color w:val="000000"/>
          <w:shd w:val="clear" w:color="auto" w:fill="FFFFFF"/>
        </w:rPr>
        <w:t>- PERMA model, uporaba v praksi</w:t>
      </w:r>
    </w:p>
    <w:p w14:paraId="3B90DC50" w14:textId="2632CBCD" w:rsidR="001B43E5" w:rsidRPr="0055046F" w:rsidRDefault="00254051" w:rsidP="00254051">
      <w:pPr>
        <w:rPr>
          <w:rFonts w:cstheme="minorHAnsi"/>
        </w:rPr>
      </w:pPr>
      <w:r w:rsidRPr="00254051">
        <w:rPr>
          <w:rFonts w:cstheme="minorHAnsi"/>
          <w:color w:val="000000"/>
          <w:shd w:val="clear" w:color="auto" w:fill="FFFFFF"/>
        </w:rPr>
        <w:t>- 50 načinov motiviranja za vsakdanjo uporabo v razredu</w:t>
      </w:r>
    </w:p>
    <w:p w14:paraId="6C694078" w14:textId="77777777" w:rsidR="001B43E5" w:rsidRPr="0055046F" w:rsidRDefault="001B43E5" w:rsidP="001B43E5">
      <w:pPr>
        <w:rPr>
          <w:rFonts w:cstheme="minorHAnsi"/>
        </w:rPr>
      </w:pPr>
    </w:p>
    <w:p w14:paraId="353CDCA8" w14:textId="77777777" w:rsidR="0055046F" w:rsidRDefault="0055046F" w:rsidP="0055046F">
      <w:pPr>
        <w:rPr>
          <w:b/>
        </w:rPr>
      </w:pPr>
      <w:r w:rsidRPr="00C531CC">
        <w:t>Predavateljica:</w:t>
      </w:r>
      <w:r>
        <w:t xml:space="preserve"> </w:t>
      </w:r>
      <w:r w:rsidRPr="00805FB8">
        <w:rPr>
          <w:b/>
        </w:rPr>
        <w:t xml:space="preserve">Damjana Šmid, prof.soc.ped. </w:t>
      </w:r>
    </w:p>
    <w:p w14:paraId="7AE9D858" w14:textId="02B584C1" w:rsidR="0055046F" w:rsidRPr="00E30BBE" w:rsidRDefault="0055046F" w:rsidP="0055046F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8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DF65C7">
        <w:rPr>
          <w:rFonts w:eastAsia="Times New Roman" w:cstheme="minorHAnsi"/>
          <w:color w:val="FF0000"/>
          <w:lang w:eastAsia="sl-SI"/>
        </w:rPr>
        <w:t>2</w:t>
      </w:r>
      <w:r w:rsidR="007607E5">
        <w:rPr>
          <w:rFonts w:eastAsia="Times New Roman" w:cstheme="minorHAnsi"/>
          <w:color w:val="FF0000"/>
          <w:lang w:eastAsia="sl-SI"/>
        </w:rPr>
        <w:t>6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781D9476" w14:textId="77777777" w:rsidR="0055046F" w:rsidRPr="00D05720" w:rsidRDefault="0055046F" w:rsidP="0055046F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21D573AC" w14:textId="77777777" w:rsidR="0055046F" w:rsidRDefault="0055046F" w:rsidP="0055046F"/>
    <w:p w14:paraId="14C34A41" w14:textId="77777777" w:rsidR="0055046F" w:rsidRPr="00C531CC" w:rsidRDefault="0055046F" w:rsidP="0055046F">
      <w:pPr>
        <w:rPr>
          <w:b/>
        </w:rPr>
      </w:pPr>
      <w:r w:rsidRPr="00C531CC">
        <w:rPr>
          <w:b/>
        </w:rPr>
        <w:t xml:space="preserve">Informacije in prijave: </w:t>
      </w:r>
    </w:p>
    <w:p w14:paraId="23045F01" w14:textId="77777777" w:rsidR="0055046F" w:rsidRPr="00D05720" w:rsidRDefault="00BC194A" w:rsidP="0055046F">
      <w:pPr>
        <w:rPr>
          <w:color w:val="FF0000"/>
        </w:rPr>
      </w:pPr>
      <w:hyperlink r:id="rId7" w:history="1">
        <w:r w:rsidR="0055046F" w:rsidRPr="00D05720">
          <w:rPr>
            <w:rStyle w:val="Hyperlink"/>
            <w:color w:val="FF0000"/>
          </w:rPr>
          <w:t>vzgoja.damjanasmid@gmail.com</w:t>
        </w:r>
      </w:hyperlink>
      <w:r w:rsidR="0055046F" w:rsidRPr="00D05720">
        <w:rPr>
          <w:color w:val="FF0000"/>
        </w:rPr>
        <w:t xml:space="preserve">  </w:t>
      </w:r>
    </w:p>
    <w:p w14:paraId="6BEDA832" w14:textId="77777777" w:rsidR="001B43E5" w:rsidRPr="0055046F" w:rsidRDefault="001B43E5" w:rsidP="001B43E5">
      <w:pPr>
        <w:rPr>
          <w:rFonts w:cstheme="minorHAnsi"/>
        </w:rPr>
      </w:pPr>
    </w:p>
    <w:p w14:paraId="21DB36E0" w14:textId="77777777" w:rsidR="001B43E5" w:rsidRPr="0055046F" w:rsidRDefault="001B43E5" w:rsidP="001B43E5">
      <w:pPr>
        <w:rPr>
          <w:rFonts w:cstheme="minorHAnsi"/>
        </w:rPr>
      </w:pPr>
    </w:p>
    <w:p w14:paraId="69969099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749EF1A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E0F14C8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7D4A5DCD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1D17819E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52A93A41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6D0E0F0A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4545C5C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7A04702C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5027950A" w14:textId="77777777" w:rsidR="006F7589" w:rsidRDefault="006F7589" w:rsidP="00DF65C7">
      <w:pPr>
        <w:jc w:val="center"/>
        <w:rPr>
          <w:rFonts w:cstheme="minorHAnsi"/>
          <w:b/>
          <w:sz w:val="22"/>
          <w:szCs w:val="22"/>
        </w:rPr>
      </w:pPr>
    </w:p>
    <w:p w14:paraId="63DF82C8" w14:textId="77777777" w:rsidR="006F7589" w:rsidRDefault="006F7589" w:rsidP="00DF65C7">
      <w:pPr>
        <w:jc w:val="center"/>
        <w:rPr>
          <w:rFonts w:cstheme="minorHAnsi"/>
          <w:b/>
          <w:sz w:val="22"/>
          <w:szCs w:val="22"/>
        </w:rPr>
      </w:pPr>
    </w:p>
    <w:p w14:paraId="43E90C6D" w14:textId="77777777" w:rsidR="006F7589" w:rsidRDefault="006F7589" w:rsidP="00DF65C7">
      <w:pPr>
        <w:jc w:val="center"/>
        <w:rPr>
          <w:rFonts w:cstheme="minorHAnsi"/>
          <w:b/>
          <w:sz w:val="22"/>
          <w:szCs w:val="22"/>
        </w:rPr>
      </w:pPr>
    </w:p>
    <w:p w14:paraId="1B4EF2F8" w14:textId="77777777" w:rsidR="006F7589" w:rsidRDefault="006F7589" w:rsidP="00DF65C7">
      <w:pPr>
        <w:jc w:val="center"/>
        <w:rPr>
          <w:rFonts w:cstheme="minorHAnsi"/>
          <w:b/>
          <w:sz w:val="22"/>
          <w:szCs w:val="22"/>
        </w:rPr>
      </w:pPr>
    </w:p>
    <w:p w14:paraId="381522E3" w14:textId="1168AD3A" w:rsidR="00DF65C7" w:rsidRDefault="001B43E5" w:rsidP="00DF65C7">
      <w:pPr>
        <w:jc w:val="center"/>
        <w:rPr>
          <w:rFonts w:cstheme="minorHAnsi"/>
          <w:b/>
          <w:u w:val="single"/>
        </w:rPr>
      </w:pPr>
      <w:r w:rsidRPr="0055046F">
        <w:rPr>
          <w:rFonts w:cstheme="minorHAnsi"/>
          <w:b/>
          <w:sz w:val="22"/>
          <w:szCs w:val="22"/>
        </w:rPr>
        <w:lastRenderedPageBreak/>
        <w:t xml:space="preserve">PRIJAVNICA ZA SEMINAR – </w:t>
      </w:r>
      <w:r w:rsidR="0055046F">
        <w:rPr>
          <w:rFonts w:cstheme="minorHAnsi"/>
          <w:b/>
          <w:sz w:val="22"/>
          <w:szCs w:val="22"/>
        </w:rPr>
        <w:br/>
      </w:r>
      <w:r w:rsidR="00254051" w:rsidRPr="00DF65C7">
        <w:rPr>
          <w:rFonts w:cstheme="minorHAnsi"/>
          <w:b/>
          <w:u w:val="single"/>
        </w:rPr>
        <w:t xml:space="preserve">50 </w:t>
      </w:r>
      <w:r w:rsidR="00254051">
        <w:rPr>
          <w:rFonts w:cstheme="minorHAnsi"/>
          <w:b/>
          <w:u w:val="single"/>
        </w:rPr>
        <w:t>NAČINOV MOTIVIRANJA ZA UČENJE V ŠOLI</w:t>
      </w:r>
    </w:p>
    <w:p w14:paraId="39D5D6BB" w14:textId="1DE82952" w:rsidR="00C34485" w:rsidRPr="0055046F" w:rsidRDefault="00C34485" w:rsidP="00C34485">
      <w:pPr>
        <w:rPr>
          <w:rFonts w:cstheme="minorHAnsi"/>
          <w:b/>
          <w:sz w:val="22"/>
          <w:szCs w:val="22"/>
          <w:u w:val="single"/>
        </w:rPr>
      </w:pPr>
    </w:p>
    <w:p w14:paraId="71D505FD" w14:textId="5B9B948E" w:rsidR="001B43E5" w:rsidRPr="0055046F" w:rsidRDefault="001B43E5" w:rsidP="001B43E5">
      <w:pPr>
        <w:rPr>
          <w:rFonts w:cstheme="minorHAnsi"/>
          <w:b/>
          <w:sz w:val="22"/>
          <w:szCs w:val="22"/>
        </w:rPr>
      </w:pPr>
      <w:r w:rsidRPr="0055046F">
        <w:rPr>
          <w:rFonts w:cstheme="minorHAnsi"/>
          <w:b/>
          <w:sz w:val="22"/>
          <w:szCs w:val="22"/>
        </w:rPr>
        <w:t xml:space="preserve"> </w:t>
      </w:r>
    </w:p>
    <w:p w14:paraId="1453BA37" w14:textId="77777777" w:rsidR="001B43E5" w:rsidRPr="0055046F" w:rsidRDefault="001B43E5" w:rsidP="001B43E5">
      <w:pPr>
        <w:rPr>
          <w:rFonts w:cstheme="minorHAnsi"/>
          <w:sz w:val="22"/>
          <w:szCs w:val="22"/>
        </w:rPr>
      </w:pPr>
    </w:p>
    <w:p w14:paraId="1BF54C47" w14:textId="77777777" w:rsidR="0055046F" w:rsidRPr="00090A5C" w:rsidRDefault="0055046F" w:rsidP="0055046F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2C7C1031" w14:textId="77777777" w:rsidR="0055046F" w:rsidRPr="00090A5C" w:rsidRDefault="0055046F" w:rsidP="0055046F">
      <w:pPr>
        <w:rPr>
          <w:rFonts w:cstheme="minorHAnsi"/>
        </w:rPr>
      </w:pPr>
    </w:p>
    <w:p w14:paraId="2E85FDD2" w14:textId="77777777" w:rsidR="0055046F" w:rsidRPr="00090A5C" w:rsidRDefault="0055046F" w:rsidP="0055046F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656728D8" w14:textId="77777777" w:rsidR="0055046F" w:rsidRPr="00090A5C" w:rsidRDefault="0055046F" w:rsidP="0055046F">
      <w:pPr>
        <w:rPr>
          <w:rFonts w:cstheme="minorHAnsi"/>
          <w:b/>
        </w:rPr>
      </w:pPr>
    </w:p>
    <w:p w14:paraId="4196D237" w14:textId="37C50AEF" w:rsidR="0055046F" w:rsidRDefault="0055046F" w:rsidP="0055046F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7607E5">
        <w:rPr>
          <w:rFonts w:cstheme="minorHAnsi"/>
        </w:rPr>
        <w:t xml:space="preserve"> (stalni naslov)</w:t>
      </w:r>
      <w:r w:rsidRPr="00090A5C">
        <w:rPr>
          <w:rFonts w:cstheme="minorHAnsi"/>
        </w:rPr>
        <w:t xml:space="preserve">:  </w:t>
      </w:r>
    </w:p>
    <w:p w14:paraId="520B6976" w14:textId="77777777" w:rsidR="0055046F" w:rsidRDefault="0055046F" w:rsidP="0055046F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44DDD1F8" w14:textId="77777777" w:rsidR="0055046F" w:rsidRDefault="0055046F" w:rsidP="0055046F">
      <w:pPr>
        <w:rPr>
          <w:rFonts w:cstheme="minorHAnsi"/>
        </w:rPr>
      </w:pPr>
    </w:p>
    <w:p w14:paraId="2D4F51FB" w14:textId="77777777" w:rsidR="0055046F" w:rsidRDefault="0055046F" w:rsidP="0055046F">
      <w:pPr>
        <w:rPr>
          <w:rFonts w:cstheme="minorHAnsi"/>
        </w:rPr>
      </w:pPr>
    </w:p>
    <w:p w14:paraId="0896E915" w14:textId="77777777" w:rsidR="0055046F" w:rsidRDefault="0055046F" w:rsidP="0055046F">
      <w:pPr>
        <w:rPr>
          <w:rFonts w:cstheme="minorHAnsi"/>
        </w:rPr>
      </w:pPr>
    </w:p>
    <w:p w14:paraId="4B1191E4" w14:textId="77777777" w:rsidR="0055046F" w:rsidRDefault="0055046F" w:rsidP="0055046F">
      <w:pPr>
        <w:rPr>
          <w:rFonts w:cstheme="minorHAnsi"/>
        </w:rPr>
      </w:pPr>
    </w:p>
    <w:p w14:paraId="275078C8" w14:textId="77777777" w:rsidR="0055046F" w:rsidRDefault="0055046F" w:rsidP="0055046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5046F" w14:paraId="1CDB40B6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664E0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V kolikor je plačnik fizična oseba je potrebno poslati potrdilo o plačilu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.</w:t>
            </w:r>
          </w:p>
          <w:p w14:paraId="22C8C583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0B4DE7CB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46C208DF" w14:textId="67F26047" w:rsidR="0055046F" w:rsidRDefault="0055046F" w:rsidP="003C40B7">
            <w:pPr>
              <w:spacing w:before="120" w:after="120" w:line="336" w:lineRule="auto"/>
              <w:jc w:val="center"/>
            </w:pPr>
            <w:r w:rsidRPr="0062631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</w:t>
            </w:r>
            <w:r w:rsidR="00BC194A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(oziroma predplačilo)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55046F" w14:paraId="2D915311" w14:textId="77777777" w:rsidTr="003C40B7">
        <w:trPr>
          <w:trHeight w:val="293"/>
        </w:trPr>
        <w:tc>
          <w:tcPr>
            <w:tcW w:w="0" w:type="auto"/>
            <w:vMerge/>
          </w:tcPr>
          <w:p w14:paraId="224E3699" w14:textId="77777777" w:rsidR="0055046F" w:rsidRDefault="0055046F" w:rsidP="003C40B7"/>
        </w:tc>
      </w:tr>
      <w:tr w:rsidR="0055046F" w14:paraId="513BD508" w14:textId="77777777" w:rsidTr="003C40B7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3B2C7197" w14:textId="77777777" w:rsidR="0055046F" w:rsidRPr="00626312" w:rsidRDefault="0055046F" w:rsidP="003C40B7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330E9376" w14:textId="781A829E" w:rsidR="0055046F" w:rsidRDefault="0055046F" w:rsidP="003C40B7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Spletni seminar </w:t>
            </w:r>
            <w:r w:rsidR="00DF65C7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50 </w:t>
            </w:r>
            <w:r w:rsidR="00254051">
              <w:rPr>
                <w:rFonts w:ascii="Corben" w:eastAsia="Corben" w:hAnsi="Corben" w:cs="Corben"/>
                <w:color w:val="000000"/>
                <w:sz w:val="20"/>
                <w:szCs w:val="20"/>
              </w:rPr>
              <w:t>načinov motiviranja za učenje v šoli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8h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55046F" w:rsidRPr="00626312" w14:paraId="37ADCA07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87276" w14:textId="6BA2D8E3" w:rsidR="0055046F" w:rsidRDefault="0055046F" w:rsidP="003C40B7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Znesek: </w:t>
            </w:r>
            <w:r w:rsidR="00DF65C7">
              <w:rPr>
                <w:rFonts w:ascii="Corben" w:eastAsia="Corben" w:hAnsi="Corben" w:cs="Corben"/>
                <w:color w:val="000000"/>
                <w:sz w:val="20"/>
                <w:szCs w:val="20"/>
              </w:rPr>
              <w:t>2</w:t>
            </w:r>
            <w:r w:rsidR="007607E5">
              <w:rPr>
                <w:rFonts w:ascii="Corben" w:eastAsia="Corben" w:hAnsi="Corben" w:cs="Corben"/>
                <w:color w:val="000000"/>
                <w:sz w:val="20"/>
                <w:szCs w:val="20"/>
              </w:rPr>
              <w:t>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 w:rsidR="00DF65C7">
              <w:rPr>
                <w:rFonts w:ascii="Corben" w:eastAsia="Corben" w:hAnsi="Corben" w:cs="Corben"/>
                <w:color w:val="000000"/>
                <w:sz w:val="20"/>
                <w:szCs w:val="20"/>
              </w:rPr>
              <w:t>8</w:t>
            </w:r>
            <w:r w:rsidR="00254051">
              <w:rPr>
                <w:rFonts w:ascii="Corben" w:eastAsia="Corben" w:hAnsi="Corben" w:cs="Corben"/>
                <w:color w:val="000000"/>
                <w:sz w:val="20"/>
                <w:szCs w:val="20"/>
              </w:rPr>
              <w:t>5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4FC21E9" w14:textId="14874581" w:rsidR="0055046F" w:rsidRPr="00626312" w:rsidRDefault="0055046F" w:rsidP="003C40B7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="00DF65C7">
              <w:rPr>
                <w:rFonts w:ascii="Corben" w:eastAsia="Corben" w:hAnsi="Corben" w:cs="Corben"/>
                <w:color w:val="000000"/>
                <w:sz w:val="20"/>
                <w:szCs w:val="20"/>
              </w:rPr>
              <w:t>50-</w:t>
            </w:r>
            <w:r w:rsidR="00254051">
              <w:rPr>
                <w:rFonts w:ascii="Corben" w:eastAsia="Corben" w:hAnsi="Corben" w:cs="Corben"/>
                <w:color w:val="000000"/>
                <w:sz w:val="20"/>
                <w:szCs w:val="20"/>
              </w:rPr>
              <w:t>nacin-motiv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ADDF8E2" w14:textId="17E73552" w:rsidR="007C5316" w:rsidRPr="0055046F" w:rsidRDefault="007C5316" w:rsidP="0055046F">
      <w:pPr>
        <w:rPr>
          <w:rFonts w:cstheme="minorHAnsi"/>
        </w:rPr>
      </w:pPr>
    </w:p>
    <w:sectPr w:rsidR="007C5316" w:rsidRPr="0055046F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664AC" w14:textId="77777777" w:rsidR="00DB5635" w:rsidRDefault="00DB5635" w:rsidP="007C5316">
      <w:r>
        <w:separator/>
      </w:r>
    </w:p>
  </w:endnote>
  <w:endnote w:type="continuationSeparator" w:id="0">
    <w:p w14:paraId="6B296971" w14:textId="77777777" w:rsidR="00DB5635" w:rsidRDefault="00DB5635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0F499" w14:textId="77777777" w:rsidR="00DB5635" w:rsidRDefault="00DB5635" w:rsidP="007C5316">
      <w:r>
        <w:separator/>
      </w:r>
    </w:p>
  </w:footnote>
  <w:footnote w:type="continuationSeparator" w:id="0">
    <w:p w14:paraId="5F5A3D13" w14:textId="77777777" w:rsidR="00DB5635" w:rsidRDefault="00DB5635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211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5570A"/>
    <w:rsid w:val="00142C63"/>
    <w:rsid w:val="001B43E5"/>
    <w:rsid w:val="00253F93"/>
    <w:rsid w:val="00254051"/>
    <w:rsid w:val="00443A1C"/>
    <w:rsid w:val="0045521E"/>
    <w:rsid w:val="00514F15"/>
    <w:rsid w:val="0055046F"/>
    <w:rsid w:val="00573E54"/>
    <w:rsid w:val="006F24FD"/>
    <w:rsid w:val="006F7589"/>
    <w:rsid w:val="007607E5"/>
    <w:rsid w:val="007C5316"/>
    <w:rsid w:val="00834106"/>
    <w:rsid w:val="008467FD"/>
    <w:rsid w:val="00881AB8"/>
    <w:rsid w:val="008E526C"/>
    <w:rsid w:val="009A00A3"/>
    <w:rsid w:val="00A25A8B"/>
    <w:rsid w:val="00AA574C"/>
    <w:rsid w:val="00BC194A"/>
    <w:rsid w:val="00BD76D4"/>
    <w:rsid w:val="00BE078D"/>
    <w:rsid w:val="00C13531"/>
    <w:rsid w:val="00C34485"/>
    <w:rsid w:val="00C543E5"/>
    <w:rsid w:val="00CA24F3"/>
    <w:rsid w:val="00D038FB"/>
    <w:rsid w:val="00D139B9"/>
    <w:rsid w:val="00DB5635"/>
    <w:rsid w:val="00DF65C7"/>
    <w:rsid w:val="00F114AD"/>
    <w:rsid w:val="00F3612A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1B43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43E5"/>
    <w:pPr>
      <w:spacing w:after="160" w:line="254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10</TotalTime>
  <Pages>2</Pages>
  <Words>334</Words>
  <Characters>1904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6</cp:revision>
  <dcterms:created xsi:type="dcterms:W3CDTF">2025-06-09T15:02:00Z</dcterms:created>
  <dcterms:modified xsi:type="dcterms:W3CDTF">2026-05-06T10:06:00Z</dcterms:modified>
</cp:coreProperties>
</file>