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C883F" w14:textId="5F047715" w:rsidR="001B43E5" w:rsidRPr="0055046F" w:rsidRDefault="001B43E5" w:rsidP="0055046F">
      <w:pPr>
        <w:jc w:val="center"/>
        <w:rPr>
          <w:rFonts w:cstheme="minorHAnsi"/>
          <w:sz w:val="22"/>
          <w:szCs w:val="22"/>
        </w:rPr>
      </w:pPr>
      <w:r w:rsidRPr="0055046F">
        <w:rPr>
          <w:rFonts w:cstheme="minorHAnsi"/>
          <w:sz w:val="22"/>
          <w:szCs w:val="22"/>
        </w:rPr>
        <w:t xml:space="preserve">Vabilo in prijavnica za zaposlene v vzgojno izobraževalnih ustanovah na </w:t>
      </w:r>
      <w:r w:rsidR="006F7589">
        <w:rPr>
          <w:rFonts w:cstheme="minorHAnsi"/>
          <w:sz w:val="22"/>
          <w:szCs w:val="22"/>
        </w:rPr>
        <w:t>strokovno izobraževanje</w:t>
      </w:r>
    </w:p>
    <w:p w14:paraId="596E4CC2" w14:textId="11E6419A" w:rsidR="001B43E5" w:rsidRDefault="00DF65C7" w:rsidP="001B43E5">
      <w:pPr>
        <w:jc w:val="center"/>
        <w:rPr>
          <w:rFonts w:cstheme="minorHAnsi"/>
          <w:b/>
          <w:u w:val="single"/>
        </w:rPr>
      </w:pPr>
      <w:r w:rsidRPr="00DF65C7">
        <w:rPr>
          <w:rFonts w:cstheme="minorHAnsi"/>
          <w:b/>
          <w:u w:val="single"/>
        </w:rPr>
        <w:t xml:space="preserve">50 </w:t>
      </w:r>
      <w:r w:rsidR="006F7589">
        <w:rPr>
          <w:rFonts w:cstheme="minorHAnsi"/>
          <w:b/>
          <w:u w:val="single"/>
        </w:rPr>
        <w:t xml:space="preserve">AKTIVNOSTI ZA RAZVIJANJE </w:t>
      </w:r>
      <w:r w:rsidR="006F7589" w:rsidRPr="006F7589">
        <w:rPr>
          <w:rFonts w:cstheme="minorHAnsi"/>
          <w:b/>
          <w:u w:val="single"/>
        </w:rPr>
        <w:t>POZORNOSTI IN GRAFOMOTORIKE V VRTCU</w:t>
      </w:r>
    </w:p>
    <w:p w14:paraId="795243C9" w14:textId="77777777" w:rsidR="00DF65C7" w:rsidRPr="0055046F" w:rsidRDefault="00DF65C7" w:rsidP="001B43E5">
      <w:pPr>
        <w:jc w:val="center"/>
        <w:rPr>
          <w:rFonts w:cstheme="minorHAnsi"/>
          <w:b/>
        </w:rPr>
      </w:pPr>
    </w:p>
    <w:p w14:paraId="778386D0" w14:textId="09F85877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Datum: </w:t>
      </w:r>
      <w:r w:rsidR="00DF65C7">
        <w:rPr>
          <w:rFonts w:cstheme="minorHAnsi"/>
          <w:bCs/>
        </w:rPr>
        <w:t>vključitev možna kadarkoli</w:t>
      </w:r>
    </w:p>
    <w:p w14:paraId="0BD7DFB0" w14:textId="3562900E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Trajanje: </w:t>
      </w:r>
      <w:r w:rsidR="00DF65C7">
        <w:rPr>
          <w:rFonts w:cstheme="minorHAnsi"/>
          <w:bCs/>
        </w:rPr>
        <w:t>8 pedagoških ur</w:t>
      </w:r>
    </w:p>
    <w:p w14:paraId="73AD1BCE" w14:textId="048BAFED" w:rsidR="001B43E5" w:rsidRPr="0055046F" w:rsidRDefault="001B43E5" w:rsidP="001B43E5">
      <w:pPr>
        <w:rPr>
          <w:rFonts w:cstheme="minorHAnsi"/>
          <w:b/>
        </w:rPr>
      </w:pPr>
      <w:r w:rsidRPr="0055046F">
        <w:rPr>
          <w:rFonts w:cstheme="minorHAnsi"/>
          <w:b/>
        </w:rPr>
        <w:t xml:space="preserve">Lokacija: </w:t>
      </w:r>
      <w:r w:rsidR="00514F15" w:rsidRPr="0055046F">
        <w:rPr>
          <w:rFonts w:cstheme="minorHAnsi"/>
          <w:bCs/>
        </w:rPr>
        <w:t>spletn</w:t>
      </w:r>
      <w:r w:rsidR="00DF65C7">
        <w:rPr>
          <w:rFonts w:cstheme="minorHAnsi"/>
          <w:bCs/>
        </w:rPr>
        <w:t xml:space="preserve">a učilnica </w:t>
      </w:r>
    </w:p>
    <w:p w14:paraId="5310A8DE" w14:textId="77777777" w:rsidR="001B43E5" w:rsidRPr="0055046F" w:rsidRDefault="001B43E5" w:rsidP="001B43E5">
      <w:pPr>
        <w:rPr>
          <w:rFonts w:cstheme="minorHAnsi"/>
          <w:b/>
        </w:rPr>
      </w:pPr>
    </w:p>
    <w:p w14:paraId="5B4BC996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Prisotnost udeležencev se bo beležila v spletnem programu.</w:t>
      </w:r>
    </w:p>
    <w:p w14:paraId="058173C9" w14:textId="77777777" w:rsidR="00DF65C7" w:rsidRPr="00DF65C7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 xml:space="preserve">Obvezna 8 urna prisotnost je pogoj za pridobitev potrdila za </w:t>
      </w:r>
      <w:r w:rsidRPr="00DF65C7">
        <w:rPr>
          <w:rFonts w:cstheme="minorHAnsi"/>
          <w:b/>
        </w:rPr>
        <w:t>0,5 točke</w:t>
      </w:r>
      <w:r w:rsidRPr="00DF65C7">
        <w:rPr>
          <w:rFonts w:cstheme="minorHAnsi"/>
          <w:bCs/>
        </w:rPr>
        <w:t>.</w:t>
      </w:r>
    </w:p>
    <w:p w14:paraId="1D42E261" w14:textId="524395E6" w:rsidR="001B43E5" w:rsidRDefault="00DF65C7" w:rsidP="00DF65C7">
      <w:pPr>
        <w:rPr>
          <w:rFonts w:cstheme="minorHAnsi"/>
          <w:bCs/>
        </w:rPr>
      </w:pPr>
      <w:r w:rsidRPr="00DF65C7">
        <w:rPr>
          <w:rFonts w:cstheme="minorHAnsi"/>
          <w:bCs/>
        </w:rPr>
        <w:t>Udeleženci bodo potrdilo in program prejeli na svoj e-naslov.</w:t>
      </w:r>
    </w:p>
    <w:p w14:paraId="6C1F5E8E" w14:textId="77777777" w:rsidR="00DF65C7" w:rsidRDefault="00DF65C7" w:rsidP="00DF65C7">
      <w:pPr>
        <w:rPr>
          <w:rFonts w:cstheme="minorHAnsi"/>
          <w:bCs/>
        </w:rPr>
      </w:pPr>
    </w:p>
    <w:p w14:paraId="396F6FBD" w14:textId="0E971937" w:rsidR="00DF65C7" w:rsidRDefault="00DF65C7" w:rsidP="00DF65C7">
      <w:pPr>
        <w:rPr>
          <w:rFonts w:cstheme="minorHAnsi"/>
          <w:b/>
        </w:rPr>
      </w:pPr>
      <w:r w:rsidRPr="00DF65C7">
        <w:rPr>
          <w:rFonts w:cstheme="minorHAnsi"/>
          <w:b/>
        </w:rPr>
        <w:t>Vsebina izobraževanja:</w:t>
      </w:r>
    </w:p>
    <w:p w14:paraId="556AD59B" w14:textId="77777777" w:rsidR="006F7589" w:rsidRPr="0055046F" w:rsidRDefault="006F7589" w:rsidP="00DF65C7">
      <w:pPr>
        <w:rPr>
          <w:rFonts w:cstheme="minorHAnsi"/>
          <w:b/>
        </w:rPr>
      </w:pPr>
    </w:p>
    <w:p w14:paraId="5D704BCE" w14:textId="342F4168" w:rsidR="00DF65C7" w:rsidRPr="00DF65C7" w:rsidRDefault="006F7589" w:rsidP="00DF65C7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F7589">
        <w:rPr>
          <w:rFonts w:cstheme="minorHAnsi"/>
          <w:color w:val="000000"/>
          <w:sz w:val="24"/>
          <w:szCs w:val="24"/>
          <w:shd w:val="clear" w:color="auto" w:fill="FFFFFF"/>
        </w:rPr>
        <w:t>praktične vaje za razvijanje pozornosti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31A09FF7" w14:textId="0BEA3AAD" w:rsidR="001B43E5" w:rsidRDefault="006F7589" w:rsidP="001B43E5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F7589">
        <w:rPr>
          <w:rFonts w:cstheme="minorHAnsi"/>
          <w:color w:val="000000"/>
          <w:sz w:val="24"/>
          <w:szCs w:val="24"/>
          <w:shd w:val="clear" w:color="auto" w:fill="FFFFFF"/>
        </w:rPr>
        <w:t>praktične vaje za razvijanje grafomotorike</w:t>
      </w:r>
    </w:p>
    <w:p w14:paraId="44DC8652" w14:textId="6DF4E45A" w:rsidR="006F7589" w:rsidRDefault="006F7589" w:rsidP="001B43E5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F7589">
        <w:rPr>
          <w:rFonts w:cstheme="minorHAnsi"/>
          <w:color w:val="000000"/>
          <w:sz w:val="24"/>
          <w:szCs w:val="24"/>
          <w:shd w:val="clear" w:color="auto" w:fill="FFFFFF"/>
        </w:rPr>
        <w:t>vaje kot rutina</w:t>
      </w:r>
    </w:p>
    <w:p w14:paraId="204733ED" w14:textId="33DE629A" w:rsidR="006F7589" w:rsidRPr="006F7589" w:rsidRDefault="006F7589" w:rsidP="001B43E5">
      <w:pPr>
        <w:pStyle w:val="ListParagraph"/>
        <w:numPr>
          <w:ilvl w:val="0"/>
          <w:numId w:val="1"/>
        </w:numPr>
        <w:rPr>
          <w:rFonts w:cstheme="minorHAnsi"/>
          <w:color w:val="000000"/>
          <w:sz w:val="24"/>
          <w:szCs w:val="24"/>
          <w:shd w:val="clear" w:color="auto" w:fill="FFFFFF"/>
        </w:rPr>
      </w:pPr>
      <w:r w:rsidRPr="006F7589">
        <w:rPr>
          <w:rFonts w:cstheme="minorHAnsi"/>
          <w:color w:val="000000"/>
          <w:sz w:val="24"/>
          <w:szCs w:val="24"/>
          <w:shd w:val="clear" w:color="auto" w:fill="FFFFFF"/>
        </w:rPr>
        <w:t>izbor in načrtovanje izvedbe vaj v skupini</w:t>
      </w:r>
    </w:p>
    <w:p w14:paraId="3B90DC50" w14:textId="55AEFFF0" w:rsidR="001B43E5" w:rsidRPr="0055046F" w:rsidRDefault="001B43E5" w:rsidP="001B43E5">
      <w:pPr>
        <w:rPr>
          <w:rFonts w:cstheme="minorHAnsi"/>
        </w:rPr>
      </w:pPr>
    </w:p>
    <w:p w14:paraId="6C694078" w14:textId="77777777" w:rsidR="001B43E5" w:rsidRPr="0055046F" w:rsidRDefault="001B43E5" w:rsidP="001B43E5">
      <w:pPr>
        <w:rPr>
          <w:rFonts w:cstheme="minorHAnsi"/>
        </w:rPr>
      </w:pPr>
    </w:p>
    <w:p w14:paraId="353CDCA8" w14:textId="77777777" w:rsidR="0055046F" w:rsidRDefault="0055046F" w:rsidP="0055046F">
      <w:pPr>
        <w:rPr>
          <w:b/>
        </w:rPr>
      </w:pPr>
      <w:r w:rsidRPr="00C531CC">
        <w:t>Predavateljica:</w:t>
      </w:r>
      <w:r>
        <w:t xml:space="preserve"> </w:t>
      </w:r>
      <w:r w:rsidRPr="00805FB8">
        <w:rPr>
          <w:b/>
        </w:rPr>
        <w:t xml:space="preserve">Damjana Šmid, prof.soc.ped. </w:t>
      </w:r>
    </w:p>
    <w:p w14:paraId="7AE9D858" w14:textId="5F03337C" w:rsidR="0055046F" w:rsidRPr="00E30BBE" w:rsidRDefault="0055046F" w:rsidP="0055046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8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F65C7">
        <w:rPr>
          <w:rFonts w:eastAsia="Times New Roman" w:cstheme="minorHAnsi"/>
          <w:color w:val="FF0000"/>
          <w:lang w:eastAsia="sl-SI"/>
        </w:rPr>
        <w:t>2</w:t>
      </w:r>
      <w:r w:rsidR="006F5C49">
        <w:rPr>
          <w:rFonts w:eastAsia="Times New Roman" w:cstheme="minorHAnsi"/>
          <w:color w:val="FF0000"/>
          <w:lang w:eastAsia="sl-SI"/>
        </w:rPr>
        <w:t>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81D9476" w14:textId="77777777" w:rsidR="0055046F" w:rsidRPr="00D05720" w:rsidRDefault="0055046F" w:rsidP="0055046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1D573AC" w14:textId="77777777" w:rsidR="0055046F" w:rsidRDefault="0055046F" w:rsidP="0055046F"/>
    <w:p w14:paraId="14C34A41" w14:textId="77777777" w:rsidR="0055046F" w:rsidRPr="00C531CC" w:rsidRDefault="0055046F" w:rsidP="0055046F">
      <w:pPr>
        <w:rPr>
          <w:b/>
        </w:rPr>
      </w:pPr>
      <w:r w:rsidRPr="00C531CC">
        <w:rPr>
          <w:b/>
        </w:rPr>
        <w:t xml:space="preserve">Informacije in prijave: </w:t>
      </w:r>
    </w:p>
    <w:p w14:paraId="23045F01" w14:textId="77777777" w:rsidR="0055046F" w:rsidRPr="00D05720" w:rsidRDefault="006F5C49" w:rsidP="0055046F">
      <w:pPr>
        <w:rPr>
          <w:color w:val="FF0000"/>
        </w:rPr>
      </w:pPr>
      <w:hyperlink r:id="rId7" w:history="1">
        <w:r w:rsidR="0055046F" w:rsidRPr="00D05720">
          <w:rPr>
            <w:rStyle w:val="Hyperlink"/>
            <w:color w:val="FF0000"/>
          </w:rPr>
          <w:t>vzgoja.damjanasmid@gmail.com</w:t>
        </w:r>
      </w:hyperlink>
      <w:r w:rsidR="0055046F" w:rsidRPr="00D05720">
        <w:rPr>
          <w:color w:val="FF0000"/>
        </w:rPr>
        <w:t xml:space="preserve">  </w:t>
      </w:r>
    </w:p>
    <w:p w14:paraId="6BEDA832" w14:textId="77777777" w:rsidR="001B43E5" w:rsidRPr="0055046F" w:rsidRDefault="001B43E5" w:rsidP="001B43E5">
      <w:pPr>
        <w:rPr>
          <w:rFonts w:cstheme="minorHAnsi"/>
        </w:rPr>
      </w:pPr>
    </w:p>
    <w:p w14:paraId="21DB36E0" w14:textId="77777777" w:rsidR="001B43E5" w:rsidRPr="0055046F" w:rsidRDefault="001B43E5" w:rsidP="001B43E5">
      <w:pPr>
        <w:rPr>
          <w:rFonts w:cstheme="minorHAnsi"/>
        </w:rPr>
      </w:pPr>
    </w:p>
    <w:p w14:paraId="69969099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749EF1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E0F14C8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D4A5DCD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1D17819E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2A93A41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6D0E0F0A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44545C5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7A04702C" w14:textId="77777777" w:rsidR="00DF65C7" w:rsidRDefault="00DF65C7" w:rsidP="00DF65C7">
      <w:pPr>
        <w:jc w:val="center"/>
        <w:rPr>
          <w:rFonts w:cstheme="minorHAnsi"/>
          <w:b/>
          <w:sz w:val="22"/>
          <w:szCs w:val="22"/>
        </w:rPr>
      </w:pPr>
    </w:p>
    <w:p w14:paraId="5027950A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63DF82C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43E90C6D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1B4EF2F8" w14:textId="77777777" w:rsidR="006F7589" w:rsidRDefault="006F7589" w:rsidP="00DF65C7">
      <w:pPr>
        <w:jc w:val="center"/>
        <w:rPr>
          <w:rFonts w:cstheme="minorHAnsi"/>
          <w:b/>
          <w:sz w:val="22"/>
          <w:szCs w:val="22"/>
        </w:rPr>
      </w:pPr>
    </w:p>
    <w:p w14:paraId="381522E3" w14:textId="4CC18C37" w:rsidR="00DF65C7" w:rsidRDefault="001B43E5" w:rsidP="00DF65C7">
      <w:pPr>
        <w:jc w:val="center"/>
        <w:rPr>
          <w:rFonts w:cstheme="minorHAnsi"/>
          <w:b/>
          <w:u w:val="single"/>
        </w:rPr>
      </w:pPr>
      <w:r w:rsidRPr="0055046F">
        <w:rPr>
          <w:rFonts w:cstheme="minorHAnsi"/>
          <w:b/>
          <w:sz w:val="22"/>
          <w:szCs w:val="22"/>
        </w:rPr>
        <w:lastRenderedPageBreak/>
        <w:t xml:space="preserve">PRIJAVNICA ZA SEMINAR – </w:t>
      </w:r>
      <w:r w:rsidR="0055046F">
        <w:rPr>
          <w:rFonts w:cstheme="minorHAnsi"/>
          <w:b/>
          <w:sz w:val="22"/>
          <w:szCs w:val="22"/>
        </w:rPr>
        <w:br/>
      </w:r>
      <w:r w:rsidR="006F7589" w:rsidRPr="00DF65C7">
        <w:rPr>
          <w:rFonts w:cstheme="minorHAnsi"/>
          <w:b/>
          <w:u w:val="single"/>
        </w:rPr>
        <w:t xml:space="preserve">50 </w:t>
      </w:r>
      <w:r w:rsidR="006F7589">
        <w:rPr>
          <w:rFonts w:cstheme="minorHAnsi"/>
          <w:b/>
          <w:u w:val="single"/>
        </w:rPr>
        <w:t xml:space="preserve">AKTIVNOSTI ZA RAZVIJANJE </w:t>
      </w:r>
      <w:r w:rsidR="006F7589" w:rsidRPr="006F7589">
        <w:rPr>
          <w:rFonts w:cstheme="minorHAnsi"/>
          <w:b/>
          <w:u w:val="single"/>
        </w:rPr>
        <w:t>POZORNOSTI IN GRAFOMOTORIKE V VRTCU</w:t>
      </w:r>
    </w:p>
    <w:p w14:paraId="39D5D6BB" w14:textId="1DE82952" w:rsidR="00C34485" w:rsidRPr="0055046F" w:rsidRDefault="00C34485" w:rsidP="00C34485">
      <w:pPr>
        <w:rPr>
          <w:rFonts w:cstheme="minorHAnsi"/>
          <w:b/>
          <w:sz w:val="22"/>
          <w:szCs w:val="22"/>
          <w:u w:val="single"/>
        </w:rPr>
      </w:pPr>
    </w:p>
    <w:p w14:paraId="71D505FD" w14:textId="5B9B948E" w:rsidR="001B43E5" w:rsidRPr="0055046F" w:rsidRDefault="001B43E5" w:rsidP="001B43E5">
      <w:pPr>
        <w:rPr>
          <w:rFonts w:cstheme="minorHAnsi"/>
          <w:b/>
          <w:sz w:val="22"/>
          <w:szCs w:val="22"/>
        </w:rPr>
      </w:pPr>
      <w:r w:rsidRPr="0055046F">
        <w:rPr>
          <w:rFonts w:cstheme="minorHAnsi"/>
          <w:b/>
          <w:sz w:val="22"/>
          <w:szCs w:val="22"/>
        </w:rPr>
        <w:t xml:space="preserve"> </w:t>
      </w:r>
    </w:p>
    <w:p w14:paraId="1453BA37" w14:textId="77777777" w:rsidR="001B43E5" w:rsidRPr="0055046F" w:rsidRDefault="001B43E5" w:rsidP="001B43E5">
      <w:pPr>
        <w:rPr>
          <w:rFonts w:cstheme="minorHAnsi"/>
          <w:sz w:val="22"/>
          <w:szCs w:val="22"/>
        </w:rPr>
      </w:pPr>
    </w:p>
    <w:p w14:paraId="1BF54C47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2C7C1031" w14:textId="77777777" w:rsidR="0055046F" w:rsidRPr="00090A5C" w:rsidRDefault="0055046F" w:rsidP="0055046F">
      <w:pPr>
        <w:rPr>
          <w:rFonts w:cstheme="minorHAnsi"/>
        </w:rPr>
      </w:pPr>
    </w:p>
    <w:p w14:paraId="2E85FDD2" w14:textId="77777777" w:rsidR="0055046F" w:rsidRPr="00090A5C" w:rsidRDefault="0055046F" w:rsidP="0055046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656728D8" w14:textId="77777777" w:rsidR="0055046F" w:rsidRPr="00090A5C" w:rsidRDefault="0055046F" w:rsidP="0055046F">
      <w:pPr>
        <w:rPr>
          <w:rFonts w:cstheme="minorHAnsi"/>
          <w:b/>
        </w:rPr>
      </w:pPr>
    </w:p>
    <w:p w14:paraId="4196D237" w14:textId="54CD540D" w:rsidR="0055046F" w:rsidRDefault="0055046F" w:rsidP="0055046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6F5C49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520B6976" w14:textId="77777777" w:rsidR="0055046F" w:rsidRDefault="0055046F" w:rsidP="0055046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4DDD1F8" w14:textId="77777777" w:rsidR="0055046F" w:rsidRDefault="0055046F" w:rsidP="0055046F">
      <w:pPr>
        <w:rPr>
          <w:rFonts w:cstheme="minorHAnsi"/>
        </w:rPr>
      </w:pPr>
    </w:p>
    <w:p w14:paraId="2D4F51FB" w14:textId="77777777" w:rsidR="0055046F" w:rsidRDefault="0055046F" w:rsidP="0055046F">
      <w:pPr>
        <w:rPr>
          <w:rFonts w:cstheme="minorHAnsi"/>
        </w:rPr>
      </w:pPr>
    </w:p>
    <w:p w14:paraId="0896E915" w14:textId="77777777" w:rsidR="0055046F" w:rsidRDefault="0055046F" w:rsidP="0055046F">
      <w:pPr>
        <w:rPr>
          <w:rFonts w:cstheme="minorHAnsi"/>
        </w:rPr>
      </w:pPr>
    </w:p>
    <w:p w14:paraId="4B1191E4" w14:textId="77777777" w:rsidR="0055046F" w:rsidRDefault="0055046F" w:rsidP="0055046F">
      <w:pPr>
        <w:rPr>
          <w:rFonts w:cstheme="minorHAnsi"/>
        </w:rPr>
      </w:pPr>
    </w:p>
    <w:p w14:paraId="275078C8" w14:textId="77777777" w:rsidR="0055046F" w:rsidRDefault="0055046F" w:rsidP="0055046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55046F" w14:paraId="1CDB40B6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664E0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V kolikor je plačnik fizična oseba je potrebno poslati potrdilo o plačilu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.</w:t>
            </w:r>
          </w:p>
          <w:p w14:paraId="22C8C583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0B4DE7CB" w14:textId="77777777" w:rsidR="0055046F" w:rsidRPr="00626312" w:rsidRDefault="0055046F" w:rsidP="003C40B7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46C208DF" w14:textId="77777777" w:rsidR="0055046F" w:rsidRDefault="0055046F" w:rsidP="003C40B7">
            <w:pPr>
              <w:spacing w:before="120" w:after="120" w:line="336" w:lineRule="auto"/>
              <w:jc w:val="center"/>
            </w:pPr>
            <w:r w:rsidRPr="00626312">
              <w:rPr>
                <w:rFonts w:ascii="MS Gothic" w:eastAsia="MS Gothic" w:hAnsi="MS Gothic" w:cs="MS Gothic" w:hint="eastAsia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55046F" w14:paraId="2D915311" w14:textId="77777777" w:rsidTr="003C40B7">
        <w:trPr>
          <w:trHeight w:val="293"/>
        </w:trPr>
        <w:tc>
          <w:tcPr>
            <w:tcW w:w="0" w:type="auto"/>
            <w:vMerge/>
          </w:tcPr>
          <w:p w14:paraId="224E3699" w14:textId="77777777" w:rsidR="0055046F" w:rsidRDefault="0055046F" w:rsidP="003C40B7"/>
        </w:tc>
      </w:tr>
      <w:tr w:rsidR="0055046F" w14:paraId="513BD508" w14:textId="77777777" w:rsidTr="003C40B7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B2C7197" w14:textId="77777777" w:rsidR="0055046F" w:rsidRPr="00626312" w:rsidRDefault="0055046F" w:rsidP="003C40B7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30E9376" w14:textId="3D251F32" w:rsidR="0055046F" w:rsidRDefault="0055046F" w:rsidP="003C40B7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Spletni seminar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50 </w:t>
            </w:r>
            <w:r w:rsidR="006F7589">
              <w:rPr>
                <w:rFonts w:ascii="Corben" w:eastAsia="Corben" w:hAnsi="Corben" w:cs="Corben"/>
                <w:color w:val="000000"/>
                <w:sz w:val="20"/>
                <w:szCs w:val="20"/>
              </w:rPr>
              <w:t>aktivnosti za razvijanje pozornosti in grafomotorike v vrtcu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8h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55046F" w:rsidRPr="00626312" w14:paraId="37ADCA07" w14:textId="77777777" w:rsidTr="003C40B7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87276" w14:textId="79D1B84F" w:rsidR="0055046F" w:rsidRDefault="0055046F" w:rsidP="003C40B7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Znesek: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2</w:t>
            </w:r>
            <w:r w:rsidR="006F5C49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 w:rsidR="006F7589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Pr="00626312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</w:p>
          <w:p w14:paraId="64FC21E9" w14:textId="073D61B9" w:rsidR="0055046F" w:rsidRPr="00626312" w:rsidRDefault="0055046F" w:rsidP="003C40B7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 w:rsidR="00DF65C7">
              <w:rPr>
                <w:rFonts w:ascii="Corben" w:eastAsia="Corben" w:hAnsi="Corben" w:cs="Corben"/>
                <w:color w:val="000000"/>
                <w:sz w:val="20"/>
                <w:szCs w:val="20"/>
              </w:rPr>
              <w:t>50-</w:t>
            </w:r>
            <w:r w:rsidR="006F7589">
              <w:rPr>
                <w:rFonts w:ascii="Corben" w:eastAsia="Corben" w:hAnsi="Corben" w:cs="Corben"/>
                <w:color w:val="000000"/>
                <w:sz w:val="20"/>
                <w:szCs w:val="20"/>
              </w:rPr>
              <w:t>razv-pozornosti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ADDF8E2" w14:textId="17E73552" w:rsidR="007C5316" w:rsidRPr="0055046F" w:rsidRDefault="007C5316" w:rsidP="0055046F">
      <w:pPr>
        <w:rPr>
          <w:rFonts w:cstheme="minorHAnsi"/>
        </w:rPr>
      </w:pPr>
    </w:p>
    <w:sectPr w:rsidR="007C5316" w:rsidRPr="0055046F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42D8E" w14:textId="77777777" w:rsidR="0010360D" w:rsidRDefault="0010360D" w:rsidP="007C5316">
      <w:r>
        <w:separator/>
      </w:r>
    </w:p>
  </w:endnote>
  <w:endnote w:type="continuationSeparator" w:id="0">
    <w:p w14:paraId="031486C8" w14:textId="77777777" w:rsidR="0010360D" w:rsidRDefault="0010360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412EE" w14:textId="77777777" w:rsidR="0010360D" w:rsidRDefault="0010360D" w:rsidP="007C5316">
      <w:r>
        <w:separator/>
      </w:r>
    </w:p>
  </w:footnote>
  <w:footnote w:type="continuationSeparator" w:id="0">
    <w:p w14:paraId="69C205E0" w14:textId="77777777" w:rsidR="0010360D" w:rsidRDefault="0010360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80"/>
    <w:multiLevelType w:val="hybridMultilevel"/>
    <w:tmpl w:val="A3CEC02E"/>
    <w:lvl w:ilvl="0" w:tplc="5FE692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211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5570A"/>
    <w:rsid w:val="0010360D"/>
    <w:rsid w:val="00142C63"/>
    <w:rsid w:val="001B43E5"/>
    <w:rsid w:val="00253F93"/>
    <w:rsid w:val="00443A1C"/>
    <w:rsid w:val="0045521E"/>
    <w:rsid w:val="00514F15"/>
    <w:rsid w:val="0055046F"/>
    <w:rsid w:val="00573E54"/>
    <w:rsid w:val="006F24FD"/>
    <w:rsid w:val="006F5C49"/>
    <w:rsid w:val="006F7589"/>
    <w:rsid w:val="007C5316"/>
    <w:rsid w:val="00834106"/>
    <w:rsid w:val="008467FD"/>
    <w:rsid w:val="00881AB8"/>
    <w:rsid w:val="008E526C"/>
    <w:rsid w:val="009A00A3"/>
    <w:rsid w:val="00A25A8B"/>
    <w:rsid w:val="00AA574C"/>
    <w:rsid w:val="00BC0A4A"/>
    <w:rsid w:val="00BD76D4"/>
    <w:rsid w:val="00BE078D"/>
    <w:rsid w:val="00C13531"/>
    <w:rsid w:val="00C34485"/>
    <w:rsid w:val="00C543E5"/>
    <w:rsid w:val="00CA24F3"/>
    <w:rsid w:val="00D038FB"/>
    <w:rsid w:val="00D139B9"/>
    <w:rsid w:val="00DB5635"/>
    <w:rsid w:val="00DF65C7"/>
    <w:rsid w:val="00F114AD"/>
    <w:rsid w:val="00F3612A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1B43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43E5"/>
    <w:pPr>
      <w:spacing w:after="160" w:line="254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8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3</cp:revision>
  <dcterms:created xsi:type="dcterms:W3CDTF">2025-06-09T15:12:00Z</dcterms:created>
  <dcterms:modified xsi:type="dcterms:W3CDTF">2026-05-06T09:33:00Z</dcterms:modified>
</cp:coreProperties>
</file>