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37401461" w:rsidR="00DF65C7" w:rsidRDefault="00AB6AD1" w:rsidP="001B43E5">
      <w:pPr>
        <w:jc w:val="center"/>
        <w:rPr>
          <w:rFonts w:cstheme="minorHAnsi"/>
          <w:b/>
          <w:u w:val="single"/>
        </w:rPr>
      </w:pPr>
      <w:r w:rsidRPr="00AB6AD1">
        <w:rPr>
          <w:rFonts w:cstheme="minorHAnsi"/>
          <w:b/>
          <w:u w:val="single"/>
        </w:rPr>
        <w:t xml:space="preserve">50 AKTIVNOSTI ZA </w:t>
      </w:r>
      <w:r w:rsidR="006C6091" w:rsidRPr="006C6091">
        <w:rPr>
          <w:rFonts w:cstheme="minorHAnsi"/>
          <w:b/>
          <w:u w:val="single"/>
        </w:rPr>
        <w:t>RAZVIJANJE SOCIALNIH VEŠČIN V VRTCU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778386D0" w14:textId="09F85877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Datum: </w:t>
      </w:r>
      <w:r w:rsidR="00DF65C7">
        <w:rPr>
          <w:rFonts w:cstheme="minorHAnsi"/>
          <w:bCs/>
        </w:rPr>
        <w:t>vključitev možna kadarkoli</w:t>
      </w:r>
    </w:p>
    <w:p w14:paraId="0BD7DFB0" w14:textId="3562900E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048BAFED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 xml:space="preserve">a učilnica 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4E194AE3" w14:textId="77777777" w:rsidR="006C6091" w:rsidRPr="006C6091" w:rsidRDefault="006C6091" w:rsidP="006C6091">
      <w:pPr>
        <w:rPr>
          <w:rFonts w:cstheme="minorHAnsi"/>
          <w:color w:val="000000"/>
          <w:shd w:val="clear" w:color="auto" w:fill="FFFFFF"/>
        </w:rPr>
      </w:pPr>
      <w:r w:rsidRPr="006C6091">
        <w:rPr>
          <w:rFonts w:cstheme="minorHAnsi"/>
          <w:color w:val="000000"/>
          <w:shd w:val="clear" w:color="auto" w:fill="FFFFFF"/>
        </w:rPr>
        <w:t>- 50 aktivnosti za razvijanje socialnih veščin v vrtcu</w:t>
      </w:r>
    </w:p>
    <w:p w14:paraId="3B5AD07D" w14:textId="77777777" w:rsidR="006C6091" w:rsidRPr="006C6091" w:rsidRDefault="006C6091" w:rsidP="006C6091">
      <w:pPr>
        <w:rPr>
          <w:rFonts w:cstheme="minorHAnsi"/>
          <w:color w:val="000000"/>
          <w:shd w:val="clear" w:color="auto" w:fill="FFFFFF"/>
        </w:rPr>
      </w:pPr>
      <w:r w:rsidRPr="006C6091">
        <w:rPr>
          <w:rFonts w:cstheme="minorHAnsi"/>
          <w:color w:val="000000"/>
          <w:shd w:val="clear" w:color="auto" w:fill="FFFFFF"/>
        </w:rPr>
        <w:t>- praktične aktivnosti za vsa starostna obdobja</w:t>
      </w:r>
    </w:p>
    <w:p w14:paraId="0ACAC409" w14:textId="25FD2613" w:rsidR="00125459" w:rsidRDefault="006C6091" w:rsidP="006C6091">
      <w:pPr>
        <w:rPr>
          <w:rFonts w:cstheme="minorHAnsi"/>
          <w:color w:val="000000"/>
          <w:shd w:val="clear" w:color="auto" w:fill="FFFFFF"/>
        </w:rPr>
      </w:pPr>
      <w:r w:rsidRPr="006C6091">
        <w:rPr>
          <w:rFonts w:cstheme="minorHAnsi"/>
          <w:color w:val="000000"/>
          <w:shd w:val="clear" w:color="auto" w:fill="FFFFFF"/>
        </w:rPr>
        <w:t>- aktivnosti za daljše izvajanje kot rutina</w:t>
      </w: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04E46869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7A7404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Pr="00D05720" w:rsidRDefault="0055046F" w:rsidP="0055046F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7A7404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52A93A41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6D0E0F0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4545C5C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A04702C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5027950A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63DF82C8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43E90C6D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1B4EF2F8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124C75B1" w14:textId="77777777" w:rsidR="00125459" w:rsidRDefault="00125459" w:rsidP="00DF65C7">
      <w:pPr>
        <w:jc w:val="center"/>
        <w:rPr>
          <w:rFonts w:cstheme="minorHAnsi"/>
          <w:b/>
          <w:sz w:val="22"/>
          <w:szCs w:val="22"/>
        </w:rPr>
      </w:pPr>
    </w:p>
    <w:p w14:paraId="30BEB90C" w14:textId="77777777" w:rsidR="00E22EB4" w:rsidRDefault="00E22EB4" w:rsidP="00125459">
      <w:pPr>
        <w:jc w:val="center"/>
        <w:rPr>
          <w:rFonts w:cstheme="minorHAnsi"/>
          <w:b/>
          <w:sz w:val="22"/>
          <w:szCs w:val="22"/>
        </w:rPr>
      </w:pPr>
    </w:p>
    <w:p w14:paraId="360054FA" w14:textId="77777777" w:rsidR="00E22EB4" w:rsidRDefault="00E22EB4" w:rsidP="00125459">
      <w:pPr>
        <w:jc w:val="center"/>
        <w:rPr>
          <w:rFonts w:cstheme="minorHAnsi"/>
          <w:b/>
          <w:sz w:val="22"/>
          <w:szCs w:val="22"/>
        </w:rPr>
      </w:pPr>
    </w:p>
    <w:p w14:paraId="381522E3" w14:textId="6AD774A2" w:rsidR="00DF65C7" w:rsidRDefault="001B43E5" w:rsidP="00125459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E22EB4" w:rsidRPr="00AB6AD1">
        <w:rPr>
          <w:rFonts w:cstheme="minorHAnsi"/>
          <w:b/>
          <w:u w:val="single"/>
        </w:rPr>
        <w:t xml:space="preserve">50 AKTIVNOSTI ZA </w:t>
      </w:r>
      <w:r w:rsidR="00E22EB4" w:rsidRPr="006C6091">
        <w:rPr>
          <w:rFonts w:cstheme="minorHAnsi"/>
          <w:b/>
          <w:u w:val="single"/>
        </w:rPr>
        <w:t>RAZVIJANJE SOCIALNIH VEŠČIN V VRTCU</w:t>
      </w: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2EB37523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7A7404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4DDD1F8" w14:textId="77777777" w:rsidR="0055046F" w:rsidRDefault="0055046F" w:rsidP="0055046F">
      <w:pPr>
        <w:rPr>
          <w:rFonts w:cstheme="minorHAnsi"/>
        </w:rPr>
      </w:pPr>
    </w:p>
    <w:p w14:paraId="2D4F51FB" w14:textId="77777777" w:rsidR="0055046F" w:rsidRDefault="0055046F" w:rsidP="0055046F">
      <w:pPr>
        <w:rPr>
          <w:rFonts w:cstheme="minorHAnsi"/>
        </w:rPr>
      </w:pP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77777777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4CEE71DF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50 </w:t>
            </w:r>
            <w:r w:rsidR="00125459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aktivnosti za </w:t>
            </w:r>
            <w:r w:rsidR="00E22EB4">
              <w:rPr>
                <w:rFonts w:ascii="Corben" w:eastAsia="Corben" w:hAnsi="Corben" w:cs="Corben"/>
                <w:color w:val="000000"/>
                <w:sz w:val="20"/>
                <w:szCs w:val="20"/>
              </w:rPr>
              <w:t>razvijanje socialnih veščin v vrtcu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126A5B53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7A7404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 w:rsidR="00E22EB4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5D5F115B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50-</w:t>
            </w:r>
            <w:r w:rsidR="00E22EB4">
              <w:rPr>
                <w:rFonts w:ascii="Corben" w:eastAsia="Corben" w:hAnsi="Corben" w:cs="Corben"/>
                <w:color w:val="000000"/>
                <w:sz w:val="20"/>
                <w:szCs w:val="20"/>
              </w:rPr>
              <w:t>soc-vescine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64AC" w14:textId="77777777" w:rsidR="00DB5635" w:rsidRDefault="00DB5635" w:rsidP="007C5316">
      <w:r>
        <w:separator/>
      </w:r>
    </w:p>
  </w:endnote>
  <w:endnote w:type="continuationSeparator" w:id="0">
    <w:p w14:paraId="6B296971" w14:textId="77777777" w:rsidR="00DB5635" w:rsidRDefault="00DB563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F499" w14:textId="77777777" w:rsidR="00DB5635" w:rsidRDefault="00DB5635" w:rsidP="007C5316">
      <w:r>
        <w:separator/>
      </w:r>
    </w:p>
  </w:footnote>
  <w:footnote w:type="continuationSeparator" w:id="0">
    <w:p w14:paraId="5F5A3D13" w14:textId="77777777" w:rsidR="00DB5635" w:rsidRDefault="00DB563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25459"/>
    <w:rsid w:val="00142C63"/>
    <w:rsid w:val="001B43E5"/>
    <w:rsid w:val="00253F93"/>
    <w:rsid w:val="00254051"/>
    <w:rsid w:val="00443A1C"/>
    <w:rsid w:val="0045521E"/>
    <w:rsid w:val="00514F15"/>
    <w:rsid w:val="0055046F"/>
    <w:rsid w:val="00573E54"/>
    <w:rsid w:val="006C6091"/>
    <w:rsid w:val="006F24FD"/>
    <w:rsid w:val="006F7589"/>
    <w:rsid w:val="007A7404"/>
    <w:rsid w:val="007C5316"/>
    <w:rsid w:val="00834106"/>
    <w:rsid w:val="008467FD"/>
    <w:rsid w:val="00881AB8"/>
    <w:rsid w:val="008E526C"/>
    <w:rsid w:val="009A00A3"/>
    <w:rsid w:val="00A25A8B"/>
    <w:rsid w:val="00AA574C"/>
    <w:rsid w:val="00AB6AD1"/>
    <w:rsid w:val="00BD76D4"/>
    <w:rsid w:val="00BE078D"/>
    <w:rsid w:val="00C13531"/>
    <w:rsid w:val="00C34485"/>
    <w:rsid w:val="00C543E5"/>
    <w:rsid w:val="00CA24F3"/>
    <w:rsid w:val="00D038FB"/>
    <w:rsid w:val="00D139B9"/>
    <w:rsid w:val="00DB5635"/>
    <w:rsid w:val="00DF65C7"/>
    <w:rsid w:val="00E22EB4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4</cp:revision>
  <cp:lastPrinted>2025-06-09T15:17:00Z</cp:lastPrinted>
  <dcterms:created xsi:type="dcterms:W3CDTF">2025-06-09T15:17:00Z</dcterms:created>
  <dcterms:modified xsi:type="dcterms:W3CDTF">2026-05-06T09:35:00Z</dcterms:modified>
</cp:coreProperties>
</file>