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0A5B96AC" w:rsidR="001B43E5" w:rsidRDefault="001B43E5" w:rsidP="00CD1CDC">
      <w:pPr>
        <w:jc w:val="center"/>
        <w:rPr>
          <w:rFonts w:cstheme="minorHAnsi"/>
          <w:sz w:val="22"/>
          <w:szCs w:val="22"/>
        </w:rPr>
      </w:pPr>
      <w:r w:rsidRPr="00CD1CDC">
        <w:rPr>
          <w:rFonts w:cstheme="minorHAnsi"/>
          <w:sz w:val="22"/>
          <w:szCs w:val="22"/>
        </w:rPr>
        <w:t>Vabilo in prijavnica za zaposlene v vzgojno izobraževalnih ustanovah na s</w:t>
      </w:r>
      <w:r w:rsidR="00F72641" w:rsidRPr="00CD1CDC">
        <w:rPr>
          <w:rFonts w:cstheme="minorHAnsi"/>
          <w:sz w:val="22"/>
          <w:szCs w:val="22"/>
        </w:rPr>
        <w:t>trokovno izobraževanje</w:t>
      </w:r>
    </w:p>
    <w:p w14:paraId="3D76031F" w14:textId="77777777" w:rsidR="00E02C65" w:rsidRPr="00CD1CDC" w:rsidRDefault="00E02C65" w:rsidP="00CD1CDC">
      <w:pPr>
        <w:jc w:val="center"/>
        <w:rPr>
          <w:rFonts w:cstheme="minorHAnsi"/>
          <w:sz w:val="22"/>
          <w:szCs w:val="22"/>
        </w:rPr>
      </w:pPr>
    </w:p>
    <w:p w14:paraId="7843BB1D" w14:textId="61F8BAC8" w:rsidR="001B43E5" w:rsidRPr="00CD1CDC" w:rsidRDefault="00D12CBB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1,2,3 START – LAHKOTNO, UČINKOVITO IN BREZ STRESA V NOVO ŠOLSKO LETO - </w:t>
      </w:r>
      <w:r>
        <w:rPr>
          <w:rFonts w:cstheme="minorHAnsi"/>
          <w:b/>
          <w:u w:val="single"/>
        </w:rPr>
        <w:br/>
        <w:t>pirporočila, metode, namigi za uspešno vodenje razreda, reševanje vzgojnih izzivov in za uspešno sodelovanje s starši</w:t>
      </w:r>
    </w:p>
    <w:p w14:paraId="596E4CC2" w14:textId="77777777" w:rsidR="001B43E5" w:rsidRPr="00CD1CDC" w:rsidRDefault="001B43E5" w:rsidP="001B43E5">
      <w:pPr>
        <w:jc w:val="center"/>
        <w:rPr>
          <w:rFonts w:cstheme="minorHAnsi"/>
          <w:b/>
        </w:rPr>
      </w:pPr>
    </w:p>
    <w:p w14:paraId="778386D0" w14:textId="4B290A69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Datum: </w:t>
      </w:r>
      <w:r w:rsidR="00D12CBB">
        <w:rPr>
          <w:rFonts w:cstheme="minorHAnsi"/>
          <w:bCs/>
        </w:rPr>
        <w:t>sreda</w:t>
      </w:r>
      <w:r w:rsidR="003B4D71">
        <w:rPr>
          <w:rFonts w:cstheme="minorHAnsi"/>
          <w:bCs/>
        </w:rPr>
        <w:t>,</w:t>
      </w:r>
      <w:r w:rsidR="00F72641" w:rsidRPr="00CD1CDC">
        <w:rPr>
          <w:rFonts w:cstheme="minorHAnsi"/>
          <w:bCs/>
        </w:rPr>
        <w:t xml:space="preserve"> </w:t>
      </w:r>
      <w:r w:rsidR="00D12CBB">
        <w:rPr>
          <w:rFonts w:cstheme="minorHAnsi"/>
          <w:bCs/>
        </w:rPr>
        <w:t>19.8</w:t>
      </w:r>
      <w:r w:rsidR="00CD1CDC">
        <w:rPr>
          <w:rFonts w:cstheme="minorHAnsi"/>
          <w:bCs/>
        </w:rPr>
        <w:t>.202</w:t>
      </w:r>
      <w:r w:rsidR="00D12CBB">
        <w:rPr>
          <w:rFonts w:cstheme="minorHAnsi"/>
          <w:bCs/>
        </w:rPr>
        <w:t>6</w:t>
      </w:r>
    </w:p>
    <w:p w14:paraId="0BD7DFB0" w14:textId="6EFAED6C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Trajanje: </w:t>
      </w:r>
      <w:r w:rsidRPr="00CD1CDC">
        <w:rPr>
          <w:rFonts w:cstheme="minorHAnsi"/>
          <w:bCs/>
        </w:rPr>
        <w:t xml:space="preserve">od </w:t>
      </w:r>
      <w:r w:rsidR="00CD1CDC">
        <w:rPr>
          <w:rFonts w:cstheme="minorHAnsi"/>
          <w:bCs/>
        </w:rPr>
        <w:t>8:00</w:t>
      </w:r>
      <w:r w:rsidR="00F72641" w:rsidRPr="00CD1CDC">
        <w:rPr>
          <w:rFonts w:cstheme="minorHAnsi"/>
          <w:bCs/>
        </w:rPr>
        <w:t xml:space="preserve"> do </w:t>
      </w:r>
      <w:r w:rsidR="00CD1CDC">
        <w:rPr>
          <w:rFonts w:cstheme="minorHAnsi"/>
          <w:bCs/>
        </w:rPr>
        <w:t>15:00</w:t>
      </w:r>
      <w:r w:rsidR="00F72641" w:rsidRPr="00CD1CDC">
        <w:rPr>
          <w:rFonts w:cstheme="minorHAnsi"/>
          <w:bCs/>
        </w:rPr>
        <w:t xml:space="preserve"> (z vmesnimi odmori)</w:t>
      </w:r>
    </w:p>
    <w:p w14:paraId="73AD1BCE" w14:textId="4561466E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Lokacija: </w:t>
      </w:r>
      <w:r w:rsidR="00CD1CDC">
        <w:rPr>
          <w:rFonts w:cstheme="minorHAnsi"/>
          <w:bCs/>
        </w:rPr>
        <w:t>KOPER (glede točne lokaci</w:t>
      </w:r>
      <w:r w:rsidR="00FC5D97">
        <w:rPr>
          <w:rFonts w:cstheme="minorHAnsi"/>
          <w:bCs/>
        </w:rPr>
        <w:t>j</w:t>
      </w:r>
      <w:r w:rsidR="00CD1CDC">
        <w:rPr>
          <w:rFonts w:cstheme="minorHAnsi"/>
          <w:bCs/>
        </w:rPr>
        <w:t>e boste obveščeni naknadno preko e-maila)</w:t>
      </w:r>
    </w:p>
    <w:p w14:paraId="5310A8DE" w14:textId="77777777" w:rsidR="001B43E5" w:rsidRPr="00CD1CDC" w:rsidRDefault="001B43E5" w:rsidP="001B43E5">
      <w:pPr>
        <w:rPr>
          <w:rFonts w:cstheme="minorHAnsi"/>
          <w:b/>
        </w:rPr>
      </w:pPr>
    </w:p>
    <w:p w14:paraId="412B3061" w14:textId="77777777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>Seminar poteka 8 šolskih ur.</w:t>
      </w:r>
    </w:p>
    <w:p w14:paraId="30EBCA03" w14:textId="77777777" w:rsidR="001B43E5" w:rsidRPr="00CD1CDC" w:rsidRDefault="001B43E5" w:rsidP="001B43E5">
      <w:pPr>
        <w:rPr>
          <w:rFonts w:cstheme="minorHAnsi"/>
          <w:bCs/>
        </w:rPr>
      </w:pPr>
      <w:r w:rsidRPr="00CD1CDC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CD1CDC" w:rsidRDefault="001B43E5" w:rsidP="001B43E5">
      <w:pPr>
        <w:rPr>
          <w:rFonts w:cstheme="minorHAnsi"/>
          <w:bCs/>
        </w:rPr>
      </w:pPr>
      <w:r w:rsidRPr="00CD1CDC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Pr="00CD1CDC" w:rsidRDefault="001B43E5" w:rsidP="001B43E5">
      <w:pPr>
        <w:rPr>
          <w:rFonts w:cstheme="minorHAnsi"/>
          <w:bCs/>
        </w:rPr>
      </w:pPr>
      <w:r w:rsidRPr="00CD1CDC">
        <w:rPr>
          <w:rFonts w:cstheme="minorHAnsi"/>
          <w:bCs/>
        </w:rPr>
        <w:t xml:space="preserve">Seminar je vrednoten z </w:t>
      </w:r>
      <w:r w:rsidRPr="00E312C0">
        <w:rPr>
          <w:rFonts w:cstheme="minorHAnsi"/>
          <w:b/>
        </w:rPr>
        <w:t>0,5</w:t>
      </w:r>
      <w:r w:rsidRPr="00CD1CDC">
        <w:rPr>
          <w:rFonts w:cstheme="minorHAnsi"/>
          <w:bCs/>
        </w:rPr>
        <w:t xml:space="preserve"> </w:t>
      </w:r>
      <w:r w:rsidRPr="00E312C0">
        <w:rPr>
          <w:rFonts w:cstheme="minorHAnsi"/>
          <w:b/>
        </w:rPr>
        <w:t>točke</w:t>
      </w:r>
      <w:r w:rsidRPr="00CD1CDC">
        <w:rPr>
          <w:rFonts w:cstheme="minorHAnsi"/>
          <w:bCs/>
        </w:rPr>
        <w:t xml:space="preserve"> za napredovanje. </w:t>
      </w:r>
    </w:p>
    <w:p w14:paraId="0E0CCF8E" w14:textId="77777777" w:rsidR="001B43E5" w:rsidRPr="00CD1CDC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3B90DC50" w14:textId="00813F8E" w:rsidR="001B43E5" w:rsidRPr="00CD1CDC" w:rsidRDefault="001B43E5" w:rsidP="001B43E5">
      <w:pPr>
        <w:rPr>
          <w:rFonts w:cstheme="minorHAnsi"/>
        </w:rPr>
      </w:pPr>
    </w:p>
    <w:p w14:paraId="3F60AB4D" w14:textId="77777777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Vsebina seminarja: </w:t>
      </w:r>
    </w:p>
    <w:p w14:paraId="4ABA8F8B" w14:textId="4C0CDDFB" w:rsidR="00F72641" w:rsidRPr="00CD1CDC" w:rsidRDefault="00F72641" w:rsidP="001B43E5">
      <w:pPr>
        <w:rPr>
          <w:rFonts w:cstheme="minorHAnsi"/>
          <w:b/>
        </w:rPr>
      </w:pPr>
    </w:p>
    <w:p w14:paraId="47A5439B" w14:textId="77777777" w:rsidR="00631408" w:rsidRPr="00B06559" w:rsidRDefault="00631408" w:rsidP="00631408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B06559">
        <w:rPr>
          <w:rFonts w:cstheme="minorHAnsi"/>
          <w:bCs/>
          <w:sz w:val="24"/>
          <w:szCs w:val="24"/>
        </w:rPr>
        <w:t>priporočila, metode, namigi za uspešno vodenje razreda</w:t>
      </w:r>
    </w:p>
    <w:p w14:paraId="2A1F77F6" w14:textId="77777777" w:rsidR="00631408" w:rsidRDefault="00631408" w:rsidP="00631408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B06559">
        <w:rPr>
          <w:rFonts w:cstheme="minorHAnsi"/>
          <w:bCs/>
          <w:sz w:val="24"/>
          <w:szCs w:val="24"/>
        </w:rPr>
        <w:t xml:space="preserve">reševanje vzgojnih izzivov </w:t>
      </w:r>
      <w:r>
        <w:rPr>
          <w:rFonts w:cstheme="minorHAnsi"/>
          <w:bCs/>
          <w:sz w:val="24"/>
          <w:szCs w:val="24"/>
        </w:rPr>
        <w:t xml:space="preserve">v razredu </w:t>
      </w:r>
    </w:p>
    <w:p w14:paraId="1449EC5D" w14:textId="77777777" w:rsidR="00631408" w:rsidRPr="00B06559" w:rsidRDefault="00631408" w:rsidP="00631408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individualno delo z učenci</w:t>
      </w:r>
    </w:p>
    <w:p w14:paraId="72FD7703" w14:textId="77777777" w:rsidR="00631408" w:rsidRPr="00B06559" w:rsidRDefault="00631408" w:rsidP="00631408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B06559">
        <w:rPr>
          <w:rFonts w:cstheme="minorHAnsi"/>
          <w:bCs/>
          <w:sz w:val="24"/>
          <w:szCs w:val="24"/>
        </w:rPr>
        <w:t>uspešno sodelovanje s starši</w:t>
      </w:r>
    </w:p>
    <w:p w14:paraId="00CB9605" w14:textId="77777777" w:rsidR="00631408" w:rsidRPr="00CD1CDC" w:rsidRDefault="00631408" w:rsidP="00631408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nabor uporabnih nasvetov za lažji start v novo šolsko leto</w:t>
      </w:r>
    </w:p>
    <w:p w14:paraId="53367126" w14:textId="77777777" w:rsidR="00CD1CDC" w:rsidRDefault="00CD1CDC" w:rsidP="00CD1CDC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6A9F9186" w14:textId="4D41B5C4" w:rsidR="00CD1CDC" w:rsidRPr="00E30BBE" w:rsidRDefault="00CD1CDC" w:rsidP="00CD1CDC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67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069EAFE7" w14:textId="77777777" w:rsidR="00CD1CDC" w:rsidRPr="00D05720" w:rsidRDefault="00CD1CDC" w:rsidP="00CD1CDC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10CEEBD1" w14:textId="77777777" w:rsidR="00CD1CDC" w:rsidRDefault="00CD1CDC" w:rsidP="00CD1CDC"/>
    <w:p w14:paraId="6D395B8F" w14:textId="77777777" w:rsidR="00CD1CDC" w:rsidRPr="00C531CC" w:rsidRDefault="00CD1CDC" w:rsidP="00CD1CDC">
      <w:pPr>
        <w:rPr>
          <w:b/>
        </w:rPr>
      </w:pPr>
      <w:r w:rsidRPr="00C531CC">
        <w:rPr>
          <w:b/>
        </w:rPr>
        <w:t xml:space="preserve">Informacije in prijave: </w:t>
      </w:r>
    </w:p>
    <w:p w14:paraId="4C7A645A" w14:textId="77777777" w:rsidR="00CD1CDC" w:rsidRPr="00D05720" w:rsidRDefault="00631408" w:rsidP="00CD1CDC">
      <w:pPr>
        <w:rPr>
          <w:color w:val="FF0000"/>
        </w:rPr>
      </w:pPr>
      <w:hyperlink r:id="rId7" w:history="1">
        <w:r w:rsidR="00CD1CDC" w:rsidRPr="00D05720">
          <w:rPr>
            <w:rStyle w:val="Hyperlink"/>
            <w:color w:val="FF0000"/>
          </w:rPr>
          <w:t>vzgoja.damjanasmid@gmail.com</w:t>
        </w:r>
      </w:hyperlink>
      <w:r w:rsidR="00CD1CDC" w:rsidRPr="00D05720">
        <w:rPr>
          <w:color w:val="FF0000"/>
        </w:rPr>
        <w:t xml:space="preserve">  </w:t>
      </w:r>
    </w:p>
    <w:p w14:paraId="036C3DBB" w14:textId="77777777" w:rsidR="001B43E5" w:rsidRPr="00CD1CDC" w:rsidRDefault="001B43E5" w:rsidP="001B43E5">
      <w:pPr>
        <w:rPr>
          <w:rFonts w:cstheme="minorHAnsi"/>
        </w:rPr>
      </w:pPr>
    </w:p>
    <w:p w14:paraId="6A88EC39" w14:textId="795CE6A3" w:rsidR="001B43E5" w:rsidRPr="00CD1CDC" w:rsidRDefault="001B43E5" w:rsidP="001B43E5">
      <w:pPr>
        <w:rPr>
          <w:rFonts w:cstheme="minorHAnsi"/>
        </w:rPr>
      </w:pPr>
      <w:r w:rsidRPr="00CD1CDC">
        <w:rPr>
          <w:rFonts w:cstheme="minorHAnsi"/>
        </w:rPr>
        <w:t>Število mest je omejeno.</w:t>
      </w:r>
      <w:r w:rsidR="00EE13F5">
        <w:rPr>
          <w:rFonts w:cstheme="minorHAnsi"/>
        </w:rPr>
        <w:br/>
      </w:r>
      <w:r w:rsidR="00EE13F5" w:rsidRPr="00EE13F5">
        <w:rPr>
          <w:rFonts w:cstheme="minorHAnsi"/>
          <w:b/>
          <w:bCs/>
          <w:color w:val="FF0000"/>
        </w:rPr>
        <w:t xml:space="preserve">Zadnji rok prijave: </w:t>
      </w:r>
      <w:r w:rsidR="00631408">
        <w:rPr>
          <w:rFonts w:cstheme="minorHAnsi"/>
          <w:b/>
          <w:bCs/>
          <w:color w:val="FF0000"/>
        </w:rPr>
        <w:t>10.8.2026</w:t>
      </w:r>
    </w:p>
    <w:p w14:paraId="255AB272" w14:textId="77777777" w:rsidR="00EE13F5" w:rsidRDefault="00EE13F5" w:rsidP="00CD1CDC">
      <w:pPr>
        <w:jc w:val="center"/>
        <w:rPr>
          <w:rFonts w:cstheme="minorHAnsi"/>
          <w:b/>
        </w:rPr>
      </w:pPr>
    </w:p>
    <w:p w14:paraId="2D309ED4" w14:textId="77777777" w:rsidR="00CC49C4" w:rsidRDefault="00CC49C4" w:rsidP="00D12CBB">
      <w:pPr>
        <w:jc w:val="center"/>
        <w:rPr>
          <w:rFonts w:cstheme="minorHAnsi"/>
          <w:b/>
        </w:rPr>
      </w:pPr>
    </w:p>
    <w:p w14:paraId="59E2EBAA" w14:textId="77777777" w:rsidR="00CC49C4" w:rsidRDefault="00CC49C4" w:rsidP="00D12CBB">
      <w:pPr>
        <w:jc w:val="center"/>
        <w:rPr>
          <w:rFonts w:cstheme="minorHAnsi"/>
          <w:b/>
        </w:rPr>
      </w:pPr>
    </w:p>
    <w:p w14:paraId="17D1EBD8" w14:textId="77777777" w:rsidR="00CC49C4" w:rsidRDefault="00CC49C4" w:rsidP="00D12CBB">
      <w:pPr>
        <w:jc w:val="center"/>
        <w:rPr>
          <w:rFonts w:cstheme="minorHAnsi"/>
          <w:b/>
        </w:rPr>
      </w:pPr>
    </w:p>
    <w:p w14:paraId="2F2FFC89" w14:textId="77777777" w:rsidR="00CC49C4" w:rsidRDefault="00CC49C4" w:rsidP="00D12CBB">
      <w:pPr>
        <w:jc w:val="center"/>
        <w:rPr>
          <w:rFonts w:cstheme="minorHAnsi"/>
          <w:b/>
        </w:rPr>
      </w:pPr>
    </w:p>
    <w:p w14:paraId="65556E85" w14:textId="77777777" w:rsidR="00CC49C4" w:rsidRDefault="00CC49C4" w:rsidP="00D12CBB">
      <w:pPr>
        <w:jc w:val="center"/>
        <w:rPr>
          <w:rFonts w:cstheme="minorHAnsi"/>
          <w:b/>
        </w:rPr>
      </w:pPr>
    </w:p>
    <w:p w14:paraId="09258880" w14:textId="77777777" w:rsidR="00CC49C4" w:rsidRDefault="00CC49C4" w:rsidP="00D12CBB">
      <w:pPr>
        <w:jc w:val="center"/>
        <w:rPr>
          <w:rFonts w:cstheme="minorHAnsi"/>
          <w:b/>
        </w:rPr>
      </w:pPr>
    </w:p>
    <w:p w14:paraId="0F5048AD" w14:textId="7FF23AB0" w:rsidR="00D12CBB" w:rsidRPr="00CD1CDC" w:rsidRDefault="001B43E5" w:rsidP="00D12CBB">
      <w:pPr>
        <w:jc w:val="center"/>
        <w:rPr>
          <w:rFonts w:cstheme="minorHAnsi"/>
          <w:b/>
          <w:u w:val="single"/>
        </w:rPr>
      </w:pPr>
      <w:r w:rsidRPr="00CD1CDC">
        <w:rPr>
          <w:rFonts w:cstheme="minorHAnsi"/>
          <w:b/>
        </w:rPr>
        <w:lastRenderedPageBreak/>
        <w:t>PRIJAVNICA ZA SEMINAR</w:t>
      </w:r>
      <w:r w:rsidR="00CD1CDC">
        <w:rPr>
          <w:rFonts w:cstheme="minorHAnsi"/>
          <w:b/>
        </w:rPr>
        <w:t xml:space="preserve"> V ŽIVO</w:t>
      </w:r>
      <w:r w:rsidRPr="00CD1CDC">
        <w:rPr>
          <w:rFonts w:cstheme="minorHAnsi"/>
          <w:b/>
        </w:rPr>
        <w:t xml:space="preserve"> – </w:t>
      </w:r>
      <w:r w:rsidR="00CD1CDC">
        <w:rPr>
          <w:rFonts w:cstheme="minorHAnsi"/>
          <w:b/>
        </w:rPr>
        <w:br/>
      </w:r>
      <w:r w:rsidR="00D12CBB">
        <w:rPr>
          <w:rFonts w:cstheme="minorHAnsi"/>
          <w:b/>
          <w:u w:val="single"/>
        </w:rPr>
        <w:t xml:space="preserve">1,2,3 START – LAHKOTNO, UČINKOVITO IN BREZ STRESA V NOVO ŠOLSKO LETO - </w:t>
      </w:r>
      <w:r w:rsidR="00D12CBB">
        <w:rPr>
          <w:rFonts w:cstheme="minorHAnsi"/>
          <w:b/>
          <w:u w:val="single"/>
        </w:rPr>
        <w:br/>
        <w:t>pirporočila, metode, namigi za uspešno vodenje razreda, reševanje vzgojnih izzivov in za uspešno sodelovanje s starši</w:t>
      </w:r>
    </w:p>
    <w:p w14:paraId="1CD39004" w14:textId="1600DBE2" w:rsidR="00CD1CDC" w:rsidRPr="00CD1CDC" w:rsidRDefault="00CD1CDC" w:rsidP="00CD1CDC">
      <w:pPr>
        <w:jc w:val="center"/>
        <w:rPr>
          <w:rFonts w:cstheme="minorHAnsi"/>
          <w:b/>
          <w:u w:val="single"/>
        </w:rPr>
      </w:pPr>
    </w:p>
    <w:p w14:paraId="1453BA37" w14:textId="23A99D93" w:rsidR="001B43E5" w:rsidRPr="00CD1CDC" w:rsidRDefault="001B43E5" w:rsidP="001B43E5">
      <w:pPr>
        <w:rPr>
          <w:rFonts w:cstheme="minorHAnsi"/>
          <w:b/>
        </w:rPr>
      </w:pPr>
    </w:p>
    <w:p w14:paraId="79288640" w14:textId="77777777" w:rsidR="00CD1CDC" w:rsidRPr="00090A5C" w:rsidRDefault="00CD1CDC" w:rsidP="00CD1CDC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2B33EA3" w14:textId="77777777" w:rsidR="00CD1CDC" w:rsidRPr="00090A5C" w:rsidRDefault="00CD1CDC" w:rsidP="00CD1CDC">
      <w:pPr>
        <w:rPr>
          <w:rFonts w:cstheme="minorHAnsi"/>
        </w:rPr>
      </w:pPr>
    </w:p>
    <w:p w14:paraId="5176B095" w14:textId="77777777" w:rsidR="00CD1CDC" w:rsidRPr="00090A5C" w:rsidRDefault="00CD1CDC" w:rsidP="00CD1CDC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16114E7" w14:textId="77777777" w:rsidR="00CD1CDC" w:rsidRPr="00090A5C" w:rsidRDefault="00CD1CDC" w:rsidP="00CD1CDC">
      <w:pPr>
        <w:rPr>
          <w:rFonts w:cstheme="minorHAnsi"/>
          <w:b/>
        </w:rPr>
      </w:pPr>
    </w:p>
    <w:p w14:paraId="146BB46B" w14:textId="45CCCA5C" w:rsidR="00CD1CDC" w:rsidRDefault="00CD1CDC" w:rsidP="00CD1CDC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D12CBB">
        <w:rPr>
          <w:rFonts w:cstheme="minorHAnsi"/>
        </w:rPr>
        <w:t xml:space="preserve"> (naziv, ulica, hišna št., pošt. št., kraj)</w:t>
      </w:r>
      <w:r w:rsidRPr="00090A5C">
        <w:rPr>
          <w:rFonts w:cstheme="minorHAnsi"/>
        </w:rPr>
        <w:t xml:space="preserve">:  </w:t>
      </w:r>
    </w:p>
    <w:p w14:paraId="02F51FD4" w14:textId="77777777" w:rsidR="00CD1CDC" w:rsidRDefault="00CD1CDC" w:rsidP="00CD1CDC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10D2A8EA" w14:textId="77777777" w:rsidR="00CD1CDC" w:rsidRDefault="00CD1CDC" w:rsidP="00CD1CDC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D1CDC" w14:paraId="713B6E1A" w14:textId="77777777" w:rsidTr="00595839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6C284" w14:textId="2A390CAE" w:rsidR="00CD1CDC" w:rsidRPr="00626312" w:rsidRDefault="00CD1CDC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4814AED" w14:textId="77777777" w:rsidR="00CD1CDC" w:rsidRPr="00626312" w:rsidRDefault="00CD1CDC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F241B13" w14:textId="77777777" w:rsidR="00CD1CDC" w:rsidRPr="00626312" w:rsidRDefault="00CD1CDC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72F6B7C" w14:textId="24EC3583" w:rsidR="00CD1CDC" w:rsidRDefault="00CD1CDC" w:rsidP="00595839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D12CBB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oziroma predplačilo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CD1CDC" w14:paraId="4B8B0809" w14:textId="77777777" w:rsidTr="00595839">
        <w:trPr>
          <w:trHeight w:val="293"/>
        </w:trPr>
        <w:tc>
          <w:tcPr>
            <w:tcW w:w="0" w:type="auto"/>
            <w:vMerge/>
          </w:tcPr>
          <w:p w14:paraId="0FFBD79B" w14:textId="77777777" w:rsidR="00CD1CDC" w:rsidRDefault="00CD1CDC" w:rsidP="00595839"/>
        </w:tc>
      </w:tr>
      <w:tr w:rsidR="00CD1CDC" w14:paraId="77714D7F" w14:textId="77777777" w:rsidTr="00595839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FC019FC" w14:textId="77777777" w:rsidR="00CD1CDC" w:rsidRPr="00626312" w:rsidRDefault="00CD1CDC" w:rsidP="00595839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77B1B4C8" w14:textId="6952D962" w:rsidR="00CD1CDC" w:rsidRDefault="00CD1CDC" w:rsidP="00595839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Seminar v živo </w:t>
            </w:r>
            <w:r w:rsidR="00D12CBB">
              <w:rPr>
                <w:rFonts w:ascii="Corben" w:eastAsia="Corben" w:hAnsi="Corben" w:cs="Corben"/>
                <w:color w:val="000000"/>
                <w:sz w:val="20"/>
                <w:szCs w:val="20"/>
              </w:rPr>
              <w:t>1,2,3 START – LAHKOTNO, UČINKOVITO IN BREZ STRESA V NOVO ŠOLSKO LETO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CD1CDC" w:rsidRPr="00626312" w14:paraId="712A9233" w14:textId="77777777" w:rsidTr="00595839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6F01B" w14:textId="1C745269" w:rsidR="00CD1CDC" w:rsidRDefault="00CD1CDC" w:rsidP="00595839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>
              <w:rPr>
                <w:rFonts w:ascii="Corben" w:eastAsia="Corben" w:hAnsi="Corben" w:cs="Corben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7,00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19826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1526161A" w14:textId="3A58F0E4" w:rsidR="00CD1CDC" w:rsidRPr="00626312" w:rsidRDefault="00CD1CDC" w:rsidP="00595839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8h-123start-brez-stresa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9C8FE8F" w14:textId="52B17695" w:rsidR="009362DF" w:rsidRPr="00CD1CDC" w:rsidRDefault="001B43E5" w:rsidP="007C5316">
      <w:pPr>
        <w:rPr>
          <w:rFonts w:cstheme="minorHAnsi"/>
        </w:rPr>
      </w:pPr>
      <w:r w:rsidRPr="00CD1CDC">
        <w:rPr>
          <w:rFonts w:cstheme="minorHAnsi"/>
        </w:rPr>
        <w:t xml:space="preserve"> </w:t>
      </w:r>
      <w:r w:rsidR="009362DF">
        <w:rPr>
          <w:rFonts w:cstheme="minorHAnsi"/>
        </w:rPr>
        <w:t>V primeru, da se želite prijaviti tudi na seminar, ki bo potekal 2</w:t>
      </w:r>
      <w:r w:rsidR="00CC49C4">
        <w:rPr>
          <w:rFonts w:cstheme="minorHAnsi"/>
        </w:rPr>
        <w:t>0.8</w:t>
      </w:r>
      <w:r w:rsidR="009362DF">
        <w:rPr>
          <w:rFonts w:cstheme="minorHAnsi"/>
        </w:rPr>
        <w:t>. (</w:t>
      </w:r>
      <w:r w:rsidR="00CC49C4">
        <w:rPr>
          <w:rFonts w:cstheme="minorHAnsi"/>
        </w:rPr>
        <w:t>1,2,3 START- Naj igre, vaje, mikropavze, motivacijske iskrice za uporabo v razredu</w:t>
      </w:r>
      <w:r w:rsidR="009362DF">
        <w:rPr>
          <w:rFonts w:cstheme="minorHAnsi"/>
        </w:rPr>
        <w:t xml:space="preserve">), </w:t>
      </w:r>
      <w:r w:rsidR="00CC49C4" w:rsidRPr="00CC49C4">
        <w:rPr>
          <w:rFonts w:cstheme="minorHAnsi"/>
          <w:color w:val="FF0000"/>
        </w:rPr>
        <w:t xml:space="preserve">se obračuna en seminar po </w:t>
      </w:r>
      <w:r w:rsidR="00CC49C4" w:rsidRPr="00CC49C4">
        <w:rPr>
          <w:rFonts w:cstheme="minorHAnsi"/>
          <w:color w:val="FF0000"/>
        </w:rPr>
        <w:lastRenderedPageBreak/>
        <w:t>polovični ceni.</w:t>
      </w:r>
      <w:r w:rsidR="00CC49C4">
        <w:rPr>
          <w:rFonts w:cstheme="minorHAnsi"/>
        </w:rPr>
        <w:t xml:space="preserve"> </w:t>
      </w:r>
      <w:r w:rsidR="00CC49C4">
        <w:rPr>
          <w:rFonts w:cstheme="minorHAnsi"/>
        </w:rPr>
        <w:br/>
      </w:r>
      <w:r w:rsidR="009362DF">
        <w:rPr>
          <w:rFonts w:cstheme="minorHAnsi"/>
        </w:rPr>
        <w:t xml:space="preserve">Podatki za plačilo obeh seminarjev: </w:t>
      </w: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362DF" w:rsidRPr="00626312" w14:paraId="49619064" w14:textId="77777777" w:rsidTr="00595839">
        <w:trPr>
          <w:trHeight w:val="530"/>
        </w:trPr>
        <w:tc>
          <w:tcPr>
            <w:tcW w:w="9030" w:type="dxa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A9CED" w14:textId="5426989A" w:rsidR="009362DF" w:rsidRDefault="009362DF" w:rsidP="00595839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0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0,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5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19208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3C2F5EE" w14:textId="6836DE9A" w:rsidR="009362DF" w:rsidRPr="00626312" w:rsidRDefault="009362DF" w:rsidP="00595839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123START-oba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ADDF8E2" w14:textId="4B6DAE6A" w:rsidR="007C5316" w:rsidRPr="00CD1CDC" w:rsidRDefault="007C5316" w:rsidP="007C5316">
      <w:pPr>
        <w:rPr>
          <w:rFonts w:cstheme="minorHAnsi"/>
        </w:rPr>
      </w:pPr>
    </w:p>
    <w:sectPr w:rsidR="007C5316" w:rsidRPr="00CD1CD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4DCE3" w14:textId="77777777" w:rsidR="00F23A6C" w:rsidRDefault="00F23A6C" w:rsidP="007C5316">
      <w:r>
        <w:separator/>
      </w:r>
    </w:p>
  </w:endnote>
  <w:endnote w:type="continuationSeparator" w:id="0">
    <w:p w14:paraId="6F697C60" w14:textId="77777777" w:rsidR="00F23A6C" w:rsidRDefault="00F23A6C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DB00" w14:textId="77777777" w:rsidR="00F23A6C" w:rsidRDefault="00F23A6C" w:rsidP="007C5316">
      <w:r>
        <w:separator/>
      </w:r>
    </w:p>
  </w:footnote>
  <w:footnote w:type="continuationSeparator" w:id="0">
    <w:p w14:paraId="7564E552" w14:textId="77777777" w:rsidR="00F23A6C" w:rsidRDefault="00F23A6C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10AD8"/>
    <w:multiLevelType w:val="hybridMultilevel"/>
    <w:tmpl w:val="83F83A84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33008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31D40"/>
    <w:rsid w:val="001B43E5"/>
    <w:rsid w:val="00206BDB"/>
    <w:rsid w:val="00253F93"/>
    <w:rsid w:val="003B4D71"/>
    <w:rsid w:val="00443A1C"/>
    <w:rsid w:val="0045521E"/>
    <w:rsid w:val="00481B0B"/>
    <w:rsid w:val="0053479E"/>
    <w:rsid w:val="00631408"/>
    <w:rsid w:val="007B4121"/>
    <w:rsid w:val="007C5316"/>
    <w:rsid w:val="008467FD"/>
    <w:rsid w:val="008912C2"/>
    <w:rsid w:val="008E526C"/>
    <w:rsid w:val="009362DF"/>
    <w:rsid w:val="009554D6"/>
    <w:rsid w:val="009A41DF"/>
    <w:rsid w:val="00AA574C"/>
    <w:rsid w:val="00B3739D"/>
    <w:rsid w:val="00BB5FB6"/>
    <w:rsid w:val="00BD76D4"/>
    <w:rsid w:val="00C13531"/>
    <w:rsid w:val="00C34485"/>
    <w:rsid w:val="00CA24F3"/>
    <w:rsid w:val="00CC49C4"/>
    <w:rsid w:val="00CD1CDC"/>
    <w:rsid w:val="00D12CBB"/>
    <w:rsid w:val="00E02C65"/>
    <w:rsid w:val="00E312C0"/>
    <w:rsid w:val="00EE13F5"/>
    <w:rsid w:val="00F114AD"/>
    <w:rsid w:val="00F23A6C"/>
    <w:rsid w:val="00F3612A"/>
    <w:rsid w:val="00F631CE"/>
    <w:rsid w:val="00F72641"/>
    <w:rsid w:val="00FC5D9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D1CD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4</cp:revision>
  <dcterms:created xsi:type="dcterms:W3CDTF">2026-06-22T15:35:00Z</dcterms:created>
  <dcterms:modified xsi:type="dcterms:W3CDTF">2026-06-24T09:54:00Z</dcterms:modified>
</cp:coreProperties>
</file>