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C883F" w14:textId="17F2F1E7" w:rsidR="001B43E5" w:rsidRDefault="001B43E5" w:rsidP="00CD1CDC">
      <w:pPr>
        <w:jc w:val="center"/>
        <w:rPr>
          <w:rFonts w:cstheme="minorHAnsi"/>
          <w:sz w:val="22"/>
          <w:szCs w:val="22"/>
        </w:rPr>
      </w:pPr>
      <w:r w:rsidRPr="00CD1CDC">
        <w:rPr>
          <w:rFonts w:cstheme="minorHAnsi"/>
          <w:sz w:val="22"/>
          <w:szCs w:val="22"/>
        </w:rPr>
        <w:t>Vabilo in prijavnica za zaposlene v vzgojno izobraževalnih ustanovah na s</w:t>
      </w:r>
      <w:r w:rsidR="00F72641" w:rsidRPr="00CD1CDC">
        <w:rPr>
          <w:rFonts w:cstheme="minorHAnsi"/>
          <w:sz w:val="22"/>
          <w:szCs w:val="22"/>
        </w:rPr>
        <w:t xml:space="preserve">trokovno izobraževanje </w:t>
      </w:r>
    </w:p>
    <w:p w14:paraId="79B6BD98" w14:textId="77777777" w:rsidR="000F5519" w:rsidRPr="00CD1CDC" w:rsidRDefault="000F5519" w:rsidP="00CD1CDC">
      <w:pPr>
        <w:jc w:val="center"/>
        <w:rPr>
          <w:rFonts w:cstheme="minorHAnsi"/>
          <w:sz w:val="22"/>
          <w:szCs w:val="22"/>
        </w:rPr>
      </w:pPr>
    </w:p>
    <w:p w14:paraId="7843BB1D" w14:textId="05FC4841" w:rsidR="001B43E5" w:rsidRPr="00CD1CDC" w:rsidRDefault="00D12CBB" w:rsidP="001B43E5">
      <w:pPr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1,2,3 START – </w:t>
      </w:r>
      <w:r w:rsidR="000F5519">
        <w:rPr>
          <w:rFonts w:cstheme="minorHAnsi"/>
          <w:b/>
          <w:u w:val="single"/>
        </w:rPr>
        <w:t>IGRE, VAJE, MIKROPAVZE, MOTIVACIJSKE ISKRIVE ZA UPORABO V RAZREDU-</w:t>
      </w:r>
      <w:r>
        <w:rPr>
          <w:rFonts w:cstheme="minorHAnsi"/>
          <w:b/>
          <w:u w:val="single"/>
        </w:rPr>
        <w:br/>
      </w:r>
      <w:r w:rsidR="000F5519">
        <w:rPr>
          <w:rFonts w:cstheme="minorHAnsi"/>
          <w:b/>
          <w:u w:val="single"/>
        </w:rPr>
        <w:t>za prvih in zadnjih pet minut ure, za motivacijo, odmore in sproščanje v razredu</w:t>
      </w:r>
    </w:p>
    <w:p w14:paraId="596E4CC2" w14:textId="77777777" w:rsidR="001B43E5" w:rsidRPr="00CD1CDC" w:rsidRDefault="001B43E5" w:rsidP="001B43E5">
      <w:pPr>
        <w:jc w:val="center"/>
        <w:rPr>
          <w:rFonts w:cstheme="minorHAnsi"/>
          <w:b/>
        </w:rPr>
      </w:pPr>
    </w:p>
    <w:p w14:paraId="778386D0" w14:textId="7EE12838" w:rsidR="001B43E5" w:rsidRPr="00CD1CDC" w:rsidRDefault="001B43E5" w:rsidP="001B43E5">
      <w:pPr>
        <w:rPr>
          <w:rFonts w:cstheme="minorHAnsi"/>
          <w:b/>
        </w:rPr>
      </w:pPr>
      <w:r w:rsidRPr="00CD1CDC">
        <w:rPr>
          <w:rFonts w:cstheme="minorHAnsi"/>
          <w:b/>
        </w:rPr>
        <w:t xml:space="preserve">Datum: </w:t>
      </w:r>
      <w:r w:rsidR="00D12CBB">
        <w:rPr>
          <w:rFonts w:cstheme="minorHAnsi"/>
          <w:bCs/>
        </w:rPr>
        <w:t>sreda</w:t>
      </w:r>
      <w:r w:rsidR="003B4D71">
        <w:rPr>
          <w:rFonts w:cstheme="minorHAnsi"/>
          <w:bCs/>
        </w:rPr>
        <w:t>,</w:t>
      </w:r>
      <w:r w:rsidR="00F72641" w:rsidRPr="00CD1CDC">
        <w:rPr>
          <w:rFonts w:cstheme="minorHAnsi"/>
          <w:bCs/>
        </w:rPr>
        <w:t xml:space="preserve"> </w:t>
      </w:r>
      <w:r w:rsidR="000F5519">
        <w:rPr>
          <w:rFonts w:cstheme="minorHAnsi"/>
          <w:bCs/>
        </w:rPr>
        <w:t>20</w:t>
      </w:r>
      <w:r w:rsidR="00D12CBB">
        <w:rPr>
          <w:rFonts w:cstheme="minorHAnsi"/>
          <w:bCs/>
        </w:rPr>
        <w:t>.8</w:t>
      </w:r>
      <w:r w:rsidR="00CD1CDC">
        <w:rPr>
          <w:rFonts w:cstheme="minorHAnsi"/>
          <w:bCs/>
        </w:rPr>
        <w:t>.202</w:t>
      </w:r>
      <w:r w:rsidR="00D12CBB">
        <w:rPr>
          <w:rFonts w:cstheme="minorHAnsi"/>
          <w:bCs/>
        </w:rPr>
        <w:t>6</w:t>
      </w:r>
    </w:p>
    <w:p w14:paraId="0BD7DFB0" w14:textId="6EFAED6C" w:rsidR="001B43E5" w:rsidRPr="00CD1CDC" w:rsidRDefault="001B43E5" w:rsidP="001B43E5">
      <w:pPr>
        <w:rPr>
          <w:rFonts w:cstheme="minorHAnsi"/>
          <w:b/>
        </w:rPr>
      </w:pPr>
      <w:r w:rsidRPr="00CD1CDC">
        <w:rPr>
          <w:rFonts w:cstheme="minorHAnsi"/>
          <w:b/>
        </w:rPr>
        <w:t xml:space="preserve">Trajanje: </w:t>
      </w:r>
      <w:r w:rsidRPr="00CD1CDC">
        <w:rPr>
          <w:rFonts w:cstheme="minorHAnsi"/>
          <w:bCs/>
        </w:rPr>
        <w:t xml:space="preserve">od </w:t>
      </w:r>
      <w:r w:rsidR="00CD1CDC">
        <w:rPr>
          <w:rFonts w:cstheme="minorHAnsi"/>
          <w:bCs/>
        </w:rPr>
        <w:t>8:00</w:t>
      </w:r>
      <w:r w:rsidR="00F72641" w:rsidRPr="00CD1CDC">
        <w:rPr>
          <w:rFonts w:cstheme="minorHAnsi"/>
          <w:bCs/>
        </w:rPr>
        <w:t xml:space="preserve"> do </w:t>
      </w:r>
      <w:r w:rsidR="00CD1CDC">
        <w:rPr>
          <w:rFonts w:cstheme="minorHAnsi"/>
          <w:bCs/>
        </w:rPr>
        <w:t>15:00</w:t>
      </w:r>
      <w:r w:rsidR="00F72641" w:rsidRPr="00CD1CDC">
        <w:rPr>
          <w:rFonts w:cstheme="minorHAnsi"/>
          <w:bCs/>
        </w:rPr>
        <w:t xml:space="preserve"> (z vmesnimi odmori)</w:t>
      </w:r>
    </w:p>
    <w:p w14:paraId="73AD1BCE" w14:textId="4561466E" w:rsidR="001B43E5" w:rsidRPr="00CD1CDC" w:rsidRDefault="001B43E5" w:rsidP="001B43E5">
      <w:pPr>
        <w:rPr>
          <w:rFonts w:cstheme="minorHAnsi"/>
          <w:b/>
        </w:rPr>
      </w:pPr>
      <w:r w:rsidRPr="00CD1CDC">
        <w:rPr>
          <w:rFonts w:cstheme="minorHAnsi"/>
          <w:b/>
        </w:rPr>
        <w:t xml:space="preserve">Lokacija: </w:t>
      </w:r>
      <w:r w:rsidR="00CD1CDC">
        <w:rPr>
          <w:rFonts w:cstheme="minorHAnsi"/>
          <w:bCs/>
        </w:rPr>
        <w:t>KOPER (glede točne lokaci</w:t>
      </w:r>
      <w:r w:rsidR="00FC5D97">
        <w:rPr>
          <w:rFonts w:cstheme="minorHAnsi"/>
          <w:bCs/>
        </w:rPr>
        <w:t>j</w:t>
      </w:r>
      <w:r w:rsidR="00CD1CDC">
        <w:rPr>
          <w:rFonts w:cstheme="minorHAnsi"/>
          <w:bCs/>
        </w:rPr>
        <w:t>e boste obveščeni naknadno preko e-maila)</w:t>
      </w:r>
    </w:p>
    <w:p w14:paraId="5310A8DE" w14:textId="77777777" w:rsidR="001B43E5" w:rsidRPr="00CD1CDC" w:rsidRDefault="001B43E5" w:rsidP="001B43E5">
      <w:pPr>
        <w:rPr>
          <w:rFonts w:cstheme="minorHAnsi"/>
          <w:b/>
        </w:rPr>
      </w:pPr>
    </w:p>
    <w:p w14:paraId="412B3061" w14:textId="77777777" w:rsidR="001B43E5" w:rsidRPr="00CD1CDC" w:rsidRDefault="001B43E5" w:rsidP="001B43E5">
      <w:pPr>
        <w:rPr>
          <w:rFonts w:cstheme="minorHAnsi"/>
          <w:b/>
        </w:rPr>
      </w:pPr>
      <w:r w:rsidRPr="00CD1CDC">
        <w:rPr>
          <w:rFonts w:cstheme="minorHAnsi"/>
          <w:b/>
        </w:rPr>
        <w:t>Seminar poteka 8 šolskih ur.</w:t>
      </w:r>
    </w:p>
    <w:p w14:paraId="30EBCA03" w14:textId="77777777" w:rsidR="001B43E5" w:rsidRPr="00CD1CDC" w:rsidRDefault="001B43E5" w:rsidP="001B43E5">
      <w:pPr>
        <w:rPr>
          <w:rFonts w:cstheme="minorHAnsi"/>
          <w:bCs/>
        </w:rPr>
      </w:pPr>
      <w:r w:rsidRPr="00CD1CDC">
        <w:rPr>
          <w:rFonts w:cstheme="minorHAnsi"/>
          <w:bCs/>
        </w:rPr>
        <w:t xml:space="preserve">Udeleženci prejmejo gradivo, potrdilo in program. </w:t>
      </w:r>
    </w:p>
    <w:p w14:paraId="60B1A796" w14:textId="77777777" w:rsidR="001B43E5" w:rsidRPr="00CD1CDC" w:rsidRDefault="001B43E5" w:rsidP="001B43E5">
      <w:pPr>
        <w:rPr>
          <w:rFonts w:cstheme="minorHAnsi"/>
          <w:bCs/>
        </w:rPr>
      </w:pPr>
      <w:r w:rsidRPr="00CD1CDC">
        <w:rPr>
          <w:rFonts w:cstheme="minorHAnsi"/>
          <w:bCs/>
        </w:rPr>
        <w:t xml:space="preserve">Prav tako prejmejo osnutek poročila o aktivni udeležbi, ki ga priložijo k potrdilu in programu. </w:t>
      </w:r>
    </w:p>
    <w:p w14:paraId="1A76FECF" w14:textId="77777777" w:rsidR="001B43E5" w:rsidRPr="00CD1CDC" w:rsidRDefault="001B43E5" w:rsidP="001B43E5">
      <w:pPr>
        <w:rPr>
          <w:rFonts w:cstheme="minorHAnsi"/>
          <w:bCs/>
        </w:rPr>
      </w:pPr>
      <w:r w:rsidRPr="00CD1CDC">
        <w:rPr>
          <w:rFonts w:cstheme="minorHAnsi"/>
          <w:bCs/>
        </w:rPr>
        <w:t xml:space="preserve">Seminar je vrednoten z </w:t>
      </w:r>
      <w:r w:rsidRPr="00E312C0">
        <w:rPr>
          <w:rFonts w:cstheme="minorHAnsi"/>
          <w:b/>
        </w:rPr>
        <w:t>0,5</w:t>
      </w:r>
      <w:r w:rsidRPr="00CD1CDC">
        <w:rPr>
          <w:rFonts w:cstheme="minorHAnsi"/>
          <w:bCs/>
        </w:rPr>
        <w:t xml:space="preserve"> </w:t>
      </w:r>
      <w:r w:rsidRPr="00E312C0">
        <w:rPr>
          <w:rFonts w:cstheme="minorHAnsi"/>
          <w:b/>
        </w:rPr>
        <w:t>točke</w:t>
      </w:r>
      <w:r w:rsidRPr="00CD1CDC">
        <w:rPr>
          <w:rFonts w:cstheme="minorHAnsi"/>
          <w:bCs/>
        </w:rPr>
        <w:t xml:space="preserve"> za napredovanje. </w:t>
      </w:r>
    </w:p>
    <w:p w14:paraId="0E0CCF8E" w14:textId="77777777" w:rsidR="001B43E5" w:rsidRPr="00CD1CDC" w:rsidRDefault="001B43E5" w:rsidP="001B43E5">
      <w:pPr>
        <w:rPr>
          <w:rFonts w:cstheme="minorHAnsi"/>
          <w:color w:val="000000"/>
          <w:shd w:val="clear" w:color="auto" w:fill="FFFFFF"/>
        </w:rPr>
      </w:pPr>
    </w:p>
    <w:p w14:paraId="3B90DC50" w14:textId="00813F8E" w:rsidR="001B43E5" w:rsidRPr="00CD1CDC" w:rsidRDefault="001B43E5" w:rsidP="001B43E5">
      <w:pPr>
        <w:rPr>
          <w:rFonts w:cstheme="minorHAnsi"/>
        </w:rPr>
      </w:pPr>
    </w:p>
    <w:p w14:paraId="3F60AB4D" w14:textId="77777777" w:rsidR="001B43E5" w:rsidRPr="00CD1CDC" w:rsidRDefault="001B43E5" w:rsidP="001B43E5">
      <w:pPr>
        <w:rPr>
          <w:rFonts w:cstheme="minorHAnsi"/>
          <w:b/>
        </w:rPr>
      </w:pPr>
      <w:r w:rsidRPr="00CD1CDC">
        <w:rPr>
          <w:rFonts w:cstheme="minorHAnsi"/>
          <w:b/>
        </w:rPr>
        <w:t xml:space="preserve">Vsebina seminarja: </w:t>
      </w:r>
    </w:p>
    <w:p w14:paraId="4ABA8F8B" w14:textId="4C0CDDFB" w:rsidR="00F72641" w:rsidRPr="00CD1CDC" w:rsidRDefault="00F72641" w:rsidP="001B43E5">
      <w:pPr>
        <w:rPr>
          <w:rFonts w:cstheme="minorHAnsi"/>
          <w:b/>
        </w:rPr>
      </w:pPr>
    </w:p>
    <w:p w14:paraId="1E411A2F" w14:textId="77777777" w:rsidR="00580877" w:rsidRPr="00C516C7" w:rsidRDefault="00580877" w:rsidP="00580877">
      <w:pPr>
        <w:pStyle w:val="ListParagraph"/>
        <w:numPr>
          <w:ilvl w:val="0"/>
          <w:numId w:val="2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ideje </w:t>
      </w:r>
      <w:r w:rsidRPr="00C516C7">
        <w:rPr>
          <w:rFonts w:cstheme="minorHAnsi"/>
          <w:bCs/>
          <w:sz w:val="24"/>
          <w:szCs w:val="24"/>
        </w:rPr>
        <w:t>za prvih in zadnjih pet minut ure,</w:t>
      </w:r>
    </w:p>
    <w:p w14:paraId="42964C33" w14:textId="77777777" w:rsidR="00580877" w:rsidRPr="00CD1CDC" w:rsidRDefault="00580877" w:rsidP="00580877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namigi za sproščene odmore</w:t>
      </w:r>
    </w:p>
    <w:p w14:paraId="1AF6132D" w14:textId="77777777" w:rsidR="00580877" w:rsidRPr="00CD1CDC" w:rsidRDefault="00580877" w:rsidP="00580877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vaje sproščanja in umirjanja </w:t>
      </w:r>
    </w:p>
    <w:p w14:paraId="6D4A663C" w14:textId="77777777" w:rsidR="00580877" w:rsidRPr="00CD1CDC" w:rsidRDefault="00580877" w:rsidP="00580877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50 mikropavz za uporabo med poukom</w:t>
      </w:r>
    </w:p>
    <w:p w14:paraId="5A40F12C" w14:textId="77777777" w:rsidR="00580877" w:rsidRPr="00CD1CDC" w:rsidRDefault="00580877" w:rsidP="00580877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50 motivacijskih iskric in metod motiviranja </w:t>
      </w:r>
    </w:p>
    <w:p w14:paraId="53367126" w14:textId="77777777" w:rsidR="00CD1CDC" w:rsidRDefault="00CD1CDC" w:rsidP="00CD1CDC">
      <w:pPr>
        <w:rPr>
          <w:b/>
        </w:rPr>
      </w:pPr>
      <w:r w:rsidRPr="00C531CC">
        <w:t>Predavateljica:</w:t>
      </w:r>
      <w:r>
        <w:t xml:space="preserve"> </w:t>
      </w:r>
      <w:r w:rsidRPr="00805FB8">
        <w:rPr>
          <w:b/>
        </w:rPr>
        <w:t xml:space="preserve">Damjana Šmid, prof.soc.ped. </w:t>
      </w:r>
    </w:p>
    <w:p w14:paraId="6A9F9186" w14:textId="4D41B5C4" w:rsidR="00CD1CDC" w:rsidRPr="00E30BBE" w:rsidRDefault="00CD1CDC" w:rsidP="00CD1CDC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8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>
        <w:rPr>
          <w:rFonts w:eastAsia="Times New Roman" w:cstheme="minorHAnsi"/>
          <w:color w:val="FF0000"/>
          <w:lang w:eastAsia="sl-SI"/>
        </w:rPr>
        <w:t>67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069EAFE7" w14:textId="77777777" w:rsidR="00CD1CDC" w:rsidRPr="00D05720" w:rsidRDefault="00CD1CDC" w:rsidP="00CD1CDC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10CEEBD1" w14:textId="77777777" w:rsidR="00CD1CDC" w:rsidRDefault="00CD1CDC" w:rsidP="00CD1CDC"/>
    <w:p w14:paraId="6D395B8F" w14:textId="77777777" w:rsidR="00CD1CDC" w:rsidRPr="00C531CC" w:rsidRDefault="00CD1CDC" w:rsidP="00CD1CDC">
      <w:pPr>
        <w:rPr>
          <w:b/>
        </w:rPr>
      </w:pPr>
      <w:r w:rsidRPr="00C531CC">
        <w:rPr>
          <w:b/>
        </w:rPr>
        <w:t xml:space="preserve">Informacije in prijave: </w:t>
      </w:r>
    </w:p>
    <w:p w14:paraId="4C7A645A" w14:textId="77777777" w:rsidR="00CD1CDC" w:rsidRPr="00D05720" w:rsidRDefault="00580877" w:rsidP="00CD1CDC">
      <w:pPr>
        <w:rPr>
          <w:color w:val="FF0000"/>
        </w:rPr>
      </w:pPr>
      <w:hyperlink r:id="rId7" w:history="1">
        <w:r w:rsidR="00CD1CDC" w:rsidRPr="00D05720">
          <w:rPr>
            <w:rStyle w:val="Hyperlink"/>
            <w:color w:val="FF0000"/>
          </w:rPr>
          <w:t>vzgoja.damjanasmid@gmail.com</w:t>
        </w:r>
      </w:hyperlink>
      <w:r w:rsidR="00CD1CDC" w:rsidRPr="00D05720">
        <w:rPr>
          <w:color w:val="FF0000"/>
        </w:rPr>
        <w:t xml:space="preserve">  </w:t>
      </w:r>
    </w:p>
    <w:p w14:paraId="036C3DBB" w14:textId="77777777" w:rsidR="001B43E5" w:rsidRPr="00CD1CDC" w:rsidRDefault="001B43E5" w:rsidP="001B43E5">
      <w:pPr>
        <w:rPr>
          <w:rFonts w:cstheme="minorHAnsi"/>
        </w:rPr>
      </w:pPr>
    </w:p>
    <w:p w14:paraId="6A88EC39" w14:textId="243CF3ED" w:rsidR="001B43E5" w:rsidRPr="00CD1CDC" w:rsidRDefault="001B43E5" w:rsidP="001B43E5">
      <w:pPr>
        <w:rPr>
          <w:rFonts w:cstheme="minorHAnsi"/>
        </w:rPr>
      </w:pPr>
      <w:r w:rsidRPr="00CD1CDC">
        <w:rPr>
          <w:rFonts w:cstheme="minorHAnsi"/>
        </w:rPr>
        <w:t>Število mest je omejeno.</w:t>
      </w:r>
      <w:r w:rsidR="00EE13F5">
        <w:rPr>
          <w:rFonts w:cstheme="minorHAnsi"/>
        </w:rPr>
        <w:br/>
      </w:r>
      <w:r w:rsidR="00EE13F5" w:rsidRPr="00EE13F5">
        <w:rPr>
          <w:rFonts w:cstheme="minorHAnsi"/>
          <w:b/>
          <w:bCs/>
          <w:color w:val="FF0000"/>
        </w:rPr>
        <w:t xml:space="preserve">Zadnji rok prijave: </w:t>
      </w:r>
      <w:r w:rsidR="00580877">
        <w:rPr>
          <w:rFonts w:cstheme="minorHAnsi"/>
          <w:b/>
          <w:bCs/>
          <w:color w:val="FF0000"/>
        </w:rPr>
        <w:t>10.8.2026</w:t>
      </w:r>
    </w:p>
    <w:p w14:paraId="255AB272" w14:textId="77777777" w:rsidR="00EE13F5" w:rsidRDefault="00EE13F5" w:rsidP="00CD1CDC">
      <w:pPr>
        <w:jc w:val="center"/>
        <w:rPr>
          <w:rFonts w:cstheme="minorHAnsi"/>
          <w:b/>
        </w:rPr>
      </w:pPr>
    </w:p>
    <w:p w14:paraId="2D309ED4" w14:textId="77777777" w:rsidR="00CC49C4" w:rsidRDefault="00CC49C4" w:rsidP="00D12CBB">
      <w:pPr>
        <w:jc w:val="center"/>
        <w:rPr>
          <w:rFonts w:cstheme="minorHAnsi"/>
          <w:b/>
        </w:rPr>
      </w:pPr>
    </w:p>
    <w:p w14:paraId="59E2EBAA" w14:textId="77777777" w:rsidR="00CC49C4" w:rsidRDefault="00CC49C4" w:rsidP="00D12CBB">
      <w:pPr>
        <w:jc w:val="center"/>
        <w:rPr>
          <w:rFonts w:cstheme="minorHAnsi"/>
          <w:b/>
        </w:rPr>
      </w:pPr>
    </w:p>
    <w:p w14:paraId="17D1EBD8" w14:textId="77777777" w:rsidR="00CC49C4" w:rsidRDefault="00CC49C4" w:rsidP="00D12CBB">
      <w:pPr>
        <w:jc w:val="center"/>
        <w:rPr>
          <w:rFonts w:cstheme="minorHAnsi"/>
          <w:b/>
        </w:rPr>
      </w:pPr>
    </w:p>
    <w:p w14:paraId="2F2FFC89" w14:textId="77777777" w:rsidR="00CC49C4" w:rsidRDefault="00CC49C4" w:rsidP="00D12CBB">
      <w:pPr>
        <w:jc w:val="center"/>
        <w:rPr>
          <w:rFonts w:cstheme="minorHAnsi"/>
          <w:b/>
        </w:rPr>
      </w:pPr>
    </w:p>
    <w:p w14:paraId="65556E85" w14:textId="77777777" w:rsidR="00CC49C4" w:rsidRDefault="00CC49C4" w:rsidP="00D12CBB">
      <w:pPr>
        <w:jc w:val="center"/>
        <w:rPr>
          <w:rFonts w:cstheme="minorHAnsi"/>
          <w:b/>
        </w:rPr>
      </w:pPr>
    </w:p>
    <w:p w14:paraId="41C9A681" w14:textId="77777777" w:rsidR="000F5519" w:rsidRDefault="000F5519" w:rsidP="00D12CBB">
      <w:pPr>
        <w:jc w:val="center"/>
        <w:rPr>
          <w:rFonts w:cstheme="minorHAnsi"/>
          <w:b/>
        </w:rPr>
      </w:pPr>
    </w:p>
    <w:p w14:paraId="09258880" w14:textId="77777777" w:rsidR="00CC49C4" w:rsidRDefault="00CC49C4" w:rsidP="00D12CBB">
      <w:pPr>
        <w:jc w:val="center"/>
        <w:rPr>
          <w:rFonts w:cstheme="minorHAnsi"/>
          <w:b/>
        </w:rPr>
      </w:pPr>
    </w:p>
    <w:p w14:paraId="1D265BB8" w14:textId="77777777" w:rsidR="000F5519" w:rsidRPr="00CD1CDC" w:rsidRDefault="001B43E5" w:rsidP="000F5519">
      <w:pPr>
        <w:jc w:val="center"/>
        <w:rPr>
          <w:rFonts w:cstheme="minorHAnsi"/>
          <w:b/>
          <w:u w:val="single"/>
        </w:rPr>
      </w:pPr>
      <w:r w:rsidRPr="00CD1CDC">
        <w:rPr>
          <w:rFonts w:cstheme="minorHAnsi"/>
          <w:b/>
        </w:rPr>
        <w:lastRenderedPageBreak/>
        <w:t>PRIJAVNICA ZA SEMINAR</w:t>
      </w:r>
      <w:r w:rsidR="00CD1CDC">
        <w:rPr>
          <w:rFonts w:cstheme="minorHAnsi"/>
          <w:b/>
        </w:rPr>
        <w:t xml:space="preserve"> V ŽIVO</w:t>
      </w:r>
      <w:r w:rsidRPr="00CD1CDC">
        <w:rPr>
          <w:rFonts w:cstheme="minorHAnsi"/>
          <w:b/>
        </w:rPr>
        <w:t xml:space="preserve"> – </w:t>
      </w:r>
      <w:r w:rsidR="00CD1CDC">
        <w:rPr>
          <w:rFonts w:cstheme="minorHAnsi"/>
          <w:b/>
        </w:rPr>
        <w:br/>
      </w:r>
      <w:r w:rsidR="000F5519">
        <w:rPr>
          <w:rFonts w:cstheme="minorHAnsi"/>
          <w:b/>
          <w:u w:val="single"/>
        </w:rPr>
        <w:t>1,2,3 START – IGRE, VAJE, MIKROPAVZE, MOTIVACIJSKE ISKRIVE ZA UPORABO V RAZREDU-</w:t>
      </w:r>
      <w:r w:rsidR="000F5519">
        <w:rPr>
          <w:rFonts w:cstheme="minorHAnsi"/>
          <w:b/>
          <w:u w:val="single"/>
        </w:rPr>
        <w:br/>
        <w:t>za prvih in zadnjih pet minut ure, za motivacijo, odmore in sproščanje v razredu</w:t>
      </w:r>
    </w:p>
    <w:p w14:paraId="0F5048AD" w14:textId="63997623" w:rsidR="00D12CBB" w:rsidRPr="00CD1CDC" w:rsidRDefault="00D12CBB" w:rsidP="00D12CBB">
      <w:pPr>
        <w:jc w:val="center"/>
        <w:rPr>
          <w:rFonts w:cstheme="minorHAnsi"/>
          <w:b/>
          <w:u w:val="single"/>
        </w:rPr>
      </w:pPr>
    </w:p>
    <w:p w14:paraId="1CD39004" w14:textId="1600DBE2" w:rsidR="00CD1CDC" w:rsidRPr="00CD1CDC" w:rsidRDefault="00CD1CDC" w:rsidP="00CD1CDC">
      <w:pPr>
        <w:jc w:val="center"/>
        <w:rPr>
          <w:rFonts w:cstheme="minorHAnsi"/>
          <w:b/>
          <w:u w:val="single"/>
        </w:rPr>
      </w:pPr>
    </w:p>
    <w:p w14:paraId="1453BA37" w14:textId="23A99D93" w:rsidR="001B43E5" w:rsidRPr="00CD1CDC" w:rsidRDefault="001B43E5" w:rsidP="001B43E5">
      <w:pPr>
        <w:rPr>
          <w:rFonts w:cstheme="minorHAnsi"/>
          <w:b/>
        </w:rPr>
      </w:pPr>
    </w:p>
    <w:p w14:paraId="79288640" w14:textId="77777777" w:rsidR="00CD1CDC" w:rsidRPr="00090A5C" w:rsidRDefault="00CD1CDC" w:rsidP="00CD1CDC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22B33EA3" w14:textId="77777777" w:rsidR="00CD1CDC" w:rsidRPr="00090A5C" w:rsidRDefault="00CD1CDC" w:rsidP="00CD1CDC">
      <w:pPr>
        <w:rPr>
          <w:rFonts w:cstheme="minorHAnsi"/>
        </w:rPr>
      </w:pPr>
    </w:p>
    <w:p w14:paraId="5176B095" w14:textId="77777777" w:rsidR="00CD1CDC" w:rsidRPr="00090A5C" w:rsidRDefault="00CD1CDC" w:rsidP="00CD1CDC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516114E7" w14:textId="77777777" w:rsidR="00CD1CDC" w:rsidRPr="00090A5C" w:rsidRDefault="00CD1CDC" w:rsidP="00CD1CDC">
      <w:pPr>
        <w:rPr>
          <w:rFonts w:cstheme="minorHAnsi"/>
          <w:b/>
        </w:rPr>
      </w:pPr>
    </w:p>
    <w:p w14:paraId="146BB46B" w14:textId="45CCCA5C" w:rsidR="00CD1CDC" w:rsidRDefault="00CD1CDC" w:rsidP="00CD1CDC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D12CBB">
        <w:rPr>
          <w:rFonts w:cstheme="minorHAnsi"/>
        </w:rPr>
        <w:t xml:space="preserve"> (naziv, ulica, hišna št., pošt. št., kraj)</w:t>
      </w:r>
      <w:r w:rsidRPr="00090A5C">
        <w:rPr>
          <w:rFonts w:cstheme="minorHAnsi"/>
        </w:rPr>
        <w:t xml:space="preserve">:  </w:t>
      </w:r>
    </w:p>
    <w:p w14:paraId="02F51FD4" w14:textId="77777777" w:rsidR="00CD1CDC" w:rsidRDefault="00CD1CDC" w:rsidP="00CD1CDC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10D2A8EA" w14:textId="77777777" w:rsidR="00CD1CDC" w:rsidRDefault="00CD1CDC" w:rsidP="00CD1CDC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CD1CDC" w14:paraId="713B6E1A" w14:textId="77777777" w:rsidTr="00595839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A6C284" w14:textId="2A390CAE" w:rsidR="00CD1CDC" w:rsidRPr="00626312" w:rsidRDefault="00CD1CDC" w:rsidP="00595839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V kolikor je plačnik fizična oseba je potrebno poslati potrdilo o plačilu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.</w:t>
            </w:r>
          </w:p>
          <w:p w14:paraId="24814AED" w14:textId="77777777" w:rsidR="00CD1CDC" w:rsidRPr="00626312" w:rsidRDefault="00CD1CDC" w:rsidP="00595839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0F241B13" w14:textId="77777777" w:rsidR="00CD1CDC" w:rsidRPr="00626312" w:rsidRDefault="00CD1CDC" w:rsidP="00595839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772F6B7C" w14:textId="24EC3583" w:rsidR="00CD1CDC" w:rsidRDefault="00CD1CDC" w:rsidP="00595839">
            <w:pPr>
              <w:spacing w:before="120" w:after="120" w:line="336" w:lineRule="auto"/>
              <w:jc w:val="center"/>
            </w:pPr>
            <w:r w:rsidRPr="00626312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</w:t>
            </w:r>
            <w:r w:rsidR="00D12CBB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oziroma predplačilo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CD1CDC" w14:paraId="4B8B0809" w14:textId="77777777" w:rsidTr="00595839">
        <w:trPr>
          <w:trHeight w:val="293"/>
        </w:trPr>
        <w:tc>
          <w:tcPr>
            <w:tcW w:w="0" w:type="auto"/>
            <w:vMerge/>
          </w:tcPr>
          <w:p w14:paraId="0FFBD79B" w14:textId="77777777" w:rsidR="00CD1CDC" w:rsidRDefault="00CD1CDC" w:rsidP="00595839"/>
        </w:tc>
      </w:tr>
      <w:tr w:rsidR="00CD1CDC" w14:paraId="77714D7F" w14:textId="77777777" w:rsidTr="00595839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2FC019FC" w14:textId="77777777" w:rsidR="00CD1CDC" w:rsidRPr="00626312" w:rsidRDefault="00CD1CDC" w:rsidP="00595839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77B1B4C8" w14:textId="471627F7" w:rsidR="00CD1CDC" w:rsidRDefault="00CD1CDC" w:rsidP="00595839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Seminar v živo </w:t>
            </w:r>
            <w:r w:rsidR="00D12CBB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1,2,3 START – LAHKOTNO, </w:t>
            </w:r>
            <w:r w:rsidR="000F5519">
              <w:rPr>
                <w:rFonts w:ascii="Corben" w:eastAsia="Corben" w:hAnsi="Corben" w:cs="Corben"/>
                <w:color w:val="000000"/>
                <w:sz w:val="20"/>
                <w:szCs w:val="20"/>
              </w:rPr>
              <w:t>IGRE, VAJE MIKROPAVZE, MOTIVACIJSKE ISKRICE ZA UPORABO V RAZREDU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8h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CD1CDC" w:rsidRPr="00626312" w14:paraId="712A9233" w14:textId="77777777" w:rsidTr="00595839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B6F01B" w14:textId="60C1B16D" w:rsidR="00CD1CDC" w:rsidRDefault="00CD1CDC" w:rsidP="00595839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Znesek: </w:t>
            </w:r>
            <w:r>
              <w:rPr>
                <w:rFonts w:ascii="Corben" w:eastAsia="Corben" w:hAnsi="Corben" w:cs="Corben" w:hint="eastAsia"/>
                <w:color w:val="000000"/>
                <w:sz w:val="20"/>
                <w:szCs w:val="20"/>
              </w:rPr>
              <w:t>6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7,00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 w:rsidR="000F5519">
              <w:rPr>
                <w:rFonts w:ascii="Corben" w:eastAsia="Corben" w:hAnsi="Corben" w:cs="Corben"/>
                <w:color w:val="000000"/>
                <w:sz w:val="20"/>
                <w:szCs w:val="20"/>
              </w:rPr>
              <w:t>20</w:t>
            </w:r>
            <w:r w:rsidR="00CC49C4">
              <w:rPr>
                <w:rFonts w:ascii="Corben" w:eastAsia="Corben" w:hAnsi="Corben" w:cs="Corben"/>
                <w:color w:val="000000"/>
                <w:sz w:val="20"/>
                <w:szCs w:val="20"/>
              </w:rPr>
              <w:t>826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1526161A" w14:textId="1E3792BE" w:rsidR="00CD1CDC" w:rsidRPr="00626312" w:rsidRDefault="00CD1CDC" w:rsidP="00595839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="00CC49C4">
              <w:rPr>
                <w:rFonts w:ascii="Corben" w:eastAsia="Corben" w:hAnsi="Corben" w:cs="Corben"/>
                <w:color w:val="000000"/>
                <w:sz w:val="20"/>
                <w:szCs w:val="20"/>
              </w:rPr>
              <w:t>8h-123start-</w:t>
            </w:r>
            <w:r w:rsidR="000F5519">
              <w:rPr>
                <w:rFonts w:ascii="Corben" w:eastAsia="Corben" w:hAnsi="Corben" w:cs="Corben"/>
                <w:color w:val="000000"/>
                <w:sz w:val="20"/>
                <w:szCs w:val="20"/>
              </w:rPr>
              <w:t>igre</w:t>
            </w:r>
          </w:p>
        </w:tc>
      </w:tr>
    </w:tbl>
    <w:p w14:paraId="49C8FE8F" w14:textId="5189ECD2" w:rsidR="009362DF" w:rsidRPr="00CD1CDC" w:rsidRDefault="001B43E5" w:rsidP="007C5316">
      <w:pPr>
        <w:rPr>
          <w:rFonts w:cstheme="minorHAnsi"/>
        </w:rPr>
      </w:pPr>
      <w:r w:rsidRPr="00CD1CDC">
        <w:rPr>
          <w:rFonts w:cstheme="minorHAnsi"/>
        </w:rPr>
        <w:t xml:space="preserve"> </w:t>
      </w:r>
      <w:r w:rsidR="009362DF">
        <w:rPr>
          <w:rFonts w:cstheme="minorHAnsi"/>
        </w:rPr>
        <w:t>V primeru, da se želite prijaviti tudi na seminar, ki bo potekal 2</w:t>
      </w:r>
      <w:r w:rsidR="00CC49C4">
        <w:rPr>
          <w:rFonts w:cstheme="minorHAnsi"/>
        </w:rPr>
        <w:t>0.8</w:t>
      </w:r>
      <w:r w:rsidR="009362DF">
        <w:rPr>
          <w:rFonts w:cstheme="minorHAnsi"/>
        </w:rPr>
        <w:t>. (</w:t>
      </w:r>
      <w:r w:rsidR="00CC49C4">
        <w:rPr>
          <w:rFonts w:cstheme="minorHAnsi"/>
        </w:rPr>
        <w:t xml:space="preserve">1,2,3 START- </w:t>
      </w:r>
      <w:r w:rsidR="000F5519">
        <w:rPr>
          <w:rFonts w:cstheme="minorHAnsi"/>
        </w:rPr>
        <w:t>Lahkotno, učinkovito in brez stresa v novo šolsko leto</w:t>
      </w:r>
      <w:r w:rsidR="009362DF">
        <w:rPr>
          <w:rFonts w:cstheme="minorHAnsi"/>
        </w:rPr>
        <w:t xml:space="preserve">), </w:t>
      </w:r>
      <w:r w:rsidR="00CC49C4" w:rsidRPr="00CC49C4">
        <w:rPr>
          <w:rFonts w:cstheme="minorHAnsi"/>
          <w:color w:val="FF0000"/>
        </w:rPr>
        <w:t>se obračuna en seminar po polovični ceni.</w:t>
      </w:r>
      <w:r w:rsidR="00CC49C4">
        <w:rPr>
          <w:rFonts w:cstheme="minorHAnsi"/>
        </w:rPr>
        <w:t xml:space="preserve"> </w:t>
      </w:r>
      <w:r w:rsidR="00CC49C4">
        <w:rPr>
          <w:rFonts w:cstheme="minorHAnsi"/>
        </w:rPr>
        <w:br/>
      </w:r>
      <w:r w:rsidR="009362DF">
        <w:rPr>
          <w:rFonts w:cstheme="minorHAnsi"/>
        </w:rPr>
        <w:t xml:space="preserve">Podatki za plačilo obeh seminarjev: </w:t>
      </w: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9362DF" w:rsidRPr="00626312" w14:paraId="49619064" w14:textId="77777777" w:rsidTr="00595839">
        <w:trPr>
          <w:trHeight w:val="530"/>
        </w:trPr>
        <w:tc>
          <w:tcPr>
            <w:tcW w:w="9030" w:type="dxa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DA9CED" w14:textId="5426989A" w:rsidR="009362DF" w:rsidRDefault="009362DF" w:rsidP="00595839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lastRenderedPageBreak/>
              <w:t>BANKA: DH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Znesek: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</w:t>
            </w:r>
            <w:r w:rsidR="00CC49C4">
              <w:rPr>
                <w:rFonts w:ascii="Corben" w:eastAsia="Corben" w:hAnsi="Corben" w:cs="Corben"/>
                <w:color w:val="000000"/>
                <w:sz w:val="20"/>
                <w:szCs w:val="20"/>
              </w:rPr>
              <w:t>0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0,</w:t>
            </w:r>
            <w:r w:rsidR="00CC49C4">
              <w:rPr>
                <w:rFonts w:ascii="Corben" w:eastAsia="Corben" w:hAnsi="Corben" w:cs="Corben"/>
                <w:color w:val="000000"/>
                <w:sz w:val="20"/>
                <w:szCs w:val="20"/>
              </w:rPr>
              <w:t>5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 w:rsidR="00CC49C4">
              <w:rPr>
                <w:rFonts w:ascii="Corben" w:eastAsia="Corben" w:hAnsi="Corben" w:cs="Corben"/>
                <w:color w:val="000000"/>
                <w:sz w:val="20"/>
                <w:szCs w:val="20"/>
              </w:rPr>
              <w:t>19208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63C2F5EE" w14:textId="6836DE9A" w:rsidR="009362DF" w:rsidRPr="00626312" w:rsidRDefault="009362DF" w:rsidP="00595839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="00CC49C4">
              <w:rPr>
                <w:rFonts w:ascii="Corben" w:eastAsia="Corben" w:hAnsi="Corben" w:cs="Corben"/>
                <w:color w:val="000000"/>
                <w:sz w:val="20"/>
                <w:szCs w:val="20"/>
              </w:rPr>
              <w:t>123START-oba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ADDF8E2" w14:textId="4B6DAE6A" w:rsidR="007C5316" w:rsidRPr="00CD1CDC" w:rsidRDefault="007C5316" w:rsidP="007C5316">
      <w:pPr>
        <w:rPr>
          <w:rFonts w:cstheme="minorHAnsi"/>
        </w:rPr>
      </w:pPr>
    </w:p>
    <w:sectPr w:rsidR="007C5316" w:rsidRPr="00CD1CDC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B6CCF" w14:textId="77777777" w:rsidR="000B223E" w:rsidRDefault="000B223E" w:rsidP="007C5316">
      <w:r>
        <w:separator/>
      </w:r>
    </w:p>
  </w:endnote>
  <w:endnote w:type="continuationSeparator" w:id="0">
    <w:p w14:paraId="2852F6FA" w14:textId="77777777" w:rsidR="000B223E" w:rsidRDefault="000B223E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8CC5A" w14:textId="77777777" w:rsidR="000B223E" w:rsidRDefault="000B223E" w:rsidP="007C5316">
      <w:r>
        <w:separator/>
      </w:r>
    </w:p>
  </w:footnote>
  <w:footnote w:type="continuationSeparator" w:id="0">
    <w:p w14:paraId="0066CFDC" w14:textId="77777777" w:rsidR="000B223E" w:rsidRDefault="000B223E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C80"/>
    <w:multiLevelType w:val="hybridMultilevel"/>
    <w:tmpl w:val="A3CEC02E"/>
    <w:lvl w:ilvl="0" w:tplc="5FE69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B10AD8"/>
    <w:multiLevelType w:val="hybridMultilevel"/>
    <w:tmpl w:val="83F83A84"/>
    <w:lvl w:ilvl="0" w:tplc="559255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211496">
    <w:abstractNumId w:val="0"/>
  </w:num>
  <w:num w:numId="2" w16cid:durableId="12330080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B223E"/>
    <w:rsid w:val="000F5519"/>
    <w:rsid w:val="00131D40"/>
    <w:rsid w:val="001B43E5"/>
    <w:rsid w:val="00206BDB"/>
    <w:rsid w:val="00253F93"/>
    <w:rsid w:val="003B4D71"/>
    <w:rsid w:val="00443A1C"/>
    <w:rsid w:val="0045521E"/>
    <w:rsid w:val="00481B0B"/>
    <w:rsid w:val="0053479E"/>
    <w:rsid w:val="00580877"/>
    <w:rsid w:val="007B4121"/>
    <w:rsid w:val="007C5316"/>
    <w:rsid w:val="008467FD"/>
    <w:rsid w:val="008912C2"/>
    <w:rsid w:val="008E526C"/>
    <w:rsid w:val="009362DF"/>
    <w:rsid w:val="009554D6"/>
    <w:rsid w:val="009A41DF"/>
    <w:rsid w:val="00AA574C"/>
    <w:rsid w:val="00B3739D"/>
    <w:rsid w:val="00BB5FB6"/>
    <w:rsid w:val="00BD76D4"/>
    <w:rsid w:val="00C13531"/>
    <w:rsid w:val="00C34485"/>
    <w:rsid w:val="00CA24F3"/>
    <w:rsid w:val="00CC49C4"/>
    <w:rsid w:val="00CD1CDC"/>
    <w:rsid w:val="00D12CBB"/>
    <w:rsid w:val="00E312C0"/>
    <w:rsid w:val="00EE13F5"/>
    <w:rsid w:val="00F114AD"/>
    <w:rsid w:val="00F3612A"/>
    <w:rsid w:val="00F631CE"/>
    <w:rsid w:val="00F72641"/>
    <w:rsid w:val="00FC5D97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unhideWhenUsed/>
    <w:rsid w:val="001B43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43E5"/>
    <w:pPr>
      <w:spacing w:after="160" w:line="254" w:lineRule="auto"/>
      <w:ind w:left="720"/>
      <w:contextualSpacing/>
    </w:pPr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D1CD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1C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1</TotalTime>
  <Pages>3</Pages>
  <Words>433</Words>
  <Characters>2469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3</cp:revision>
  <dcterms:created xsi:type="dcterms:W3CDTF">2026-06-22T15:45:00Z</dcterms:created>
  <dcterms:modified xsi:type="dcterms:W3CDTF">2026-06-24T09:54:00Z</dcterms:modified>
</cp:coreProperties>
</file>