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05C63" w14:textId="6ECA2F9D" w:rsidR="00F90FA4" w:rsidRPr="000F1477" w:rsidRDefault="00F90FA4" w:rsidP="000F1477">
      <w:pPr>
        <w:jc w:val="center"/>
        <w:rPr>
          <w:rFonts w:cstheme="minorHAnsi"/>
          <w:sz w:val="21"/>
          <w:szCs w:val="21"/>
        </w:rPr>
      </w:pPr>
      <w:r w:rsidRPr="000F1477">
        <w:rPr>
          <w:rFonts w:cstheme="minorHAnsi"/>
          <w:sz w:val="21"/>
          <w:szCs w:val="21"/>
        </w:rPr>
        <w:t>Vabilo in prijavnica za zaposlene v vzgojno izobraževalnih ustanovah na strokovno izobraževanje z aktivnim sodelovanjem</w:t>
      </w:r>
    </w:p>
    <w:p w14:paraId="3AFA77BA" w14:textId="5253F1CC" w:rsidR="00F90FA4" w:rsidRDefault="000B47FD" w:rsidP="000F1477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  <w:r>
        <w:rPr>
          <w:rFonts w:eastAsia="Times New Roman" w:cstheme="minorHAnsi"/>
          <w:b/>
          <w:bCs/>
          <w:color w:val="333333"/>
          <w:u w:val="single"/>
          <w:lang w:eastAsia="sl-SI"/>
        </w:rPr>
        <w:t xml:space="preserve">OD IDEJE DO IZVEDBE UČNE POTI - </w:t>
      </w:r>
      <w:r>
        <w:rPr>
          <w:rFonts w:eastAsia="Times New Roman" w:cstheme="minorHAnsi"/>
          <w:b/>
          <w:bCs/>
          <w:color w:val="333333"/>
          <w:u w:val="single"/>
          <w:lang w:eastAsia="sl-SI"/>
        </w:rPr>
        <w:br/>
        <w:t xml:space="preserve"> načrtovanje, dokumentacija, aktivnosti, primeri in vsebine iz prakse</w:t>
      </w:r>
    </w:p>
    <w:p w14:paraId="56E7FCDF" w14:textId="77777777" w:rsidR="000B47FD" w:rsidRPr="000F1477" w:rsidRDefault="000B47FD" w:rsidP="000F1477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</w:p>
    <w:p w14:paraId="35CFDD68" w14:textId="56B4AF83" w:rsidR="00F90FA4" w:rsidRPr="004F3F4F" w:rsidRDefault="00F90FA4" w:rsidP="00F90FA4">
      <w:pPr>
        <w:rPr>
          <w:rFonts w:cstheme="minorHAnsi"/>
          <w:b/>
        </w:rPr>
      </w:pPr>
      <w:r w:rsidRPr="004F3F4F">
        <w:rPr>
          <w:rFonts w:cstheme="minorHAnsi"/>
          <w:b/>
        </w:rPr>
        <w:t xml:space="preserve">Datum: </w:t>
      </w:r>
      <w:r w:rsidR="000B47FD">
        <w:rPr>
          <w:rFonts w:cstheme="minorHAnsi"/>
          <w:bCs/>
        </w:rPr>
        <w:t>26</w:t>
      </w:r>
      <w:r w:rsidR="00A86C88">
        <w:rPr>
          <w:rFonts w:cstheme="minorHAnsi"/>
          <w:bCs/>
        </w:rPr>
        <w:t>.10</w:t>
      </w:r>
      <w:r w:rsidRPr="004F3F4F">
        <w:rPr>
          <w:rFonts w:cstheme="minorHAnsi"/>
          <w:bCs/>
        </w:rPr>
        <w:t>.202</w:t>
      </w:r>
      <w:r w:rsidR="00A86C88">
        <w:rPr>
          <w:rFonts w:cstheme="minorHAnsi"/>
          <w:bCs/>
        </w:rPr>
        <w:t>6</w:t>
      </w:r>
    </w:p>
    <w:p w14:paraId="4C3E71D1" w14:textId="382E715D" w:rsidR="008C559F" w:rsidRPr="00947A52" w:rsidRDefault="008C559F" w:rsidP="008C559F">
      <w:pPr>
        <w:rPr>
          <w:rFonts w:cstheme="minorHAnsi"/>
          <w:b/>
        </w:rPr>
      </w:pPr>
      <w:r w:rsidRPr="00A564EA">
        <w:rPr>
          <w:rFonts w:cstheme="minorHAnsi"/>
          <w:b/>
        </w:rPr>
        <w:t>Čas:</w:t>
      </w:r>
      <w:r>
        <w:rPr>
          <w:rFonts w:cstheme="minorHAnsi"/>
          <w:bCs/>
        </w:rPr>
        <w:t xml:space="preserve"> od </w:t>
      </w:r>
      <w:r w:rsidR="00A86C88">
        <w:rPr>
          <w:rFonts w:cstheme="minorHAnsi"/>
          <w:bCs/>
        </w:rPr>
        <w:t>8:00-14:30</w:t>
      </w:r>
    </w:p>
    <w:p w14:paraId="12A12AD5" w14:textId="02DB6A3C" w:rsidR="008C559F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Lokacija: </w:t>
      </w:r>
      <w:bookmarkStart w:id="0" w:name="_Hlk190708248"/>
      <w:r>
        <w:rPr>
          <w:rFonts w:cstheme="minorHAnsi"/>
          <w:bCs/>
        </w:rPr>
        <w:t>spletni program zoom</w:t>
      </w:r>
      <w:r w:rsidR="00A86C88">
        <w:rPr>
          <w:rFonts w:cstheme="minorHAnsi"/>
          <w:bCs/>
        </w:rPr>
        <w:t>, spletna učilnica Audienced po potrebi</w:t>
      </w:r>
    </w:p>
    <w:p w14:paraId="7D1453CC" w14:textId="77777777" w:rsidR="00BE1798" w:rsidRDefault="00BE1798" w:rsidP="008C559F">
      <w:pPr>
        <w:rPr>
          <w:rFonts w:cstheme="minorHAnsi"/>
          <w:bCs/>
        </w:rPr>
      </w:pPr>
    </w:p>
    <w:bookmarkEnd w:id="0"/>
    <w:p w14:paraId="4BF4E0EE" w14:textId="77777777" w:rsidR="008C559F" w:rsidRPr="00947A52" w:rsidRDefault="008C559F" w:rsidP="008C559F">
      <w:pPr>
        <w:rPr>
          <w:rFonts w:cstheme="minorHAnsi"/>
          <w:b/>
        </w:rPr>
      </w:pPr>
      <w:r w:rsidRPr="00947A52">
        <w:rPr>
          <w:rFonts w:cstheme="minorHAnsi"/>
          <w:b/>
        </w:rPr>
        <w:t>Seminar poteka 8 šolskih ur.</w:t>
      </w:r>
    </w:p>
    <w:p w14:paraId="0C65E31B" w14:textId="77777777" w:rsidR="008C559F" w:rsidRPr="00947A52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Udeleženci prejmejo gradivo, potrdilo in program. </w:t>
      </w:r>
    </w:p>
    <w:p w14:paraId="3BC631B7" w14:textId="77777777" w:rsidR="008C559F" w:rsidRPr="00947A52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3D6E0815" w14:textId="77777777" w:rsidR="008C559F" w:rsidRDefault="008C559F" w:rsidP="008C559F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Seminar je vrednoten z </w:t>
      </w:r>
      <w:r w:rsidRPr="00947A52">
        <w:rPr>
          <w:rFonts w:cstheme="minorHAnsi"/>
          <w:b/>
        </w:rPr>
        <w:t>0,5 točke</w:t>
      </w:r>
      <w:r w:rsidRPr="00947A52">
        <w:rPr>
          <w:rFonts w:cstheme="minorHAnsi"/>
          <w:bCs/>
        </w:rPr>
        <w:t xml:space="preserve"> za napredovanje. </w:t>
      </w:r>
    </w:p>
    <w:p w14:paraId="4138D5DC" w14:textId="77777777" w:rsidR="008C559F" w:rsidRDefault="008C559F" w:rsidP="008C559F">
      <w:pPr>
        <w:rPr>
          <w:rFonts w:cstheme="minorHAnsi"/>
          <w:bCs/>
        </w:rPr>
      </w:pPr>
    </w:p>
    <w:p w14:paraId="3C7136A8" w14:textId="77777777" w:rsidR="008C559F" w:rsidRPr="000F1477" w:rsidRDefault="008C559F" w:rsidP="008C559F">
      <w:pPr>
        <w:rPr>
          <w:rFonts w:cstheme="minorHAnsi"/>
          <w:bCs/>
          <w:sz w:val="21"/>
          <w:szCs w:val="21"/>
        </w:rPr>
      </w:pPr>
      <w:r w:rsidRPr="000F1477">
        <w:rPr>
          <w:rFonts w:cstheme="minorHAnsi"/>
          <w:bCs/>
          <w:sz w:val="21"/>
          <w:szCs w:val="21"/>
        </w:rPr>
        <w:t xml:space="preserve">Udeleženci, ki bodo izvedli kratko predstavitev (15 minut) prejmejo potrdilo za </w:t>
      </w:r>
      <w:r w:rsidRPr="000F1477">
        <w:rPr>
          <w:rFonts w:cstheme="minorHAnsi"/>
          <w:b/>
          <w:sz w:val="21"/>
          <w:szCs w:val="21"/>
        </w:rPr>
        <w:t>2 točki</w:t>
      </w:r>
      <w:r w:rsidRPr="000F1477">
        <w:rPr>
          <w:rFonts w:cstheme="minorHAnsi"/>
          <w:bCs/>
          <w:sz w:val="21"/>
          <w:szCs w:val="21"/>
        </w:rPr>
        <w:t xml:space="preserve"> (dodatno strokovno delo).</w:t>
      </w:r>
    </w:p>
    <w:p w14:paraId="57247753" w14:textId="77777777" w:rsidR="00D90433" w:rsidRPr="00E7097D" w:rsidRDefault="00BE1798" w:rsidP="00D90433">
      <w:pPr>
        <w:rPr>
          <w:rFonts w:cstheme="minorHAnsi"/>
          <w:color w:val="000000"/>
          <w:shd w:val="clear" w:color="auto" w:fill="FFFFFF"/>
        </w:rPr>
      </w:pPr>
      <w:bookmarkStart w:id="1" w:name="_Hlk207893637"/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prispevka naj vas vodijo </w:t>
      </w:r>
      <w:r w:rsidRPr="00D90433">
        <w:rPr>
          <w:rFonts w:cstheme="minorHAnsi"/>
          <w:color w:val="000000"/>
          <w:sz w:val="21"/>
          <w:szCs w:val="21"/>
          <w:shd w:val="clear" w:color="auto" w:fill="FFFFFF"/>
        </w:rPr>
        <w:t xml:space="preserve">vprašanja: </w:t>
      </w:r>
      <w:bookmarkEnd w:id="1"/>
      <w:r w:rsidR="00D90433" w:rsidRPr="00D90433">
        <w:rPr>
          <w:rFonts w:cstheme="minorHAnsi"/>
          <w:color w:val="000000"/>
          <w:sz w:val="21"/>
          <w:szCs w:val="21"/>
          <w:shd w:val="clear" w:color="auto" w:fill="FFFFFF"/>
        </w:rPr>
        <w:t>Katero učno pot uporabljam in zakaj je dobra? Kako se pripravim na učno pot? Naj učne poti v Sloveniji – predstavitev.</w:t>
      </w:r>
      <w:r w:rsidR="00D90433">
        <w:rPr>
          <w:rFonts w:cstheme="minorHAnsi"/>
          <w:color w:val="000000"/>
          <w:shd w:val="clear" w:color="auto" w:fill="FFFFFF"/>
        </w:rPr>
        <w:t xml:space="preserve"> </w:t>
      </w:r>
    </w:p>
    <w:p w14:paraId="3953B948" w14:textId="2D028C90" w:rsidR="00BE1798" w:rsidRPr="000F1477" w:rsidRDefault="00BE1798" w:rsidP="008C559F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5EB6F415" w14:textId="77777777" w:rsidR="008C559F" w:rsidRPr="000F1477" w:rsidRDefault="008C559F" w:rsidP="008C559F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Za posvet lahko tudi pokličete na 041 285 308 (Damjana Šmid). </w:t>
      </w:r>
    </w:p>
    <w:p w14:paraId="2FCCE964" w14:textId="77777777" w:rsidR="00F90FA4" w:rsidRPr="004F3F4F" w:rsidRDefault="00F90FA4" w:rsidP="00F90FA4">
      <w:pPr>
        <w:rPr>
          <w:rFonts w:cstheme="minorHAnsi"/>
        </w:rPr>
      </w:pPr>
      <w:r w:rsidRPr="004F3F4F">
        <w:rPr>
          <w:rFonts w:cstheme="minorHAnsi"/>
          <w:b/>
        </w:rPr>
        <w:t xml:space="preserve"> </w:t>
      </w:r>
    </w:p>
    <w:p w14:paraId="03182C32" w14:textId="77777777" w:rsidR="00BE1798" w:rsidRDefault="00F90FA4" w:rsidP="00BE1798">
      <w:pPr>
        <w:rPr>
          <w:rFonts w:cstheme="minorHAnsi"/>
          <w:b/>
        </w:rPr>
      </w:pPr>
      <w:r w:rsidRPr="004F3F4F">
        <w:rPr>
          <w:rFonts w:cstheme="minorHAnsi"/>
          <w:b/>
        </w:rPr>
        <w:t xml:space="preserve">Vsebina seminarja: </w:t>
      </w:r>
    </w:p>
    <w:p w14:paraId="1D640065" w14:textId="77777777" w:rsidR="00D90433" w:rsidRDefault="00D90433" w:rsidP="00BE1798">
      <w:pPr>
        <w:rPr>
          <w:rFonts w:cstheme="minorHAnsi"/>
          <w:b/>
        </w:rPr>
      </w:pPr>
    </w:p>
    <w:p w14:paraId="0DDA198A" w14:textId="77777777" w:rsidR="00D90433" w:rsidRPr="00E7097D" w:rsidRDefault="00D90433" w:rsidP="00D90433">
      <w:pPr>
        <w:pStyle w:val="ListParagraph"/>
        <w:numPr>
          <w:ilvl w:val="0"/>
          <w:numId w:val="1"/>
        </w:numPr>
        <w:rPr>
          <w:rFonts w:eastAsia="Times New Roman" w:cstheme="minorHAnsi"/>
          <w:b/>
          <w:sz w:val="24"/>
          <w:szCs w:val="24"/>
          <w:lang w:eastAsia="sl-SI"/>
        </w:rPr>
      </w:pPr>
      <w:r w:rsidRPr="00E7097D">
        <w:rPr>
          <w:rFonts w:eastAsia="Times New Roman" w:cstheme="minorHAnsi"/>
          <w:b/>
          <w:sz w:val="24"/>
          <w:szCs w:val="24"/>
          <w:lang w:eastAsia="sl-SI"/>
        </w:rPr>
        <w:t>predstavitev možnosti za dodatno strokovno delo 3 točke in hkrati zelo dober projekt v lokalni skupnosti – za vrtec člen 21. c.20. zasnova, priprava in sodelovanje z lokalno skupnostjo pri izvedbi učne poti; za šolo člen 22.c17. zasnova, priprava in sodelovanje z lokalno skupnostjo pri izvedbi učne poti;</w:t>
      </w:r>
    </w:p>
    <w:p w14:paraId="031283CD" w14:textId="77777777" w:rsidR="00D90433" w:rsidRPr="00E7097D" w:rsidRDefault="00D90433" w:rsidP="00D90433">
      <w:pPr>
        <w:pStyle w:val="ListParagraph"/>
        <w:numPr>
          <w:ilvl w:val="0"/>
          <w:numId w:val="1"/>
        </w:numPr>
        <w:spacing w:before="100" w:beforeAutospacing="1" w:after="100" w:afterAutospacing="1" w:line="256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izpeljava od ideje do izvedbe po korakih </w:t>
      </w:r>
    </w:p>
    <w:p w14:paraId="7856F994" w14:textId="77777777" w:rsidR="00D90433" w:rsidRPr="00E7097D" w:rsidRDefault="00D90433" w:rsidP="00D90433">
      <w:pPr>
        <w:pStyle w:val="ListParagraph"/>
        <w:numPr>
          <w:ilvl w:val="0"/>
          <w:numId w:val="1"/>
        </w:numPr>
        <w:spacing w:before="100" w:beforeAutospacing="1" w:after="100" w:afterAutospacing="1" w:line="256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različne možnosti, ki jih lahko uporabite pri izdelavi učne poti </w:t>
      </w:r>
    </w:p>
    <w:p w14:paraId="3BB1A61E" w14:textId="77777777" w:rsidR="00D90433" w:rsidRDefault="00D90433" w:rsidP="00D9043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delovna gradiva za udeležence </w:t>
      </w:r>
    </w:p>
    <w:p w14:paraId="293EA757" w14:textId="77777777" w:rsidR="00D90433" w:rsidRPr="00E7097D" w:rsidRDefault="00D90433" w:rsidP="00D9043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predstavitve udeležencev </w:t>
      </w:r>
    </w:p>
    <w:p w14:paraId="7E9DF0FF" w14:textId="77777777" w:rsidR="008C559F" w:rsidRPr="00947A52" w:rsidRDefault="008C559F" w:rsidP="008C559F">
      <w:pPr>
        <w:rPr>
          <w:rFonts w:cstheme="minorHAnsi"/>
          <w:b/>
        </w:rPr>
      </w:pPr>
      <w:r w:rsidRPr="00947A52">
        <w:rPr>
          <w:rFonts w:cstheme="minorHAnsi"/>
        </w:rPr>
        <w:t xml:space="preserve">Predavateljica: </w:t>
      </w:r>
      <w:r w:rsidRPr="00947A52">
        <w:rPr>
          <w:rFonts w:cstheme="minorHAnsi"/>
          <w:b/>
        </w:rPr>
        <w:t xml:space="preserve">Damjana Šmid, prof.soc.ped. </w:t>
      </w:r>
    </w:p>
    <w:p w14:paraId="25672A1E" w14:textId="30EC2B81" w:rsidR="008C559F" w:rsidRPr="000F1477" w:rsidRDefault="008C559F" w:rsidP="000F1477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947A52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A86C88">
        <w:rPr>
          <w:rFonts w:eastAsia="Times New Roman" w:cstheme="minorHAnsi"/>
          <w:color w:val="FF0000"/>
          <w:lang w:eastAsia="sl-SI"/>
        </w:rPr>
        <w:t>5</w:t>
      </w:r>
      <w:r>
        <w:rPr>
          <w:rFonts w:eastAsia="Times New Roman" w:cstheme="minorHAnsi"/>
          <w:color w:val="FF0000"/>
          <w:lang w:eastAsia="sl-SI"/>
        </w:rPr>
        <w:t>8</w:t>
      </w:r>
      <w:r w:rsidRPr="00947A52">
        <w:rPr>
          <w:rFonts w:eastAsia="Times New Roman" w:cstheme="minorHAnsi"/>
          <w:color w:val="FF0000"/>
          <w:lang w:eastAsia="sl-SI"/>
        </w:rPr>
        <w:t xml:space="preserve">,00 eur </w:t>
      </w:r>
      <w:r w:rsidRPr="00947A52">
        <w:rPr>
          <w:rFonts w:eastAsia="Times New Roman" w:cstheme="minorHAnsi"/>
          <w:color w:val="000000" w:themeColor="text1"/>
          <w:lang w:eastAsia="sl-SI"/>
        </w:rPr>
        <w:t>(ddv je že vključen v ceno)</w:t>
      </w:r>
      <w:r>
        <w:rPr>
          <w:rFonts w:eastAsia="Times New Roman" w:cstheme="minorHAnsi"/>
          <w:color w:val="000000" w:themeColor="text1"/>
          <w:lang w:eastAsia="sl-SI"/>
        </w:rPr>
        <w:t>.</w:t>
      </w:r>
      <w:r w:rsidR="000F1477">
        <w:rPr>
          <w:rFonts w:eastAsia="Times New Roman" w:cstheme="minorHAnsi"/>
          <w:color w:val="000000" w:themeColor="text1"/>
          <w:lang w:eastAsia="sl-SI"/>
        </w:rPr>
        <w:br/>
      </w:r>
      <w:r w:rsidRPr="00947A52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 w:rsidRPr="00947A52">
        <w:rPr>
          <w:rFonts w:cstheme="minorHAnsi"/>
          <w:color w:val="FF0000"/>
        </w:rPr>
        <w:br/>
      </w:r>
      <w:r w:rsidRPr="00947A52">
        <w:rPr>
          <w:rFonts w:cstheme="minorHAnsi"/>
        </w:rPr>
        <w:t>Račun boste po prijavi prejeli na vaš e-naslov ali preko e-računov, če je plačnik delodajalec.</w:t>
      </w:r>
    </w:p>
    <w:p w14:paraId="01C776A0" w14:textId="77777777" w:rsidR="008C559F" w:rsidRPr="00947A52" w:rsidRDefault="008C559F" w:rsidP="008C559F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1C3A34F9" w14:textId="7750DD9A" w:rsidR="008C559F" w:rsidRDefault="00D90433" w:rsidP="008C559F">
      <w:pPr>
        <w:rPr>
          <w:rFonts w:cstheme="minorHAnsi"/>
          <w:color w:val="FF0000"/>
        </w:rPr>
      </w:pPr>
      <w:hyperlink r:id="rId7" w:history="1">
        <w:r w:rsidR="008C559F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8C559F" w:rsidRPr="00947A52">
        <w:rPr>
          <w:rFonts w:cstheme="minorHAnsi"/>
          <w:color w:val="FF0000"/>
        </w:rPr>
        <w:t xml:space="preserve">  </w:t>
      </w:r>
    </w:p>
    <w:p w14:paraId="7CD70888" w14:textId="77777777" w:rsidR="00D90433" w:rsidRDefault="00D90433" w:rsidP="008C559F">
      <w:pPr>
        <w:rPr>
          <w:rFonts w:cstheme="minorHAnsi"/>
          <w:color w:val="FF0000"/>
        </w:rPr>
      </w:pPr>
    </w:p>
    <w:p w14:paraId="286D7729" w14:textId="77777777" w:rsidR="00D90433" w:rsidRDefault="00D90433" w:rsidP="008C559F">
      <w:pPr>
        <w:rPr>
          <w:rFonts w:cstheme="minorHAnsi"/>
          <w:color w:val="FF0000"/>
        </w:rPr>
      </w:pPr>
    </w:p>
    <w:p w14:paraId="137FDBF0" w14:textId="77777777" w:rsidR="000B47FD" w:rsidRDefault="008C559F" w:rsidP="000B47FD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  <w:r w:rsidRPr="00947A52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Pr="00947A52">
        <w:rPr>
          <w:rFonts w:cstheme="minorHAnsi"/>
          <w:b/>
          <w:sz w:val="22"/>
          <w:szCs w:val="22"/>
        </w:rPr>
        <w:br/>
      </w:r>
      <w:r w:rsidR="000B47FD">
        <w:rPr>
          <w:rFonts w:eastAsia="Times New Roman" w:cstheme="minorHAnsi"/>
          <w:b/>
          <w:bCs/>
          <w:color w:val="333333"/>
          <w:u w:val="single"/>
          <w:lang w:eastAsia="sl-SI"/>
        </w:rPr>
        <w:t xml:space="preserve">OD IDEJE DO IZVEDBE UČNE POTI - </w:t>
      </w:r>
      <w:r w:rsidR="000B47FD">
        <w:rPr>
          <w:rFonts w:eastAsia="Times New Roman" w:cstheme="minorHAnsi"/>
          <w:b/>
          <w:bCs/>
          <w:color w:val="333333"/>
          <w:u w:val="single"/>
          <w:lang w:eastAsia="sl-SI"/>
        </w:rPr>
        <w:br/>
        <w:t xml:space="preserve"> načrtovanje, dokumentacija, aktivnosti, primeri in vsebine iz prakse</w:t>
      </w:r>
    </w:p>
    <w:p w14:paraId="229E813A" w14:textId="2B2552C4" w:rsidR="00A86C88" w:rsidRPr="000F1477" w:rsidRDefault="00A86C88" w:rsidP="00A86C88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</w:p>
    <w:p w14:paraId="3823ECD0" w14:textId="35D04FDC" w:rsidR="008C559F" w:rsidRPr="00947A52" w:rsidRDefault="008C559F" w:rsidP="00A86C88">
      <w:pPr>
        <w:jc w:val="center"/>
        <w:rPr>
          <w:rFonts w:cstheme="minorHAnsi"/>
          <w:b/>
          <w:u w:val="single"/>
        </w:rPr>
      </w:pPr>
    </w:p>
    <w:p w14:paraId="5540A8D3" w14:textId="77777777" w:rsidR="008C559F" w:rsidRPr="00947A52" w:rsidRDefault="008C559F" w:rsidP="008C559F">
      <w:pPr>
        <w:rPr>
          <w:rFonts w:cstheme="minorHAnsi"/>
          <w:sz w:val="22"/>
          <w:szCs w:val="22"/>
        </w:rPr>
      </w:pPr>
    </w:p>
    <w:p w14:paraId="2C998883" w14:textId="77777777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1916C59C" w14:textId="77777777" w:rsidR="008C559F" w:rsidRPr="00947A52" w:rsidRDefault="008C559F" w:rsidP="008C559F">
      <w:pPr>
        <w:rPr>
          <w:rFonts w:cstheme="minorHAnsi"/>
        </w:rPr>
      </w:pPr>
    </w:p>
    <w:p w14:paraId="19A7B81B" w14:textId="77777777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524EB3C2" w14:textId="77777777" w:rsidR="008C559F" w:rsidRPr="00947A52" w:rsidRDefault="008C559F" w:rsidP="008C559F">
      <w:pPr>
        <w:rPr>
          <w:rFonts w:cstheme="minorHAnsi"/>
          <w:b/>
        </w:rPr>
      </w:pPr>
    </w:p>
    <w:p w14:paraId="3052EC0C" w14:textId="7DD626EB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 w:rsidR="00A86C88">
        <w:rPr>
          <w:rFonts w:cstheme="minorHAnsi"/>
        </w:rPr>
        <w:t xml:space="preserve"> (naziv, ulica, hišna št., pošt. št., kraj)</w:t>
      </w:r>
      <w:r w:rsidRPr="00947A52">
        <w:rPr>
          <w:rFonts w:cstheme="minorHAnsi"/>
        </w:rPr>
        <w:t xml:space="preserve">:  </w:t>
      </w:r>
    </w:p>
    <w:p w14:paraId="783668A4" w14:textId="77777777" w:rsidR="008C559F" w:rsidRPr="00947A52" w:rsidRDefault="008C559F" w:rsidP="008C559F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5A594513" w14:textId="77777777" w:rsidR="008C559F" w:rsidRPr="00947A52" w:rsidRDefault="008C559F" w:rsidP="008C559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C559F" w:rsidRPr="00947A52" w14:paraId="1A639C83" w14:textId="77777777" w:rsidTr="00443CB6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BE084" w14:textId="77777777" w:rsidR="008C559F" w:rsidRPr="000F1477" w:rsidRDefault="008C559F" w:rsidP="00443CB6">
            <w:pPr>
              <w:spacing w:before="120" w:after="120" w:line="33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F1477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1BA0F009" w14:textId="77777777" w:rsidR="008C559F" w:rsidRPr="00947A52" w:rsidRDefault="008C559F" w:rsidP="00443CB6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8255912" w14:textId="77777777" w:rsidR="008C559F" w:rsidRPr="00947A52" w:rsidRDefault="008C559F" w:rsidP="00443CB6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1BD6CC2D" w14:textId="77777777" w:rsidR="008C559F" w:rsidRPr="00A564EA" w:rsidRDefault="008C559F" w:rsidP="00443CB6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</w:r>
            <w:r w:rsidRPr="000F1477">
              <w:rPr>
                <w:rFonts w:eastAsia="Corben" w:cstheme="minorHAnsi"/>
                <w:b/>
                <w:bCs/>
                <w:color w:val="1A1A1A"/>
                <w:sz w:val="20"/>
                <w:szCs w:val="20"/>
              </w:rPr>
              <w:t>Če je plačnik ustanova, predplačilo oziroma potrdilo o plačilu ni potrebno.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</w:tc>
      </w:tr>
      <w:tr w:rsidR="008C559F" w:rsidRPr="00947A52" w14:paraId="6B09C11C" w14:textId="77777777" w:rsidTr="00443CB6">
        <w:trPr>
          <w:trHeight w:val="293"/>
        </w:trPr>
        <w:tc>
          <w:tcPr>
            <w:tcW w:w="0" w:type="auto"/>
            <w:vMerge/>
          </w:tcPr>
          <w:p w14:paraId="7A780FF9" w14:textId="77777777" w:rsidR="008C559F" w:rsidRPr="00947A52" w:rsidRDefault="008C559F" w:rsidP="00443CB6">
            <w:pPr>
              <w:rPr>
                <w:rFonts w:cstheme="minorHAnsi"/>
              </w:rPr>
            </w:pPr>
          </w:p>
        </w:tc>
      </w:tr>
      <w:tr w:rsidR="008C559F" w:rsidRPr="00947A52" w14:paraId="3CABB8D8" w14:textId="77777777" w:rsidTr="00443CB6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70424089" w14:textId="77777777" w:rsidR="008C559F" w:rsidRPr="00947A52" w:rsidRDefault="008C559F" w:rsidP="00443CB6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8B2C13B" w14:textId="7D8DBEAF" w:rsidR="008C559F" w:rsidRPr="008C559F" w:rsidRDefault="008C559F" w:rsidP="008C559F">
            <w:pPr>
              <w:rPr>
                <w:rFonts w:eastAsia="Times New Roman" w:cstheme="minorHAnsi"/>
                <w:b/>
                <w:bCs/>
                <w:color w:val="333333"/>
                <w:u w:val="single"/>
                <w:lang w:eastAsia="sl-SI"/>
              </w:rPr>
            </w:pPr>
            <w:r w:rsidRPr="005716BD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0B47FD">
              <w:rPr>
                <w:rFonts w:eastAsia="Times New Roman" w:cstheme="minorHAnsi"/>
                <w:color w:val="333333"/>
                <w:sz w:val="20"/>
                <w:szCs w:val="20"/>
                <w:lang w:eastAsia="sl-SI"/>
              </w:rPr>
              <w:t>Od ideje do izvedbe učne poti</w:t>
            </w:r>
            <w:r w:rsidR="00A86C88">
              <w:rPr>
                <w:rFonts w:eastAsia="Times New Roman" w:cstheme="minorHAnsi"/>
                <w:color w:val="333333"/>
                <w:sz w:val="20"/>
                <w:szCs w:val="20"/>
                <w:lang w:eastAsia="sl-SI"/>
              </w:rPr>
              <w:t>, 8h</w:t>
            </w:r>
            <w:r w:rsidRPr="005716BD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8C559F" w:rsidRPr="00947A52" w14:paraId="5B1F58FA" w14:textId="77777777" w:rsidTr="00443CB6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F0A17" w14:textId="46200AA9" w:rsidR="008C559F" w:rsidRPr="00947A52" w:rsidRDefault="008C559F" w:rsidP="00443CB6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A86C88">
              <w:rPr>
                <w:rFonts w:eastAsia="Corben" w:cstheme="minorHAnsi"/>
                <w:color w:val="000000"/>
                <w:sz w:val="20"/>
                <w:szCs w:val="20"/>
              </w:rPr>
              <w:t>5</w:t>
            </w:r>
            <w:r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A86C88">
              <w:rPr>
                <w:rFonts w:eastAsia="Corben" w:cstheme="minorHAnsi"/>
                <w:color w:val="000000"/>
                <w:sz w:val="20"/>
                <w:szCs w:val="20"/>
              </w:rPr>
              <w:t>7</w:t>
            </w:r>
            <w:r w:rsidR="000B47FD">
              <w:rPr>
                <w:rFonts w:eastAsia="Corben" w:cstheme="minorHAnsi"/>
                <w:color w:val="000000"/>
                <w:sz w:val="20"/>
                <w:szCs w:val="20"/>
              </w:rPr>
              <w:t>7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192E31A" w14:textId="79390838" w:rsidR="008C559F" w:rsidRPr="00947A52" w:rsidRDefault="008C559F" w:rsidP="00443CB6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A86C88">
              <w:rPr>
                <w:rFonts w:eastAsia="Corben" w:cstheme="minorHAnsi"/>
                <w:color w:val="000000"/>
                <w:sz w:val="20"/>
                <w:szCs w:val="20"/>
              </w:rPr>
              <w:t>8h-</w:t>
            </w:r>
            <w:r w:rsidR="000B47FD">
              <w:rPr>
                <w:rFonts w:eastAsia="Corben" w:cstheme="minorHAnsi"/>
                <w:color w:val="000000"/>
                <w:sz w:val="20"/>
                <w:szCs w:val="20"/>
              </w:rPr>
              <w:t>ideje-izvedbe</w:t>
            </w:r>
          </w:p>
        </w:tc>
      </w:tr>
    </w:tbl>
    <w:p w14:paraId="5CA54450" w14:textId="77777777" w:rsidR="008C559F" w:rsidRPr="00947A52" w:rsidRDefault="008C559F" w:rsidP="008C559F">
      <w:pPr>
        <w:rPr>
          <w:rFonts w:cstheme="minorHAnsi"/>
        </w:rPr>
      </w:pPr>
    </w:p>
    <w:p w14:paraId="62D40927" w14:textId="77777777" w:rsidR="007C5316" w:rsidRPr="004F3F4F" w:rsidRDefault="007C5316" w:rsidP="008C559F">
      <w:pPr>
        <w:jc w:val="center"/>
        <w:rPr>
          <w:rFonts w:cstheme="minorHAnsi"/>
        </w:rPr>
      </w:pPr>
    </w:p>
    <w:sectPr w:rsidR="007C5316" w:rsidRPr="004F3F4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ECADF" w14:textId="77777777" w:rsidR="00E62F84" w:rsidRDefault="00E62F84" w:rsidP="007C5316">
      <w:r>
        <w:separator/>
      </w:r>
    </w:p>
  </w:endnote>
  <w:endnote w:type="continuationSeparator" w:id="0">
    <w:p w14:paraId="7725D63F" w14:textId="77777777" w:rsidR="00E62F84" w:rsidRDefault="00E62F8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5492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DBEAD2" wp14:editId="34CC758C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0D14E" w14:textId="77777777" w:rsidR="00E62F84" w:rsidRDefault="00E62F84" w:rsidP="007C5316">
      <w:r>
        <w:separator/>
      </w:r>
    </w:p>
  </w:footnote>
  <w:footnote w:type="continuationSeparator" w:id="0">
    <w:p w14:paraId="3EF26779" w14:textId="77777777" w:rsidR="00E62F84" w:rsidRDefault="00E62F8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CBF7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6199F6" wp14:editId="375C4550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008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76"/>
    <w:rsid w:val="000B47FD"/>
    <w:rsid w:val="000F1477"/>
    <w:rsid w:val="00253F93"/>
    <w:rsid w:val="002F05A3"/>
    <w:rsid w:val="0038380D"/>
    <w:rsid w:val="004F3F4F"/>
    <w:rsid w:val="00770A76"/>
    <w:rsid w:val="007C5316"/>
    <w:rsid w:val="0080414B"/>
    <w:rsid w:val="00894B8A"/>
    <w:rsid w:val="008C559F"/>
    <w:rsid w:val="008E3A7E"/>
    <w:rsid w:val="008E526C"/>
    <w:rsid w:val="00942CDC"/>
    <w:rsid w:val="00A86C88"/>
    <w:rsid w:val="00BE1798"/>
    <w:rsid w:val="00C43637"/>
    <w:rsid w:val="00CA24F3"/>
    <w:rsid w:val="00CB488D"/>
    <w:rsid w:val="00D90433"/>
    <w:rsid w:val="00E62F84"/>
    <w:rsid w:val="00F90FA4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CAA7305"/>
  <w15:chartTrackingRefBased/>
  <w15:docId w15:val="{CA08C298-27EB-43C3-90BA-B3F7186C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F90FA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0FA4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 (002).dotx</Template>
  <TotalTime>1</TotalTime>
  <Pages>2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2026-06-22T14:46:00Z</dcterms:created>
  <dcterms:modified xsi:type="dcterms:W3CDTF">2026-06-24T09:46:00Z</dcterms:modified>
</cp:coreProperties>
</file>