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3C883F" w14:textId="25FC07F7" w:rsidR="001B43E5" w:rsidRPr="00D11362" w:rsidRDefault="001B43E5" w:rsidP="0055046F">
      <w:pPr>
        <w:jc w:val="center"/>
        <w:rPr>
          <w:rFonts w:cstheme="minorHAnsi"/>
          <w:sz w:val="20"/>
          <w:szCs w:val="20"/>
        </w:rPr>
      </w:pPr>
      <w:r w:rsidRPr="00D11362">
        <w:rPr>
          <w:rFonts w:cstheme="minorHAnsi"/>
          <w:sz w:val="20"/>
          <w:szCs w:val="20"/>
        </w:rPr>
        <w:t xml:space="preserve">Vabilo in prijavnica za zaposlene v vzgojno izobraževalnih ustanovah na </w:t>
      </w:r>
      <w:r w:rsidR="0005570A" w:rsidRPr="00D11362">
        <w:rPr>
          <w:rFonts w:cstheme="minorHAnsi"/>
          <w:sz w:val="20"/>
          <w:szCs w:val="20"/>
        </w:rPr>
        <w:t xml:space="preserve">spletni </w:t>
      </w:r>
      <w:r w:rsidRPr="00D11362">
        <w:rPr>
          <w:rFonts w:cstheme="minorHAnsi"/>
          <w:sz w:val="20"/>
          <w:szCs w:val="20"/>
        </w:rPr>
        <w:t>seminar</w:t>
      </w:r>
    </w:p>
    <w:p w14:paraId="7C312CD0" w14:textId="77777777" w:rsidR="00CE0B3B" w:rsidRPr="0092397F" w:rsidRDefault="00CE0B3B" w:rsidP="00CE0B3B">
      <w:pPr>
        <w:jc w:val="center"/>
        <w:rPr>
          <w:rFonts w:cstheme="minorHAnsi"/>
          <w:b/>
          <w:u w:val="single"/>
        </w:rPr>
      </w:pPr>
      <w:r w:rsidRPr="0092397F">
        <w:rPr>
          <w:rFonts w:cstheme="minorHAnsi"/>
          <w:b/>
          <w:u w:val="single"/>
        </w:rPr>
        <w:t>AKTIVNOSTI IN PRIPOROČILA ZA VODENJE INTERVIZIJSKE SKUPINE IN IZVAJANJE</w:t>
      </w:r>
    </w:p>
    <w:p w14:paraId="53B80038" w14:textId="05912658" w:rsidR="000F6A9B" w:rsidRDefault="00CE0B3B" w:rsidP="00CE0B3B">
      <w:pPr>
        <w:jc w:val="center"/>
        <w:rPr>
          <w:rFonts w:cstheme="minorHAnsi"/>
          <w:b/>
          <w:u w:val="single"/>
        </w:rPr>
      </w:pPr>
      <w:r w:rsidRPr="0092397F">
        <w:rPr>
          <w:rFonts w:cstheme="minorHAnsi"/>
          <w:b/>
          <w:u w:val="single"/>
        </w:rPr>
        <w:t>KOLEGIALNEGA COACHINGA V VRTCU</w:t>
      </w:r>
    </w:p>
    <w:p w14:paraId="68F330DA" w14:textId="77777777" w:rsidR="00D11362" w:rsidRPr="0092397F" w:rsidRDefault="00D11362" w:rsidP="00CE0B3B">
      <w:pPr>
        <w:jc w:val="center"/>
        <w:rPr>
          <w:rFonts w:cstheme="minorHAnsi"/>
          <w:b/>
        </w:rPr>
      </w:pPr>
    </w:p>
    <w:p w14:paraId="778386D0" w14:textId="5ED2B43F" w:rsidR="001B43E5" w:rsidRPr="0092397F" w:rsidRDefault="001B43E5" w:rsidP="001B43E5">
      <w:pPr>
        <w:rPr>
          <w:rFonts w:cstheme="minorHAnsi"/>
          <w:b/>
        </w:rPr>
      </w:pPr>
      <w:r w:rsidRPr="0092397F">
        <w:rPr>
          <w:rFonts w:cstheme="minorHAnsi"/>
          <w:b/>
        </w:rPr>
        <w:t xml:space="preserve">Datum: </w:t>
      </w:r>
      <w:r w:rsidR="0092397F" w:rsidRPr="0092397F">
        <w:rPr>
          <w:rFonts w:cstheme="minorHAnsi"/>
          <w:bCs/>
        </w:rPr>
        <w:t>vključitev je možna kadarkoli</w:t>
      </w:r>
    </w:p>
    <w:p w14:paraId="2928AC48" w14:textId="77777777" w:rsidR="0092397F" w:rsidRPr="0092397F" w:rsidRDefault="001B43E5" w:rsidP="0092397F">
      <w:pPr>
        <w:rPr>
          <w:rFonts w:cstheme="minorHAnsi"/>
          <w:bCs/>
        </w:rPr>
      </w:pPr>
      <w:r w:rsidRPr="0092397F">
        <w:rPr>
          <w:rFonts w:cstheme="minorHAnsi"/>
          <w:b/>
        </w:rPr>
        <w:t xml:space="preserve">Lokacija: </w:t>
      </w:r>
      <w:r w:rsidR="0092397F" w:rsidRPr="0092397F">
        <w:rPr>
          <w:rFonts w:cstheme="minorHAnsi"/>
          <w:bCs/>
        </w:rPr>
        <w:t xml:space="preserve">spletna učilnica (ogled posnetkov, gradivo), spletni program zoom za podporo pri izvajanju dodatnega strokovnega dela. </w:t>
      </w:r>
    </w:p>
    <w:p w14:paraId="412B3061" w14:textId="77777777" w:rsidR="001B43E5" w:rsidRPr="0092397F" w:rsidRDefault="001B43E5" w:rsidP="001B43E5">
      <w:pPr>
        <w:rPr>
          <w:rFonts w:cstheme="minorHAnsi"/>
          <w:b/>
        </w:rPr>
      </w:pPr>
      <w:r w:rsidRPr="0092397F">
        <w:rPr>
          <w:rFonts w:cstheme="minorHAnsi"/>
          <w:b/>
        </w:rPr>
        <w:t>Seminar poteka 8 šolskih ur.</w:t>
      </w:r>
    </w:p>
    <w:p w14:paraId="30EBCA03" w14:textId="77777777" w:rsidR="001B43E5" w:rsidRPr="0092397F" w:rsidRDefault="001B43E5" w:rsidP="001B43E5">
      <w:pPr>
        <w:rPr>
          <w:rFonts w:cstheme="minorHAnsi"/>
          <w:bCs/>
        </w:rPr>
      </w:pPr>
      <w:r w:rsidRPr="0092397F">
        <w:rPr>
          <w:rFonts w:cstheme="minorHAnsi"/>
          <w:bCs/>
        </w:rPr>
        <w:t xml:space="preserve">Udeleženci prejmejo gradivo, potrdilo in program. </w:t>
      </w:r>
    </w:p>
    <w:p w14:paraId="60B1A796" w14:textId="77777777" w:rsidR="001B43E5" w:rsidRPr="0092397F" w:rsidRDefault="001B43E5" w:rsidP="001B43E5">
      <w:pPr>
        <w:rPr>
          <w:rFonts w:cstheme="minorHAnsi"/>
          <w:bCs/>
        </w:rPr>
      </w:pPr>
      <w:r w:rsidRPr="0092397F">
        <w:rPr>
          <w:rFonts w:cstheme="minorHAnsi"/>
          <w:bCs/>
        </w:rPr>
        <w:t xml:space="preserve">Prav tako prejmejo osnutek poročila o aktivni udeležbi, ki ga priložijo k potrdilu in programu. </w:t>
      </w:r>
    </w:p>
    <w:p w14:paraId="1A76FECF" w14:textId="77777777" w:rsidR="001B43E5" w:rsidRPr="0092397F" w:rsidRDefault="001B43E5" w:rsidP="001B43E5">
      <w:pPr>
        <w:rPr>
          <w:rFonts w:cstheme="minorHAnsi"/>
          <w:bCs/>
        </w:rPr>
      </w:pPr>
      <w:r w:rsidRPr="0092397F">
        <w:rPr>
          <w:rFonts w:cstheme="minorHAnsi"/>
          <w:bCs/>
        </w:rPr>
        <w:t xml:space="preserve">Seminar je vrednoten z </w:t>
      </w:r>
      <w:r w:rsidRPr="0092397F">
        <w:rPr>
          <w:rFonts w:cstheme="minorHAnsi"/>
          <w:b/>
        </w:rPr>
        <w:t>0,5 točke</w:t>
      </w:r>
      <w:r w:rsidRPr="0092397F">
        <w:rPr>
          <w:rFonts w:cstheme="minorHAnsi"/>
          <w:bCs/>
        </w:rPr>
        <w:t xml:space="preserve"> za napredovanje. </w:t>
      </w:r>
    </w:p>
    <w:p w14:paraId="0ED1E408" w14:textId="2EB37FCA" w:rsidR="0055046F" w:rsidRPr="0092397F" w:rsidRDefault="0055046F" w:rsidP="0055046F">
      <w:pPr>
        <w:rPr>
          <w:rFonts w:cstheme="minorHAnsi"/>
          <w:bCs/>
          <w:color w:val="C00000"/>
        </w:rPr>
      </w:pPr>
    </w:p>
    <w:p w14:paraId="7E92A55D" w14:textId="6FA2AAF3" w:rsidR="0092397F" w:rsidRPr="0092397F" w:rsidRDefault="0092397F" w:rsidP="0092397F">
      <w:pPr>
        <w:rPr>
          <w:rFonts w:cstheme="minorHAnsi"/>
          <w:bCs/>
        </w:rPr>
      </w:pPr>
      <w:r w:rsidRPr="0092397F">
        <w:rPr>
          <w:rFonts w:cstheme="minorHAnsi"/>
          <w:bCs/>
        </w:rPr>
        <w:t xml:space="preserve">Vsebina seminarja je namenjena udeležencem, ki jih zanima vodenje intervizijske skupine v vrtcu ali izvajanje kolegialnega coachinga v vrtcu. </w:t>
      </w:r>
    </w:p>
    <w:p w14:paraId="658F81DC" w14:textId="3F338260" w:rsidR="0092397F" w:rsidRPr="0092397F" w:rsidRDefault="0092397F" w:rsidP="0092397F">
      <w:pPr>
        <w:rPr>
          <w:rFonts w:cstheme="minorHAnsi"/>
          <w:bCs/>
        </w:rPr>
      </w:pPr>
      <w:r w:rsidRPr="0092397F">
        <w:rPr>
          <w:rFonts w:cstheme="minorHAnsi"/>
          <w:bCs/>
        </w:rPr>
        <w:t xml:space="preserve">Aktivnosti lahko izvajate v okviru dodatnega strokovnega dela v vrtcu, ki je po pravilniku o napredovanju ovrednoteno s tremi točkami. </w:t>
      </w:r>
    </w:p>
    <w:p w14:paraId="3CEA352A" w14:textId="60BD36D6" w:rsidR="0092397F" w:rsidRPr="0092397F" w:rsidRDefault="0092397F" w:rsidP="0092397F">
      <w:pPr>
        <w:rPr>
          <w:rFonts w:cs="Times New Roman"/>
          <w:b/>
          <w:bCs/>
          <w:color w:val="000000" w:themeColor="text1"/>
        </w:rPr>
      </w:pPr>
      <w:r w:rsidRPr="0092397F">
        <w:rPr>
          <w:rFonts w:cs="Times New Roman"/>
          <w:b/>
          <w:bCs/>
          <w:color w:val="000000" w:themeColor="text1"/>
        </w:rPr>
        <w:t xml:space="preserve">»dokumentirano enoletno vodenje intervizijske skupine ali kolegialnega coachinga za skupino strokovnih delavcev z vsaj šestimi srečanji« </w:t>
      </w:r>
    </w:p>
    <w:p w14:paraId="1D42E261" w14:textId="77777777" w:rsidR="001B43E5" w:rsidRPr="0092397F" w:rsidRDefault="001B43E5" w:rsidP="001B43E5">
      <w:pPr>
        <w:rPr>
          <w:rFonts w:cstheme="minorHAnsi"/>
          <w:b/>
        </w:rPr>
      </w:pPr>
    </w:p>
    <w:p w14:paraId="78937FC9" w14:textId="6B88F4E6" w:rsidR="001B43E5" w:rsidRPr="0092397F" w:rsidRDefault="00947A52" w:rsidP="001B43E5">
      <w:pPr>
        <w:rPr>
          <w:rFonts w:cstheme="minorHAnsi"/>
          <w:b/>
          <w:bCs/>
          <w:color w:val="000000"/>
          <w:shd w:val="clear" w:color="auto" w:fill="FFFFFF"/>
        </w:rPr>
      </w:pPr>
      <w:r w:rsidRPr="0092397F">
        <w:rPr>
          <w:rFonts w:cstheme="minorHAnsi"/>
          <w:b/>
          <w:bCs/>
          <w:color w:val="000000"/>
          <w:shd w:val="clear" w:color="auto" w:fill="FFFFFF"/>
        </w:rPr>
        <w:t>Vsebina</w:t>
      </w:r>
      <w:r w:rsidR="0005570A" w:rsidRPr="0092397F">
        <w:rPr>
          <w:rFonts w:cstheme="minorHAnsi"/>
          <w:b/>
          <w:bCs/>
          <w:color w:val="000000"/>
          <w:shd w:val="clear" w:color="auto" w:fill="FFFFFF"/>
        </w:rPr>
        <w:t>:</w:t>
      </w:r>
    </w:p>
    <w:p w14:paraId="4D9A3256" w14:textId="77777777" w:rsidR="001B43E5" w:rsidRPr="0092397F" w:rsidRDefault="001B43E5" w:rsidP="001B43E5">
      <w:pPr>
        <w:rPr>
          <w:rFonts w:cstheme="minorHAnsi"/>
          <w:color w:val="000000"/>
          <w:shd w:val="clear" w:color="auto" w:fill="FFFFFF"/>
        </w:rPr>
      </w:pPr>
    </w:p>
    <w:p w14:paraId="79B3E5D8" w14:textId="19B32B43" w:rsidR="00A07664" w:rsidRPr="0092397F" w:rsidRDefault="00A07664" w:rsidP="00A07664">
      <w:pPr>
        <w:pStyle w:val="ListParagraph"/>
        <w:numPr>
          <w:ilvl w:val="0"/>
          <w:numId w:val="4"/>
        </w:numPr>
        <w:rPr>
          <w:rFonts w:cstheme="minorHAnsi"/>
          <w:color w:val="000000"/>
          <w:sz w:val="24"/>
          <w:szCs w:val="24"/>
          <w:shd w:val="clear" w:color="auto" w:fill="FFFFFF"/>
        </w:rPr>
      </w:pPr>
      <w:r w:rsidRPr="0092397F">
        <w:rPr>
          <w:rFonts w:cstheme="minorHAnsi"/>
          <w:color w:val="000000"/>
          <w:sz w:val="24"/>
          <w:szCs w:val="24"/>
          <w:shd w:val="clear" w:color="auto" w:fill="FFFFFF"/>
        </w:rPr>
        <w:t>intervizija in kolegialni coaching v vrtcu – osnovna izhodišča za delo</w:t>
      </w:r>
    </w:p>
    <w:p w14:paraId="6C679360" w14:textId="201024E1" w:rsidR="00A07664" w:rsidRPr="0092397F" w:rsidRDefault="00A07664" w:rsidP="00A07664">
      <w:pPr>
        <w:pStyle w:val="ListParagraph"/>
        <w:numPr>
          <w:ilvl w:val="0"/>
          <w:numId w:val="4"/>
        </w:numPr>
        <w:rPr>
          <w:rFonts w:cstheme="minorHAnsi"/>
          <w:color w:val="000000"/>
          <w:sz w:val="24"/>
          <w:szCs w:val="24"/>
          <w:shd w:val="clear" w:color="auto" w:fill="FFFFFF"/>
        </w:rPr>
      </w:pPr>
      <w:r w:rsidRPr="0092397F">
        <w:rPr>
          <w:rFonts w:cstheme="minorHAnsi"/>
          <w:color w:val="000000"/>
          <w:sz w:val="24"/>
          <w:szCs w:val="24"/>
          <w:shd w:val="clear" w:color="auto" w:fill="FFFFFF"/>
        </w:rPr>
        <w:t>načrtovanje, izvedba in evalvacija za intervizijo in k. coaching – navodila in priporočila za delo</w:t>
      </w:r>
    </w:p>
    <w:p w14:paraId="4315FAE6" w14:textId="28E2B0D2" w:rsidR="00A07664" w:rsidRPr="0092397F" w:rsidRDefault="00A07664" w:rsidP="00A07664">
      <w:pPr>
        <w:pStyle w:val="ListParagraph"/>
        <w:numPr>
          <w:ilvl w:val="0"/>
          <w:numId w:val="4"/>
        </w:numPr>
        <w:rPr>
          <w:rFonts w:cstheme="minorHAnsi"/>
          <w:color w:val="000000"/>
          <w:sz w:val="24"/>
          <w:szCs w:val="24"/>
          <w:shd w:val="clear" w:color="auto" w:fill="FFFFFF"/>
        </w:rPr>
      </w:pPr>
      <w:r w:rsidRPr="0092397F">
        <w:rPr>
          <w:rFonts w:cstheme="minorHAnsi"/>
          <w:color w:val="000000"/>
          <w:sz w:val="24"/>
          <w:szCs w:val="24"/>
          <w:shd w:val="clear" w:color="auto" w:fill="FFFFFF"/>
        </w:rPr>
        <w:t>aktivnosti za izvajanje intervizije in kolegialnega coachinga v vrtcu – primeri za uporabo v praksi</w:t>
      </w:r>
    </w:p>
    <w:p w14:paraId="6662F139" w14:textId="4BB93FBA" w:rsidR="00947A52" w:rsidRPr="0092397F" w:rsidRDefault="00A07664" w:rsidP="00A07664">
      <w:pPr>
        <w:pStyle w:val="ListParagraph"/>
        <w:numPr>
          <w:ilvl w:val="0"/>
          <w:numId w:val="4"/>
        </w:numPr>
        <w:rPr>
          <w:rFonts w:cstheme="minorHAnsi"/>
          <w:color w:val="000000"/>
          <w:sz w:val="24"/>
          <w:szCs w:val="24"/>
          <w:shd w:val="clear" w:color="auto" w:fill="FFFFFF"/>
        </w:rPr>
      </w:pPr>
      <w:r w:rsidRPr="0092397F">
        <w:rPr>
          <w:rFonts w:cstheme="minorHAnsi"/>
          <w:color w:val="000000"/>
          <w:sz w:val="24"/>
          <w:szCs w:val="24"/>
          <w:shd w:val="clear" w:color="auto" w:fill="FFFFFF"/>
        </w:rPr>
        <w:t>priporočila za načrtovanje, izvajanje, dokumentiranje aktivnosti za izvajanje enoletnega dodatnega strokovnega dela</w:t>
      </w:r>
    </w:p>
    <w:p w14:paraId="353CDCA8" w14:textId="77777777" w:rsidR="0055046F" w:rsidRPr="0092397F" w:rsidRDefault="0055046F" w:rsidP="0055046F">
      <w:pPr>
        <w:rPr>
          <w:rFonts w:cstheme="minorHAnsi"/>
          <w:b/>
        </w:rPr>
      </w:pPr>
      <w:r w:rsidRPr="0092397F">
        <w:rPr>
          <w:rFonts w:cstheme="minorHAnsi"/>
        </w:rPr>
        <w:t xml:space="preserve">Predavateljica: </w:t>
      </w:r>
      <w:r w:rsidRPr="0092397F">
        <w:rPr>
          <w:rFonts w:cstheme="minorHAnsi"/>
          <w:b/>
        </w:rPr>
        <w:t xml:space="preserve">Damjana Šmid, prof.soc.ped. </w:t>
      </w:r>
    </w:p>
    <w:p w14:paraId="7AE9D858" w14:textId="2262E54E" w:rsidR="0055046F" w:rsidRDefault="0055046F" w:rsidP="0055046F">
      <w:pPr>
        <w:spacing w:before="100" w:beforeAutospacing="1" w:after="100" w:afterAutospacing="1"/>
        <w:rPr>
          <w:rFonts w:eastAsia="Times New Roman" w:cstheme="minorHAnsi"/>
          <w:color w:val="000000" w:themeColor="text1"/>
          <w:lang w:eastAsia="sl-SI"/>
        </w:rPr>
      </w:pPr>
      <w:r w:rsidRPr="0092397F">
        <w:rPr>
          <w:rFonts w:eastAsia="Times New Roman" w:cstheme="minorHAnsi"/>
          <w:b/>
          <w:bCs/>
          <w:color w:val="000000" w:themeColor="text1"/>
          <w:lang w:eastAsia="sl-SI"/>
        </w:rPr>
        <w:t xml:space="preserve">Znesek 8 urnega izobraževanja za udeleženca: </w:t>
      </w:r>
      <w:r w:rsidR="00947A52" w:rsidRPr="0092397F">
        <w:rPr>
          <w:rFonts w:eastAsia="Times New Roman" w:cstheme="minorHAnsi"/>
          <w:color w:val="FF0000"/>
          <w:lang w:eastAsia="sl-SI"/>
        </w:rPr>
        <w:t>36</w:t>
      </w:r>
      <w:r w:rsidRPr="0092397F">
        <w:rPr>
          <w:rFonts w:eastAsia="Times New Roman" w:cstheme="minorHAnsi"/>
          <w:color w:val="FF0000"/>
          <w:lang w:eastAsia="sl-SI"/>
        </w:rPr>
        <w:t xml:space="preserve">,00 eur </w:t>
      </w:r>
      <w:r w:rsidRPr="0092397F">
        <w:rPr>
          <w:rFonts w:eastAsia="Times New Roman" w:cstheme="minorHAnsi"/>
          <w:color w:val="000000" w:themeColor="text1"/>
          <w:lang w:eastAsia="sl-SI"/>
        </w:rPr>
        <w:t>(ddv je že vključen v ceno)</w:t>
      </w:r>
    </w:p>
    <w:p w14:paraId="79992F09" w14:textId="65EE7437" w:rsidR="0092397F" w:rsidRPr="0092397F" w:rsidRDefault="0092397F" w:rsidP="0055046F">
      <w:pPr>
        <w:spacing w:before="100" w:beforeAutospacing="1" w:after="100" w:afterAutospacing="1"/>
        <w:rPr>
          <w:rFonts w:eastAsia="Times New Roman" w:cstheme="minorHAnsi"/>
          <w:color w:val="FF0000"/>
          <w:lang w:eastAsia="sl-SI"/>
        </w:rPr>
      </w:pPr>
      <w:r w:rsidRPr="00FE1378">
        <w:rPr>
          <w:rFonts w:cstheme="minorHAnsi"/>
          <w:color w:val="C00000"/>
        </w:rPr>
        <w:t>Za vse, ki ste že udeleženci seminarja USIVUO-vrtec/šola je cena seminarja 26,00 eur.</w:t>
      </w:r>
    </w:p>
    <w:p w14:paraId="380AAE93" w14:textId="77777777" w:rsidR="0092397F" w:rsidRDefault="0055046F" w:rsidP="0055046F">
      <w:pPr>
        <w:rPr>
          <w:rFonts w:cstheme="minorHAnsi"/>
          <w:b/>
          <w:bCs/>
          <w:color w:val="FF0000"/>
        </w:rPr>
      </w:pPr>
      <w:r w:rsidRPr="0092397F">
        <w:rPr>
          <w:rFonts w:cstheme="minorHAnsi"/>
          <w:b/>
          <w:bCs/>
          <w:color w:val="FF0000"/>
        </w:rPr>
        <w:t>Če ste samoplačnik je potrebno poleg izpolnjene prijavnice poslati še potrdilo o plačilu-navodila so na naslednji strani.</w:t>
      </w:r>
    </w:p>
    <w:p w14:paraId="43391B94" w14:textId="7E31ACB4" w:rsidR="00632401" w:rsidRPr="00D11362" w:rsidRDefault="0055046F" w:rsidP="0055046F">
      <w:pPr>
        <w:rPr>
          <w:rFonts w:cstheme="minorHAnsi"/>
        </w:rPr>
      </w:pPr>
      <w:r w:rsidRPr="0092397F">
        <w:rPr>
          <w:rFonts w:cstheme="minorHAnsi"/>
          <w:color w:val="FF0000"/>
        </w:rPr>
        <w:br/>
      </w:r>
      <w:r w:rsidRPr="0092397F">
        <w:rPr>
          <w:rFonts w:cstheme="minorHAnsi"/>
        </w:rPr>
        <w:t>Račun boste po prijavi prejeli na vaš e-naslov ali preko e-računov, če je plačnik delodajalec.</w:t>
      </w:r>
    </w:p>
    <w:p w14:paraId="574E6AB9" w14:textId="77777777" w:rsidR="0092397F" w:rsidRPr="00FE1378" w:rsidRDefault="0092397F" w:rsidP="00632401">
      <w:pPr>
        <w:rPr>
          <w:rFonts w:cstheme="minorHAnsi"/>
          <w:color w:val="C00000"/>
        </w:rPr>
      </w:pPr>
    </w:p>
    <w:p w14:paraId="21D573AC" w14:textId="77777777" w:rsidR="0055046F" w:rsidRPr="00A07664" w:rsidRDefault="0055046F" w:rsidP="0055046F">
      <w:pPr>
        <w:rPr>
          <w:rFonts w:cstheme="minorHAnsi"/>
        </w:rPr>
      </w:pPr>
    </w:p>
    <w:p w14:paraId="14C34A41" w14:textId="77777777" w:rsidR="0055046F" w:rsidRPr="00A07664" w:rsidRDefault="0055046F" w:rsidP="0055046F">
      <w:pPr>
        <w:rPr>
          <w:rFonts w:cstheme="minorHAnsi"/>
          <w:b/>
        </w:rPr>
      </w:pPr>
      <w:r w:rsidRPr="00A07664">
        <w:rPr>
          <w:rFonts w:cstheme="minorHAnsi"/>
          <w:b/>
        </w:rPr>
        <w:t xml:space="preserve">Informacije in prijave: </w:t>
      </w:r>
    </w:p>
    <w:p w14:paraId="23045F01" w14:textId="77777777" w:rsidR="0055046F" w:rsidRPr="00A07664" w:rsidRDefault="00307111" w:rsidP="0055046F">
      <w:pPr>
        <w:rPr>
          <w:rFonts w:cstheme="minorHAnsi"/>
          <w:color w:val="FF0000"/>
        </w:rPr>
      </w:pPr>
      <w:hyperlink r:id="rId7" w:history="1">
        <w:r w:rsidR="0055046F" w:rsidRPr="00A07664">
          <w:rPr>
            <w:rStyle w:val="Hyperlink"/>
            <w:rFonts w:cstheme="minorHAnsi"/>
            <w:color w:val="FF0000"/>
          </w:rPr>
          <w:t>vzgoja.damjanasmid@gmail.com</w:t>
        </w:r>
      </w:hyperlink>
      <w:r w:rsidR="0055046F" w:rsidRPr="00A07664">
        <w:rPr>
          <w:rFonts w:cstheme="minorHAnsi"/>
          <w:color w:val="FF0000"/>
        </w:rPr>
        <w:t xml:space="preserve">  </w:t>
      </w:r>
    </w:p>
    <w:p w14:paraId="1DDB7505" w14:textId="77777777" w:rsidR="00307111" w:rsidRDefault="00307111" w:rsidP="00A07664">
      <w:pPr>
        <w:jc w:val="center"/>
        <w:rPr>
          <w:rFonts w:cstheme="minorHAnsi"/>
          <w:b/>
          <w:sz w:val="22"/>
          <w:szCs w:val="22"/>
        </w:rPr>
      </w:pPr>
    </w:p>
    <w:p w14:paraId="4E9F541B" w14:textId="3EA3680C" w:rsidR="00A07664" w:rsidRPr="00A07664" w:rsidRDefault="001B43E5" w:rsidP="00A07664">
      <w:pPr>
        <w:jc w:val="center"/>
        <w:rPr>
          <w:rFonts w:cstheme="minorHAnsi"/>
          <w:b/>
          <w:u w:val="single"/>
        </w:rPr>
      </w:pPr>
      <w:r w:rsidRPr="00A07664">
        <w:rPr>
          <w:rFonts w:cstheme="minorHAnsi"/>
          <w:b/>
          <w:sz w:val="22"/>
          <w:szCs w:val="22"/>
        </w:rPr>
        <w:lastRenderedPageBreak/>
        <w:t xml:space="preserve">PRIJAVNICA ZA SEMINAR – </w:t>
      </w:r>
      <w:r w:rsidR="0055046F" w:rsidRPr="00A07664">
        <w:rPr>
          <w:rFonts w:cstheme="minorHAnsi"/>
          <w:b/>
          <w:sz w:val="22"/>
          <w:szCs w:val="22"/>
        </w:rPr>
        <w:br/>
      </w:r>
      <w:r w:rsidR="00A07664" w:rsidRPr="00A07664">
        <w:rPr>
          <w:rFonts w:cstheme="minorHAnsi"/>
          <w:b/>
          <w:u w:val="single"/>
        </w:rPr>
        <w:t>AKTIVNOSTI IN PRIPOROČILA ZA VODENJE INTERVIZIJSKE SKUPINE IN IZVAJANJE</w:t>
      </w:r>
    </w:p>
    <w:p w14:paraId="516A6F6B" w14:textId="77777777" w:rsidR="00A07664" w:rsidRPr="00A07664" w:rsidRDefault="00A07664" w:rsidP="00A07664">
      <w:pPr>
        <w:jc w:val="center"/>
        <w:rPr>
          <w:rFonts w:cstheme="minorHAnsi"/>
          <w:b/>
        </w:rPr>
      </w:pPr>
      <w:r w:rsidRPr="00A07664">
        <w:rPr>
          <w:rFonts w:cstheme="minorHAnsi"/>
          <w:b/>
          <w:u w:val="single"/>
        </w:rPr>
        <w:t>KOLEGIALNEGA COACHINGA V VRTCU</w:t>
      </w:r>
    </w:p>
    <w:p w14:paraId="1453BA37" w14:textId="7B412D04" w:rsidR="001B43E5" w:rsidRPr="00A07664" w:rsidRDefault="001B43E5" w:rsidP="00A07664">
      <w:pPr>
        <w:jc w:val="center"/>
        <w:rPr>
          <w:rFonts w:cstheme="minorHAnsi"/>
          <w:sz w:val="22"/>
          <w:szCs w:val="22"/>
        </w:rPr>
      </w:pPr>
    </w:p>
    <w:p w14:paraId="1BF54C47" w14:textId="77777777" w:rsidR="0055046F" w:rsidRPr="00A07664" w:rsidRDefault="0055046F" w:rsidP="0055046F">
      <w:pPr>
        <w:rPr>
          <w:rFonts w:cstheme="minorHAnsi"/>
        </w:rPr>
      </w:pPr>
      <w:r w:rsidRPr="00A07664">
        <w:rPr>
          <w:rFonts w:cstheme="minorHAnsi"/>
        </w:rPr>
        <w:t xml:space="preserve">Ime in priimek udeleženca: </w:t>
      </w:r>
    </w:p>
    <w:p w14:paraId="2C7C1031" w14:textId="77777777" w:rsidR="0055046F" w:rsidRPr="00A07664" w:rsidRDefault="0055046F" w:rsidP="0055046F">
      <w:pPr>
        <w:rPr>
          <w:rFonts w:cstheme="minorHAnsi"/>
        </w:rPr>
      </w:pPr>
    </w:p>
    <w:p w14:paraId="2E85FDD2" w14:textId="77777777" w:rsidR="0055046F" w:rsidRPr="00A07664" w:rsidRDefault="0055046F" w:rsidP="0055046F">
      <w:pPr>
        <w:rPr>
          <w:rFonts w:cstheme="minorHAnsi"/>
        </w:rPr>
      </w:pPr>
      <w:r w:rsidRPr="00A07664">
        <w:rPr>
          <w:rFonts w:cstheme="minorHAnsi"/>
        </w:rPr>
        <w:t xml:space="preserve">E-naslov udeleženca: </w:t>
      </w:r>
    </w:p>
    <w:p w14:paraId="656728D8" w14:textId="77777777" w:rsidR="0055046F" w:rsidRPr="00A07664" w:rsidRDefault="0055046F" w:rsidP="0055046F">
      <w:pPr>
        <w:rPr>
          <w:rFonts w:cstheme="minorHAnsi"/>
          <w:b/>
        </w:rPr>
      </w:pPr>
    </w:p>
    <w:p w14:paraId="4196D237" w14:textId="468B8067" w:rsidR="0055046F" w:rsidRPr="00A07664" w:rsidRDefault="0055046F" w:rsidP="0055046F">
      <w:pPr>
        <w:rPr>
          <w:rFonts w:cstheme="minorHAnsi"/>
        </w:rPr>
      </w:pPr>
      <w:r w:rsidRPr="00A07664">
        <w:rPr>
          <w:rFonts w:cstheme="minorHAnsi"/>
        </w:rPr>
        <w:t>Naslov plačnika</w:t>
      </w:r>
      <w:r w:rsidR="00307111">
        <w:rPr>
          <w:rFonts w:cstheme="minorHAnsi"/>
        </w:rPr>
        <w:t xml:space="preserve"> (stalni naslov)</w:t>
      </w:r>
      <w:r w:rsidRPr="00A07664">
        <w:rPr>
          <w:rFonts w:cstheme="minorHAnsi"/>
        </w:rPr>
        <w:t xml:space="preserve">:  </w:t>
      </w:r>
    </w:p>
    <w:p w14:paraId="520B6976" w14:textId="77777777" w:rsidR="0055046F" w:rsidRPr="00A07664" w:rsidRDefault="0055046F" w:rsidP="0055046F">
      <w:pPr>
        <w:rPr>
          <w:rFonts w:cstheme="minorHAnsi"/>
        </w:rPr>
      </w:pPr>
      <w:r w:rsidRPr="00A07664">
        <w:rPr>
          <w:rFonts w:cstheme="minorHAnsi"/>
        </w:rPr>
        <w:br/>
        <w:t xml:space="preserve">Telefon: </w:t>
      </w:r>
    </w:p>
    <w:tbl>
      <w:tblPr>
        <w:tblW w:w="9030" w:type="dxa"/>
        <w:tblInd w:w="75" w:type="dxa"/>
        <w:tblBorders>
          <w:top w:val="single" w:sz="12" w:space="0" w:color="CFE1DC"/>
          <w:left w:val="single" w:sz="12" w:space="0" w:color="CFE1DC"/>
          <w:bottom w:val="single" w:sz="12" w:space="0" w:color="CFE1DC"/>
          <w:right w:val="single" w:sz="12" w:space="0" w:color="CFE1DC"/>
          <w:insideH w:val="single" w:sz="12" w:space="0" w:color="CFE1DC"/>
          <w:insideV w:val="single" w:sz="12" w:space="0" w:color="CFE1DC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55046F" w:rsidRPr="00A07664" w14:paraId="1CDB40B6" w14:textId="77777777" w:rsidTr="003C40B7">
        <w:trPr>
          <w:trHeight w:val="530"/>
        </w:trPr>
        <w:tc>
          <w:tcPr>
            <w:tcW w:w="9030" w:type="dxa"/>
            <w:vMerge w:val="restart"/>
            <w:tcBorders>
              <w:top w:val="none" w:sz="0" w:space="0" w:color="DBDBDB"/>
              <w:left w:val="none" w:sz="0" w:space="0" w:color="CFE1DC"/>
              <w:bottom w:val="none" w:sz="0" w:space="0" w:color="DBDBDB"/>
              <w:right w:val="none" w:sz="0" w:space="0" w:color="DBDBDB"/>
            </w:tcBorders>
            <w:shd w:val="clear" w:color="auto" w:fill="FFE3D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3664E0" w14:textId="77777777" w:rsidR="0055046F" w:rsidRPr="00A07664" w:rsidRDefault="0055046F" w:rsidP="003C40B7">
            <w:pPr>
              <w:spacing w:before="120" w:after="120" w:line="33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664">
              <w:rPr>
                <w:rFonts w:eastAsia="Corben" w:cstheme="minorHAnsi"/>
                <w:color w:val="1A1A1A"/>
                <w:sz w:val="20"/>
                <w:szCs w:val="20"/>
              </w:rPr>
              <w:t>V kolikor je plačnik fizična oseba je potrebno poslati potrdilo o plačilu.</w:t>
            </w:r>
          </w:p>
          <w:p w14:paraId="22C8C583" w14:textId="77777777" w:rsidR="0055046F" w:rsidRPr="00A07664" w:rsidRDefault="0055046F" w:rsidP="003C40B7">
            <w:pPr>
              <w:spacing w:before="120" w:after="120" w:line="33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664">
              <w:rPr>
                <w:rFonts w:eastAsia="Corben" w:cstheme="minorHAnsi"/>
                <w:color w:val="1A1A1A"/>
                <w:sz w:val="20"/>
                <w:szCs w:val="20"/>
              </w:rPr>
              <w:t xml:space="preserve">Potrdilo o plačilu pošljete na </w:t>
            </w:r>
            <w:hyperlink r:id="rId8">
              <w:r w:rsidRPr="00A07664">
                <w:rPr>
                  <w:rFonts w:eastAsia="Corben" w:cstheme="minorHAnsi"/>
                  <w:color w:val="FAAB1F"/>
                  <w:sz w:val="20"/>
                  <w:szCs w:val="20"/>
                </w:rPr>
                <w:t>vzgoja.damjanasmid@gmail.com</w:t>
              </w:r>
            </w:hyperlink>
            <w:r w:rsidRPr="00A07664">
              <w:rPr>
                <w:rFonts w:eastAsia="Corben" w:cstheme="minorHAnsi"/>
                <w:color w:val="1A1A1A"/>
                <w:sz w:val="20"/>
                <w:szCs w:val="20"/>
              </w:rPr>
              <w:t xml:space="preserve">, najboljše kar poleg izpolnjene prijavnice (scan, fotografija ali screenshot/posnetek zaslona, potrdilo o plačilu lahko iz aplikacije prenesete tudi v pdf obliki). </w:t>
            </w:r>
          </w:p>
          <w:p w14:paraId="0B4DE7CB" w14:textId="77777777" w:rsidR="0055046F" w:rsidRPr="00A07664" w:rsidRDefault="0055046F" w:rsidP="003C40B7">
            <w:pPr>
              <w:spacing w:before="120" w:after="120" w:line="33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664">
              <w:rPr>
                <w:rFonts w:eastAsia="Corben" w:cstheme="minorHAnsi"/>
                <w:color w:val="1A1A1A"/>
                <w:sz w:val="20"/>
                <w:szCs w:val="20"/>
              </w:rPr>
              <w:t xml:space="preserve">V primeru, da se ime plačnika razlikuje od imena udeleženca nas o tem prosim obvestite. </w:t>
            </w:r>
          </w:p>
          <w:p w14:paraId="0B1D6436" w14:textId="77777777" w:rsidR="0055046F" w:rsidRDefault="0055046F" w:rsidP="003C40B7">
            <w:pPr>
              <w:spacing w:before="120" w:after="120" w:line="336" w:lineRule="auto"/>
              <w:jc w:val="center"/>
              <w:rPr>
                <w:rFonts w:eastAsia="Corben" w:cstheme="minorHAnsi"/>
                <w:color w:val="1A1A1A"/>
              </w:rPr>
            </w:pPr>
            <w:r w:rsidRPr="00A07664">
              <w:rPr>
                <w:rFonts w:ascii="MS Gothic" w:eastAsia="MS Gothic" w:hAnsi="MS Gothic" w:cs="MS Gothic" w:hint="eastAsia"/>
                <w:color w:val="1A1A1A"/>
                <w:sz w:val="20"/>
                <w:szCs w:val="20"/>
              </w:rPr>
              <w:t> </w:t>
            </w:r>
            <w:r w:rsidRPr="00A07664">
              <w:rPr>
                <w:rFonts w:eastAsia="Corben" w:cstheme="minorHAnsi"/>
                <w:color w:val="1A1A1A"/>
                <w:sz w:val="20"/>
                <w:szCs w:val="20"/>
              </w:rPr>
              <w:br/>
              <w:t>Če je plačnik ustanova, potrdilo o plačilu ni potrebno.</w:t>
            </w:r>
            <w:r w:rsidRPr="00A07664">
              <w:rPr>
                <w:rFonts w:eastAsia="Corben" w:cstheme="minorHAnsi"/>
                <w:color w:val="1A1A1A"/>
              </w:rPr>
              <w:t xml:space="preserve"> </w:t>
            </w:r>
          </w:p>
          <w:p w14:paraId="46C208DF" w14:textId="019A2B89" w:rsidR="00632401" w:rsidRPr="00A07664" w:rsidRDefault="00632401" w:rsidP="003C40B7">
            <w:pPr>
              <w:spacing w:before="120" w:after="120" w:line="336" w:lineRule="auto"/>
              <w:jc w:val="center"/>
              <w:rPr>
                <w:rFonts w:cstheme="minorHAnsi"/>
              </w:rPr>
            </w:pPr>
            <w:r w:rsidRPr="00FE1378">
              <w:rPr>
                <w:rFonts w:cstheme="minorHAnsi"/>
                <w:color w:val="C00000"/>
                <w:sz w:val="20"/>
                <w:szCs w:val="20"/>
              </w:rPr>
              <w:t>Za vse, ki ste že udeleženci seminarja USIVUO-vrtec/šola je cena seminarja 26,00 eur.</w:t>
            </w:r>
          </w:p>
        </w:tc>
      </w:tr>
      <w:tr w:rsidR="0055046F" w:rsidRPr="00A07664" w14:paraId="2D915311" w14:textId="77777777" w:rsidTr="003C40B7">
        <w:trPr>
          <w:trHeight w:val="293"/>
        </w:trPr>
        <w:tc>
          <w:tcPr>
            <w:tcW w:w="0" w:type="auto"/>
            <w:vMerge/>
          </w:tcPr>
          <w:p w14:paraId="224E3699" w14:textId="77777777" w:rsidR="0055046F" w:rsidRPr="00A07664" w:rsidRDefault="0055046F" w:rsidP="003C40B7">
            <w:pPr>
              <w:rPr>
                <w:rFonts w:cstheme="minorHAnsi"/>
              </w:rPr>
            </w:pPr>
          </w:p>
        </w:tc>
      </w:tr>
      <w:tr w:rsidR="0055046F" w:rsidRPr="00A07664" w14:paraId="513BD508" w14:textId="77777777" w:rsidTr="003C40B7">
        <w:tblPrEx>
          <w:tblBorders>
            <w:top w:val="none" w:sz="0" w:space="0" w:color="DBDBDB"/>
            <w:left w:val="none" w:sz="0" w:space="0" w:color="DBDBDB"/>
            <w:bottom w:val="none" w:sz="0" w:space="0" w:color="DBDBDB"/>
            <w:right w:val="none" w:sz="0" w:space="0" w:color="DBDBDB"/>
            <w:insideH w:val="none" w:sz="0" w:space="0" w:color="DBDBDB"/>
            <w:insideV w:val="none" w:sz="0" w:space="0" w:color="DBDBDB"/>
          </w:tblBorders>
        </w:tblPrEx>
        <w:tc>
          <w:tcPr>
            <w:tcW w:w="9030" w:type="dxa"/>
            <w:tcMar>
              <w:top w:w="210" w:type="dxa"/>
              <w:left w:w="210" w:type="dxa"/>
              <w:bottom w:w="210" w:type="dxa"/>
              <w:right w:w="210" w:type="dxa"/>
            </w:tcMar>
          </w:tcPr>
          <w:p w14:paraId="3B2C7197" w14:textId="77777777" w:rsidR="0055046F" w:rsidRPr="00A07664" w:rsidRDefault="0055046F" w:rsidP="003C40B7">
            <w:pPr>
              <w:spacing w:before="120" w:after="120" w:line="336" w:lineRule="auto"/>
              <w:rPr>
                <w:rFonts w:cstheme="minorHAnsi"/>
                <w:sz w:val="20"/>
                <w:szCs w:val="20"/>
              </w:rPr>
            </w:pPr>
            <w:r w:rsidRPr="00A07664">
              <w:rPr>
                <w:rFonts w:eastAsia="Corben" w:cstheme="minorHAnsi"/>
                <w:color w:val="000000"/>
                <w:sz w:val="20"/>
                <w:szCs w:val="20"/>
              </w:rPr>
              <w:t xml:space="preserve">PODATKI ZA PLAČILO: </w:t>
            </w:r>
          </w:p>
          <w:p w14:paraId="330E9376" w14:textId="77C3BCE5" w:rsidR="0055046F" w:rsidRPr="00A07664" w:rsidRDefault="0055046F" w:rsidP="00A07664">
            <w:pPr>
              <w:rPr>
                <w:rFonts w:cstheme="minorHAnsi"/>
                <w:sz w:val="20"/>
                <w:szCs w:val="20"/>
              </w:rPr>
            </w:pPr>
            <w:r w:rsidRPr="00A07664">
              <w:rPr>
                <w:rFonts w:eastAsia="Corben" w:cstheme="minorHAnsi"/>
                <w:color w:val="000000"/>
                <w:sz w:val="20"/>
                <w:szCs w:val="20"/>
              </w:rPr>
              <w:t xml:space="preserve">Naročilo: Spletni seminar </w:t>
            </w:r>
            <w:r w:rsidR="00A07664" w:rsidRPr="00A07664">
              <w:rPr>
                <w:rFonts w:cstheme="minorHAnsi"/>
                <w:sz w:val="20"/>
                <w:szCs w:val="20"/>
              </w:rPr>
              <w:t>AKTIVNOSTI IN PRIPOROČILA ZA VODENJE INTERVIZIJSKE SKUPINE IN IZVAJANJE</w:t>
            </w:r>
            <w:r w:rsidR="00A07664">
              <w:rPr>
                <w:rFonts w:cstheme="minorHAnsi"/>
                <w:sz w:val="20"/>
                <w:szCs w:val="20"/>
              </w:rPr>
              <w:t xml:space="preserve"> </w:t>
            </w:r>
            <w:r w:rsidR="00A07664" w:rsidRPr="00A07664">
              <w:rPr>
                <w:rFonts w:cstheme="minorHAnsi"/>
                <w:sz w:val="20"/>
                <w:szCs w:val="20"/>
              </w:rPr>
              <w:t>KOLEGIALNEGA COACHINGA V VRTCU</w:t>
            </w:r>
            <w:r w:rsidR="00A07664">
              <w:rPr>
                <w:rFonts w:cstheme="minorHAnsi"/>
                <w:sz w:val="20"/>
                <w:szCs w:val="20"/>
              </w:rPr>
              <w:t xml:space="preserve"> 8h</w:t>
            </w:r>
          </w:p>
        </w:tc>
      </w:tr>
      <w:tr w:rsidR="0055046F" w:rsidRPr="00A07664" w14:paraId="37ADCA07" w14:textId="77777777" w:rsidTr="003C40B7">
        <w:trPr>
          <w:trHeight w:val="530"/>
        </w:trPr>
        <w:tc>
          <w:tcPr>
            <w:tcW w:w="9030" w:type="dxa"/>
            <w:vMerge w:val="restart"/>
            <w:tcBorders>
              <w:top w:val="none" w:sz="0" w:space="0" w:color="DBDBDB"/>
              <w:bottom w:val="none" w:sz="0" w:space="0" w:color="DBDBDB"/>
              <w:right w:val="none" w:sz="0" w:space="0" w:color="DBDBDB"/>
            </w:tcBorders>
            <w:shd w:val="clear" w:color="auto" w:fill="CFE1DC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687276" w14:textId="4C85A333" w:rsidR="0055046F" w:rsidRPr="00A07664" w:rsidRDefault="0055046F" w:rsidP="003C40B7">
            <w:pPr>
              <w:spacing w:before="120" w:after="120" w:line="370" w:lineRule="auto"/>
              <w:rPr>
                <w:rFonts w:eastAsia="Corben" w:cstheme="minorHAnsi"/>
                <w:color w:val="000000"/>
                <w:sz w:val="20"/>
                <w:szCs w:val="20"/>
              </w:rPr>
            </w:pPr>
            <w:r w:rsidRPr="00A07664">
              <w:rPr>
                <w:rFonts w:eastAsia="Corben" w:cstheme="minorHAnsi"/>
                <w:color w:val="000000"/>
                <w:sz w:val="20"/>
                <w:szCs w:val="20"/>
              </w:rPr>
              <w:t>BANKA: DH</w:t>
            </w:r>
            <w:r w:rsidRPr="00A07664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A07664">
              <w:rPr>
                <w:rFonts w:eastAsia="Corben" w:cstheme="minorHAnsi"/>
                <w:color w:val="000000"/>
                <w:sz w:val="20"/>
                <w:szCs w:val="20"/>
              </w:rPr>
              <w:br/>
              <w:t>IBAN: SI56 6100 0002 4768 812</w:t>
            </w:r>
            <w:r w:rsidRPr="00A07664">
              <w:rPr>
                <w:rFonts w:eastAsia="Corben" w:cstheme="minorHAnsi"/>
                <w:color w:val="000000"/>
                <w:sz w:val="20"/>
                <w:szCs w:val="20"/>
              </w:rPr>
              <w:br/>
              <w:t>BIC: HDELSI22</w:t>
            </w:r>
            <w:r w:rsidRPr="00A07664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A07664">
              <w:rPr>
                <w:rFonts w:eastAsia="Corben" w:cstheme="minorHAnsi"/>
                <w:color w:val="000000"/>
                <w:sz w:val="20"/>
                <w:szCs w:val="20"/>
              </w:rPr>
              <w:br/>
              <w:t xml:space="preserve">Znesek: </w:t>
            </w:r>
            <w:r w:rsidR="00947A52" w:rsidRPr="00A07664">
              <w:rPr>
                <w:rFonts w:eastAsia="Corben" w:cstheme="minorHAnsi"/>
                <w:color w:val="000000"/>
                <w:sz w:val="20"/>
                <w:szCs w:val="20"/>
              </w:rPr>
              <w:t>36</w:t>
            </w:r>
            <w:r w:rsidRPr="00A07664">
              <w:rPr>
                <w:rFonts w:eastAsia="Corben" w:cstheme="minorHAnsi"/>
                <w:color w:val="000000"/>
                <w:sz w:val="20"/>
                <w:szCs w:val="20"/>
              </w:rPr>
              <w:t>,00 eur</w:t>
            </w:r>
            <w:r w:rsidRPr="00A07664">
              <w:rPr>
                <w:rFonts w:eastAsia="Corben" w:cstheme="minorHAnsi"/>
                <w:color w:val="000000"/>
                <w:sz w:val="20"/>
                <w:szCs w:val="20"/>
              </w:rPr>
              <w:br/>
              <w:t xml:space="preserve">Sklic/referenca: 00 </w:t>
            </w:r>
            <w:r w:rsidR="000D64DD" w:rsidRPr="00A07664">
              <w:rPr>
                <w:rFonts w:eastAsia="Corben" w:cstheme="minorHAnsi"/>
                <w:color w:val="000000"/>
                <w:sz w:val="20"/>
                <w:szCs w:val="20"/>
              </w:rPr>
              <w:t>8</w:t>
            </w:r>
            <w:r w:rsidR="00A07664">
              <w:rPr>
                <w:rFonts w:eastAsia="Corben" w:cstheme="minorHAnsi"/>
                <w:color w:val="000000"/>
                <w:sz w:val="20"/>
                <w:szCs w:val="20"/>
              </w:rPr>
              <w:t>3</w:t>
            </w:r>
            <w:r w:rsidRPr="00A07664">
              <w:rPr>
                <w:rFonts w:eastAsia="Corben" w:cstheme="minorHAnsi"/>
                <w:color w:val="000000"/>
                <w:sz w:val="20"/>
                <w:szCs w:val="20"/>
              </w:rPr>
              <w:t xml:space="preserve"> </w:t>
            </w:r>
            <w:r w:rsidRPr="00A07664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</w:p>
          <w:p w14:paraId="64FC21E9" w14:textId="6D5E1C8B" w:rsidR="0055046F" w:rsidRPr="00A07664" w:rsidRDefault="0055046F" w:rsidP="003C40B7">
            <w:pPr>
              <w:spacing w:before="120" w:after="120" w:line="370" w:lineRule="auto"/>
              <w:rPr>
                <w:rFonts w:cstheme="minorHAnsi"/>
                <w:sz w:val="20"/>
                <w:szCs w:val="20"/>
              </w:rPr>
            </w:pPr>
            <w:r w:rsidRPr="00A07664">
              <w:rPr>
                <w:rFonts w:eastAsia="Corben" w:cstheme="minorHAnsi"/>
                <w:color w:val="000000"/>
                <w:sz w:val="20"/>
                <w:szCs w:val="20"/>
              </w:rPr>
              <w:t>Koda namena: GDSV</w:t>
            </w:r>
            <w:r w:rsidRPr="00A07664">
              <w:rPr>
                <w:rFonts w:eastAsia="Corben" w:cstheme="minorHAnsi"/>
                <w:color w:val="000000"/>
                <w:sz w:val="20"/>
                <w:szCs w:val="20"/>
              </w:rPr>
              <w:br/>
              <w:t xml:space="preserve">Namen: </w:t>
            </w:r>
            <w:r w:rsidRPr="00A07664">
              <w:rPr>
                <w:rFonts w:eastAsia="Corben" w:cstheme="minorHAnsi"/>
                <w:i/>
                <w:iCs/>
                <w:color w:val="000000"/>
                <w:sz w:val="20"/>
                <w:szCs w:val="20"/>
              </w:rPr>
              <w:t>vaše ime in priimek</w:t>
            </w:r>
            <w:r w:rsidRPr="00A07664">
              <w:rPr>
                <w:rFonts w:eastAsia="Corben" w:cstheme="minorHAnsi"/>
                <w:color w:val="000000"/>
                <w:sz w:val="20"/>
                <w:szCs w:val="20"/>
              </w:rPr>
              <w:t xml:space="preserve"> – </w:t>
            </w:r>
            <w:r w:rsidR="00A07664">
              <w:rPr>
                <w:rFonts w:eastAsia="Corben" w:cstheme="minorHAnsi"/>
                <w:color w:val="000000"/>
                <w:sz w:val="20"/>
                <w:szCs w:val="20"/>
              </w:rPr>
              <w:t>interviz-vrtec</w:t>
            </w:r>
            <w:r w:rsidRPr="00A07664">
              <w:rPr>
                <w:rFonts w:eastAsia="Corben" w:cstheme="minorHAnsi"/>
                <w:color w:val="000000"/>
                <w:sz w:val="20"/>
                <w:szCs w:val="20"/>
              </w:rPr>
              <w:t xml:space="preserve"> 8h </w:t>
            </w:r>
          </w:p>
        </w:tc>
      </w:tr>
    </w:tbl>
    <w:p w14:paraId="1ADDF8E2" w14:textId="17E73552" w:rsidR="007C5316" w:rsidRPr="00A07664" w:rsidRDefault="007C5316" w:rsidP="0055046F">
      <w:pPr>
        <w:rPr>
          <w:rFonts w:cstheme="minorHAnsi"/>
        </w:rPr>
      </w:pPr>
    </w:p>
    <w:sectPr w:rsidR="007C5316" w:rsidRPr="00A07664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B4A7D8" w14:textId="77777777" w:rsidR="003938C5" w:rsidRDefault="003938C5" w:rsidP="007C5316">
      <w:r>
        <w:separator/>
      </w:r>
    </w:p>
  </w:endnote>
  <w:endnote w:type="continuationSeparator" w:id="0">
    <w:p w14:paraId="1C57269E" w14:textId="77777777" w:rsidR="003938C5" w:rsidRDefault="003938C5" w:rsidP="007C53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n">
    <w:altName w:val="Calibri"/>
    <w:panose1 w:val="020B0604020202020204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93F31" w14:textId="77777777" w:rsidR="007C5316" w:rsidRDefault="007C5316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C858A4B" wp14:editId="4A17151F">
          <wp:simplePos x="0" y="0"/>
          <wp:positionH relativeFrom="column">
            <wp:posOffset>-925195</wp:posOffset>
          </wp:positionH>
          <wp:positionV relativeFrom="bottomMargin">
            <wp:posOffset>373380</wp:posOffset>
          </wp:positionV>
          <wp:extent cx="7560000" cy="522000"/>
          <wp:effectExtent l="0" t="0" r="0" b="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2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D61B0A" w14:textId="77777777" w:rsidR="003938C5" w:rsidRDefault="003938C5" w:rsidP="007C5316">
      <w:r>
        <w:separator/>
      </w:r>
    </w:p>
  </w:footnote>
  <w:footnote w:type="continuationSeparator" w:id="0">
    <w:p w14:paraId="567913F1" w14:textId="77777777" w:rsidR="003938C5" w:rsidRDefault="003938C5" w:rsidP="007C53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2A145" w14:textId="77777777" w:rsidR="007C5316" w:rsidRDefault="007C531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6C1D479" wp14:editId="5500D8AF">
          <wp:simplePos x="0" y="0"/>
          <wp:positionH relativeFrom="column">
            <wp:posOffset>-927735</wp:posOffset>
          </wp:positionH>
          <wp:positionV relativeFrom="paragraph">
            <wp:posOffset>-431165</wp:posOffset>
          </wp:positionV>
          <wp:extent cx="7559675" cy="1130300"/>
          <wp:effectExtent l="0" t="0" r="0" b="0"/>
          <wp:wrapTight wrapText="bothSides">
            <wp:wrapPolygon edited="0">
              <wp:start x="0" y="0"/>
              <wp:lineTo x="0" y="21357"/>
              <wp:lineTo x="21555" y="21357"/>
              <wp:lineTo x="2155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130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55C80"/>
    <w:multiLevelType w:val="hybridMultilevel"/>
    <w:tmpl w:val="A3CEC02E"/>
    <w:lvl w:ilvl="0" w:tplc="5FE6929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721328"/>
    <w:multiLevelType w:val="hybridMultilevel"/>
    <w:tmpl w:val="585C34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4C4F00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EB039F"/>
    <w:multiLevelType w:val="hybridMultilevel"/>
    <w:tmpl w:val="943E8AE0"/>
    <w:lvl w:ilvl="0" w:tplc="8F5AE6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B7147B"/>
    <w:multiLevelType w:val="hybridMultilevel"/>
    <w:tmpl w:val="F31E78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1211496">
    <w:abstractNumId w:val="0"/>
  </w:num>
  <w:num w:numId="2" w16cid:durableId="128523073">
    <w:abstractNumId w:val="1"/>
  </w:num>
  <w:num w:numId="3" w16cid:durableId="2089038530">
    <w:abstractNumId w:val="3"/>
  </w:num>
  <w:num w:numId="4" w16cid:durableId="98798090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A1C"/>
    <w:rsid w:val="0005570A"/>
    <w:rsid w:val="000D64DD"/>
    <w:rsid w:val="000F6A9B"/>
    <w:rsid w:val="00142C63"/>
    <w:rsid w:val="00177326"/>
    <w:rsid w:val="001B43E5"/>
    <w:rsid w:val="00253534"/>
    <w:rsid w:val="00253F93"/>
    <w:rsid w:val="00307111"/>
    <w:rsid w:val="003938C5"/>
    <w:rsid w:val="00443A1C"/>
    <w:rsid w:val="0045521E"/>
    <w:rsid w:val="00514F15"/>
    <w:rsid w:val="0055046F"/>
    <w:rsid w:val="00573E54"/>
    <w:rsid w:val="00632401"/>
    <w:rsid w:val="006F24FD"/>
    <w:rsid w:val="007C5316"/>
    <w:rsid w:val="00834106"/>
    <w:rsid w:val="008467FD"/>
    <w:rsid w:val="00881AB8"/>
    <w:rsid w:val="008E526C"/>
    <w:rsid w:val="0092397F"/>
    <w:rsid w:val="00947A52"/>
    <w:rsid w:val="009A00A3"/>
    <w:rsid w:val="00A03EAE"/>
    <w:rsid w:val="00A07664"/>
    <w:rsid w:val="00A25A8B"/>
    <w:rsid w:val="00AA574C"/>
    <w:rsid w:val="00BD76D4"/>
    <w:rsid w:val="00BE078D"/>
    <w:rsid w:val="00C13531"/>
    <w:rsid w:val="00C34485"/>
    <w:rsid w:val="00C543E5"/>
    <w:rsid w:val="00CA24F3"/>
    <w:rsid w:val="00CE0B3B"/>
    <w:rsid w:val="00D038FB"/>
    <w:rsid w:val="00D11362"/>
    <w:rsid w:val="00D139B9"/>
    <w:rsid w:val="00D345F6"/>
    <w:rsid w:val="00DB5635"/>
    <w:rsid w:val="00E068BC"/>
    <w:rsid w:val="00F114AD"/>
    <w:rsid w:val="00F3612A"/>
    <w:rsid w:val="00FE5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89911A0"/>
  <w15:chartTrackingRefBased/>
  <w15:docId w15:val="{54C252E4-356B-4C94-8EBC-A39A6D000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5316"/>
  </w:style>
  <w:style w:type="paragraph" w:styleId="Footer">
    <w:name w:val="footer"/>
    <w:basedOn w:val="Normal"/>
    <w:link w:val="FooterChar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5316"/>
  </w:style>
  <w:style w:type="character" w:styleId="Hyperlink">
    <w:name w:val="Hyperlink"/>
    <w:uiPriority w:val="99"/>
    <w:semiHidden/>
    <w:unhideWhenUsed/>
    <w:rsid w:val="001B43E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B43E5"/>
    <w:pPr>
      <w:spacing w:after="160" w:line="254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38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zgoja.damjanasmid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vzgoja.damjanasmid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mjana\AppData\Local\Microsoft\Windows\INetCache\Content.Outlook\M2HYRA6B\S&#780;MID%20DAMJANA-dopisni%20papi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C:\Users\Damjana\AppData\Local\Microsoft\Windows\INetCache\Content.Outlook\M2HYRA6B\ŠMID DAMJANA-dopisni papir.dotx</Template>
  <TotalTime>2</TotalTime>
  <Pages>2</Pages>
  <Words>460</Words>
  <Characters>2623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Damjana</dc:creator>
  <cp:keywords/>
  <dc:description/>
  <cp:lastModifiedBy>Microsoft Office User</cp:lastModifiedBy>
  <cp:revision>5</cp:revision>
  <dcterms:created xsi:type="dcterms:W3CDTF">2025-02-17T17:26:00Z</dcterms:created>
  <dcterms:modified xsi:type="dcterms:W3CDTF">2026-05-06T09:36:00Z</dcterms:modified>
</cp:coreProperties>
</file>