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3E09B" w14:textId="18B214B8" w:rsidR="00910808" w:rsidRPr="00C853FC" w:rsidRDefault="001B43E5" w:rsidP="00875440">
      <w:pPr>
        <w:jc w:val="center"/>
        <w:rPr>
          <w:rFonts w:cstheme="minorHAnsi"/>
          <w:sz w:val="20"/>
          <w:szCs w:val="20"/>
        </w:rPr>
      </w:pPr>
      <w:r w:rsidRPr="00C853FC">
        <w:rPr>
          <w:rFonts w:cstheme="minorHAnsi"/>
          <w:sz w:val="20"/>
          <w:szCs w:val="20"/>
        </w:rPr>
        <w:t xml:space="preserve">Vabilo in prijavnica za zaposlene v vzgojno izobraževalnih ustanovah na </w:t>
      </w:r>
      <w:r w:rsidR="0005570A" w:rsidRPr="00C853FC">
        <w:rPr>
          <w:rFonts w:cstheme="minorHAnsi"/>
          <w:sz w:val="20"/>
          <w:szCs w:val="20"/>
        </w:rPr>
        <w:t xml:space="preserve">spletni </w:t>
      </w:r>
      <w:r w:rsidRPr="00C853FC">
        <w:rPr>
          <w:rFonts w:cstheme="minorHAnsi"/>
          <w:sz w:val="20"/>
          <w:szCs w:val="20"/>
        </w:rPr>
        <w:t>seminar</w:t>
      </w:r>
    </w:p>
    <w:p w14:paraId="53B80038" w14:textId="7752AA56" w:rsidR="000F6A9B" w:rsidRPr="002466F7" w:rsidRDefault="002466F7" w:rsidP="00875440">
      <w:pPr>
        <w:jc w:val="center"/>
        <w:rPr>
          <w:rFonts w:cstheme="minorHAnsi"/>
          <w:b/>
          <w:sz w:val="21"/>
          <w:szCs w:val="21"/>
          <w:u w:val="single"/>
        </w:rPr>
      </w:pPr>
      <w:r w:rsidRPr="002466F7">
        <w:rPr>
          <w:rFonts w:cstheme="minorHAnsi"/>
          <w:b/>
          <w:u w:val="single"/>
        </w:rPr>
        <w:t>KREATIVNOST V RAZREDU</w:t>
      </w:r>
      <w:r w:rsidR="00875440" w:rsidRPr="002466F7">
        <w:rPr>
          <w:rFonts w:cstheme="minorHAnsi"/>
          <w:b/>
          <w:u w:val="single"/>
        </w:rPr>
        <w:t xml:space="preserve"> - </w:t>
      </w:r>
      <w:r w:rsidR="00A564EA" w:rsidRPr="002466F7">
        <w:rPr>
          <w:rFonts w:cstheme="minorHAnsi"/>
          <w:b/>
          <w:sz w:val="21"/>
          <w:szCs w:val="21"/>
          <w:u w:val="single"/>
        </w:rPr>
        <w:t>AKTIVNOSTI, PRIMERI IN VSEBINE IZ</w:t>
      </w:r>
      <w:r w:rsidR="001B76ED" w:rsidRPr="002466F7">
        <w:rPr>
          <w:rFonts w:cstheme="minorHAnsi"/>
          <w:b/>
          <w:sz w:val="21"/>
          <w:szCs w:val="21"/>
          <w:u w:val="single"/>
        </w:rPr>
        <w:t xml:space="preserve"> PRAKSE</w:t>
      </w:r>
    </w:p>
    <w:p w14:paraId="1A93AEFF" w14:textId="77777777" w:rsidR="002466F7" w:rsidRPr="00875440" w:rsidRDefault="002466F7" w:rsidP="00875440">
      <w:pPr>
        <w:jc w:val="center"/>
        <w:rPr>
          <w:rFonts w:cstheme="minorHAnsi"/>
          <w:b/>
          <w:u w:val="single"/>
        </w:rPr>
      </w:pPr>
    </w:p>
    <w:p w14:paraId="778386D0" w14:textId="71A6F1F3" w:rsidR="001B43E5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/>
        </w:rPr>
        <w:t xml:space="preserve">Datum: </w:t>
      </w:r>
      <w:r w:rsidR="002466F7">
        <w:rPr>
          <w:rFonts w:cstheme="minorHAnsi"/>
          <w:bCs/>
        </w:rPr>
        <w:t>13.3</w:t>
      </w:r>
      <w:r w:rsidR="00A564EA">
        <w:rPr>
          <w:rFonts w:cstheme="minorHAnsi"/>
          <w:bCs/>
        </w:rPr>
        <w:t>.202</w:t>
      </w:r>
      <w:r w:rsidR="00002D4D">
        <w:rPr>
          <w:rFonts w:cstheme="minorHAnsi"/>
          <w:bCs/>
        </w:rPr>
        <w:t>7</w:t>
      </w:r>
    </w:p>
    <w:p w14:paraId="10EDD0D9" w14:textId="4DA17801" w:rsidR="00A564EA" w:rsidRPr="00947A52" w:rsidRDefault="00A564EA" w:rsidP="001B43E5">
      <w:pPr>
        <w:rPr>
          <w:rFonts w:cstheme="minorHAnsi"/>
          <w:b/>
        </w:rPr>
      </w:pPr>
      <w:r w:rsidRPr="00A564EA">
        <w:rPr>
          <w:rFonts w:cstheme="minorHAnsi"/>
          <w:b/>
        </w:rPr>
        <w:t>Čas:</w:t>
      </w:r>
      <w:r>
        <w:rPr>
          <w:rFonts w:cstheme="minorHAnsi"/>
          <w:bCs/>
        </w:rPr>
        <w:t xml:space="preserve"> od </w:t>
      </w:r>
      <w:r w:rsidR="00002D4D">
        <w:rPr>
          <w:rFonts w:cstheme="minorHAnsi"/>
          <w:bCs/>
        </w:rPr>
        <w:t>8:00-14:30</w:t>
      </w:r>
    </w:p>
    <w:p w14:paraId="027B9BC7" w14:textId="21032FDD" w:rsidR="00C01A29" w:rsidRDefault="001B43E5" w:rsidP="00C01A29">
      <w:pPr>
        <w:rPr>
          <w:rFonts w:cstheme="minorHAnsi"/>
          <w:bCs/>
        </w:rPr>
      </w:pPr>
      <w:r w:rsidRPr="00947A52">
        <w:rPr>
          <w:rFonts w:cstheme="minorHAnsi"/>
          <w:b/>
        </w:rPr>
        <w:t xml:space="preserve">Lokacija: </w:t>
      </w:r>
      <w:bookmarkStart w:id="0" w:name="_Hlk190708248"/>
      <w:r w:rsidR="00002D4D">
        <w:rPr>
          <w:rFonts w:cstheme="minorHAnsi"/>
          <w:bCs/>
        </w:rPr>
        <w:t>ZOOM, spletna učilnica Audienced po potrebi</w:t>
      </w:r>
      <w:r w:rsidR="00C01A29">
        <w:rPr>
          <w:rFonts w:cstheme="minorHAnsi"/>
          <w:bCs/>
        </w:rPr>
        <w:t xml:space="preserve"> </w:t>
      </w:r>
    </w:p>
    <w:p w14:paraId="28DD236E" w14:textId="77777777" w:rsidR="00C373DB" w:rsidRDefault="00C373DB" w:rsidP="00C01A29">
      <w:pPr>
        <w:rPr>
          <w:rFonts w:cstheme="minorHAnsi"/>
          <w:bCs/>
        </w:rPr>
      </w:pPr>
    </w:p>
    <w:p w14:paraId="76BB65F8" w14:textId="77777777" w:rsidR="00C373DB" w:rsidRDefault="00C373DB" w:rsidP="00C01A29">
      <w:pPr>
        <w:rPr>
          <w:rFonts w:cstheme="minorHAnsi"/>
          <w:bCs/>
        </w:rPr>
      </w:pPr>
    </w:p>
    <w:bookmarkEnd w:id="0"/>
    <w:p w14:paraId="412B3061" w14:textId="77777777" w:rsidR="001B43E5" w:rsidRPr="00947A52" w:rsidRDefault="001B43E5" w:rsidP="001B43E5">
      <w:pPr>
        <w:rPr>
          <w:rFonts w:cstheme="minorHAnsi"/>
          <w:b/>
        </w:rPr>
      </w:pPr>
      <w:r w:rsidRPr="00947A52">
        <w:rPr>
          <w:rFonts w:cstheme="minorHAnsi"/>
          <w:b/>
        </w:rPr>
        <w:t>Seminar poteka 8 šolskih ur.</w:t>
      </w:r>
    </w:p>
    <w:p w14:paraId="30EBCA03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Udeleženci prejmejo gradivo, potrdilo in program. </w:t>
      </w:r>
    </w:p>
    <w:p w14:paraId="60B1A796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1A76FECF" w14:textId="77777777" w:rsidR="001B43E5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Seminar je vrednoten z </w:t>
      </w:r>
      <w:r w:rsidRPr="00947A52">
        <w:rPr>
          <w:rFonts w:cstheme="minorHAnsi"/>
          <w:b/>
        </w:rPr>
        <w:t>0,5 točke</w:t>
      </w:r>
      <w:r w:rsidRPr="00947A52">
        <w:rPr>
          <w:rFonts w:cstheme="minorHAnsi"/>
          <w:bCs/>
        </w:rPr>
        <w:t xml:space="preserve"> za napredovanje. </w:t>
      </w:r>
    </w:p>
    <w:p w14:paraId="452251B2" w14:textId="77777777" w:rsidR="00A564EA" w:rsidRDefault="00A564EA" w:rsidP="001B43E5">
      <w:pPr>
        <w:rPr>
          <w:rFonts w:cstheme="minorHAnsi"/>
          <w:bCs/>
        </w:rPr>
      </w:pPr>
    </w:p>
    <w:p w14:paraId="6F99ECB3" w14:textId="508D1F13" w:rsidR="00A564EA" w:rsidRPr="00875440" w:rsidRDefault="00A564EA" w:rsidP="00A564EA">
      <w:pPr>
        <w:rPr>
          <w:rFonts w:cstheme="minorHAnsi"/>
          <w:bCs/>
          <w:sz w:val="21"/>
          <w:szCs w:val="21"/>
        </w:rPr>
      </w:pPr>
      <w:r w:rsidRPr="00875440">
        <w:rPr>
          <w:rFonts w:cstheme="minorHAnsi"/>
          <w:bCs/>
          <w:sz w:val="21"/>
          <w:szCs w:val="21"/>
        </w:rPr>
        <w:t xml:space="preserve">Udeleženci, ki bodo izvedli kratko predstavitev (15 minut) prejmejo </w:t>
      </w:r>
      <w:r w:rsidR="00C373DB" w:rsidRPr="00875440">
        <w:rPr>
          <w:rFonts w:cstheme="minorHAnsi"/>
          <w:bCs/>
          <w:sz w:val="21"/>
          <w:szCs w:val="21"/>
        </w:rPr>
        <w:t xml:space="preserve">še </w:t>
      </w:r>
      <w:r w:rsidRPr="00875440">
        <w:rPr>
          <w:rFonts w:cstheme="minorHAnsi"/>
          <w:bCs/>
          <w:sz w:val="21"/>
          <w:szCs w:val="21"/>
        </w:rPr>
        <w:t xml:space="preserve">potrdilo za </w:t>
      </w:r>
      <w:r w:rsidRPr="00875440">
        <w:rPr>
          <w:rFonts w:cstheme="minorHAnsi"/>
          <w:b/>
          <w:sz w:val="21"/>
          <w:szCs w:val="21"/>
        </w:rPr>
        <w:t>2 točki</w:t>
      </w:r>
      <w:r w:rsidRPr="00875440">
        <w:rPr>
          <w:rFonts w:cstheme="minorHAnsi"/>
          <w:bCs/>
          <w:sz w:val="21"/>
          <w:szCs w:val="21"/>
        </w:rPr>
        <w:t xml:space="preserve"> (dodatno strokovno delo).</w:t>
      </w:r>
    </w:p>
    <w:p w14:paraId="36075DDC" w14:textId="4658538E" w:rsidR="00A564EA" w:rsidRPr="00875440" w:rsidRDefault="00A564EA" w:rsidP="00A564EA">
      <w:pPr>
        <w:rPr>
          <w:rFonts w:cstheme="minorHAnsi"/>
          <w:color w:val="000000"/>
          <w:sz w:val="21"/>
          <w:szCs w:val="21"/>
          <w:shd w:val="clear" w:color="auto" w:fill="FFFFFF"/>
        </w:rPr>
      </w:pPr>
      <w:bookmarkStart w:id="1" w:name="_Hlk207893637"/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Namen vaše aktivnosti je, da v čim večji meri delite svoje izkušnje, primere dobre prakse in vašega znanja, ki ga imate veliko. Ob pripravi predavanja naj </w:t>
      </w:r>
      <w:r w:rsidR="001B76ED" w:rsidRPr="00875440">
        <w:rPr>
          <w:rFonts w:cstheme="minorHAnsi"/>
          <w:color w:val="000000"/>
          <w:sz w:val="21"/>
          <w:szCs w:val="21"/>
          <w:shd w:val="clear" w:color="auto" w:fill="FFFFFF"/>
        </w:rPr>
        <w:t>vas vodijo vprašanja</w:t>
      </w:r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: </w:t>
      </w:r>
      <w:r w:rsidR="001B76ED"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Kaj mi gre dobro? Kaj je bilo učinkovito? </w:t>
      </w:r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>Kaj la</w:t>
      </w:r>
      <w:r w:rsidR="001B76ED"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hko podelim z drugimi udeleženci? </w:t>
      </w:r>
      <w:r w:rsidR="00B61C7D" w:rsidRPr="00875440">
        <w:rPr>
          <w:rFonts w:cstheme="minorHAnsi"/>
          <w:color w:val="000000"/>
          <w:sz w:val="21"/>
          <w:szCs w:val="21"/>
          <w:shd w:val="clear" w:color="auto" w:fill="FFFFFF"/>
        </w:rPr>
        <w:t>Na kaj imam vpliv?</w:t>
      </w:r>
    </w:p>
    <w:bookmarkEnd w:id="1"/>
    <w:p w14:paraId="27C26034" w14:textId="77777777" w:rsidR="001B76ED" w:rsidRPr="00875440" w:rsidRDefault="001B76ED" w:rsidP="00A564EA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14:paraId="53A89BCF" w14:textId="1DE02CB6" w:rsidR="00A564EA" w:rsidRPr="00875440" w:rsidRDefault="00A564EA" w:rsidP="00A564EA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Za </w:t>
      </w:r>
      <w:r w:rsidR="001B76ED"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kratek </w:t>
      </w:r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posvet lahko tudi pokličete na 041 285 308 (Damjana Šmid). </w:t>
      </w:r>
    </w:p>
    <w:p w14:paraId="622178EA" w14:textId="77777777" w:rsidR="00A564EA" w:rsidRPr="00C03AEB" w:rsidRDefault="00A564EA" w:rsidP="00A564EA">
      <w:pPr>
        <w:rPr>
          <w:rFonts w:cstheme="minorHAnsi"/>
          <w:color w:val="000000"/>
          <w:shd w:val="clear" w:color="auto" w:fill="FFFFFF"/>
        </w:rPr>
      </w:pPr>
    </w:p>
    <w:p w14:paraId="78937FC9" w14:textId="6B88F4E6" w:rsidR="001B43E5" w:rsidRPr="00947A52" w:rsidRDefault="00947A52" w:rsidP="001B43E5">
      <w:pPr>
        <w:rPr>
          <w:rFonts w:cstheme="minorHAnsi"/>
          <w:b/>
          <w:bCs/>
          <w:color w:val="000000"/>
          <w:shd w:val="clear" w:color="auto" w:fill="FFFFFF"/>
        </w:rPr>
      </w:pPr>
      <w:r w:rsidRPr="00947A52">
        <w:rPr>
          <w:rFonts w:cstheme="minorHAnsi"/>
          <w:b/>
          <w:bCs/>
          <w:color w:val="000000"/>
          <w:shd w:val="clear" w:color="auto" w:fill="FFFFFF"/>
        </w:rPr>
        <w:t>Vsebina</w:t>
      </w:r>
      <w:r w:rsidR="0005570A" w:rsidRPr="00947A52">
        <w:rPr>
          <w:rFonts w:cstheme="minorHAnsi"/>
          <w:b/>
          <w:bCs/>
          <w:color w:val="000000"/>
          <w:shd w:val="clear" w:color="auto" w:fill="FFFFFF"/>
        </w:rPr>
        <w:t>:</w:t>
      </w:r>
    </w:p>
    <w:p w14:paraId="4D9A3256" w14:textId="77777777" w:rsidR="001B43E5" w:rsidRPr="00947A52" w:rsidRDefault="001B43E5" w:rsidP="001B43E5">
      <w:pPr>
        <w:rPr>
          <w:rFonts w:cstheme="minorHAnsi"/>
          <w:color w:val="000000"/>
          <w:shd w:val="clear" w:color="auto" w:fill="FFFFFF"/>
        </w:rPr>
      </w:pPr>
    </w:p>
    <w:p w14:paraId="02A6A4FD" w14:textId="77777777" w:rsidR="000A2031" w:rsidRPr="008468B8" w:rsidRDefault="000A2031" w:rsidP="000A2031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bookmarkStart w:id="2" w:name="_Hlk207893327"/>
      <w:r w:rsidRPr="008468B8">
        <w:rPr>
          <w:rFonts w:cstheme="minorHAnsi"/>
          <w:color w:val="000000"/>
          <w:sz w:val="24"/>
          <w:szCs w:val="24"/>
          <w:shd w:val="clear" w:color="auto" w:fill="FFFFFF"/>
        </w:rPr>
        <w:t xml:space="preserve">kreativnost brez meja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–</w:t>
      </w:r>
      <w:r w:rsidRPr="008468B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50 aktivnosti za uporabo v razredu ali individualno </w:t>
      </w:r>
    </w:p>
    <w:p w14:paraId="4E144158" w14:textId="77777777" w:rsidR="000A2031" w:rsidRDefault="000A2031" w:rsidP="000A2031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8468B8">
        <w:rPr>
          <w:rFonts w:cstheme="minorHAnsi"/>
          <w:color w:val="000000"/>
          <w:sz w:val="24"/>
          <w:szCs w:val="24"/>
          <w:shd w:val="clear" w:color="auto" w:fill="FFFFFF"/>
        </w:rPr>
        <w:t>aktivni prispevki udeležencev</w:t>
      </w:r>
    </w:p>
    <w:p w14:paraId="3FAA3A30" w14:textId="77777777" w:rsidR="000A2031" w:rsidRPr="008468B8" w:rsidRDefault="000A2031" w:rsidP="000A2031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</w:p>
    <w:bookmarkEnd w:id="2"/>
    <w:p w14:paraId="56140519" w14:textId="50EE0626" w:rsidR="00C373DB" w:rsidRPr="00947A52" w:rsidRDefault="0055046F" w:rsidP="0055046F">
      <w:pPr>
        <w:rPr>
          <w:rFonts w:cstheme="minorHAnsi"/>
          <w:b/>
        </w:rPr>
      </w:pPr>
      <w:r w:rsidRPr="00947A52">
        <w:rPr>
          <w:rFonts w:cstheme="minorHAnsi"/>
        </w:rPr>
        <w:t xml:space="preserve">Predavateljica: </w:t>
      </w:r>
      <w:r w:rsidRPr="00947A52">
        <w:rPr>
          <w:rFonts w:cstheme="minorHAnsi"/>
          <w:b/>
        </w:rPr>
        <w:t xml:space="preserve">Damjana Šmid, prof.soc.ped. </w:t>
      </w:r>
    </w:p>
    <w:p w14:paraId="7D105119" w14:textId="22774B6E" w:rsidR="00C74A03" w:rsidRPr="00875440" w:rsidRDefault="0055046F" w:rsidP="00875440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947A52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8 urnega izobraževanja za udeleženca: </w:t>
      </w:r>
      <w:r w:rsidR="00002D4D">
        <w:rPr>
          <w:rFonts w:eastAsia="Times New Roman" w:cstheme="minorHAnsi"/>
          <w:color w:val="FF0000"/>
          <w:lang w:eastAsia="sl-SI"/>
        </w:rPr>
        <w:t>5</w:t>
      </w:r>
      <w:r w:rsidR="00A564EA">
        <w:rPr>
          <w:rFonts w:eastAsia="Times New Roman" w:cstheme="minorHAnsi"/>
          <w:color w:val="FF0000"/>
          <w:lang w:eastAsia="sl-SI"/>
        </w:rPr>
        <w:t>8</w:t>
      </w:r>
      <w:r w:rsidRPr="00947A52">
        <w:rPr>
          <w:rFonts w:eastAsia="Times New Roman" w:cstheme="minorHAnsi"/>
          <w:color w:val="FF0000"/>
          <w:lang w:eastAsia="sl-SI"/>
        </w:rPr>
        <w:t xml:space="preserve">,00 eur </w:t>
      </w:r>
      <w:r w:rsidRPr="00947A52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C01A29">
        <w:rPr>
          <w:rFonts w:eastAsia="Times New Roman" w:cstheme="minorHAnsi"/>
          <w:color w:val="000000" w:themeColor="text1"/>
          <w:lang w:eastAsia="sl-SI"/>
        </w:rPr>
        <w:t>.</w:t>
      </w:r>
      <w:r w:rsidR="00875440">
        <w:rPr>
          <w:rFonts w:eastAsia="Times New Roman" w:cstheme="minorHAnsi"/>
          <w:color w:val="000000" w:themeColor="text1"/>
          <w:lang w:eastAsia="sl-SI"/>
        </w:rPr>
        <w:br/>
      </w:r>
      <w:r w:rsidRPr="00947A52"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 w:rsidRPr="00947A52">
        <w:rPr>
          <w:rFonts w:cstheme="minorHAnsi"/>
          <w:color w:val="FF0000"/>
        </w:rPr>
        <w:br/>
      </w:r>
      <w:r w:rsidRPr="00947A52">
        <w:rPr>
          <w:rFonts w:cstheme="minorHAnsi"/>
        </w:rPr>
        <w:t>Račun boste po prijavi prejeli na vaš e-naslov ali preko e-računov, če je plačnik delodajalec.</w:t>
      </w:r>
    </w:p>
    <w:p w14:paraId="14C34A41" w14:textId="77777777" w:rsidR="0055046F" w:rsidRPr="00947A52" w:rsidRDefault="0055046F" w:rsidP="0055046F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Informacije in prijave: </w:t>
      </w:r>
    </w:p>
    <w:p w14:paraId="7C774EAD" w14:textId="3EC21A49" w:rsidR="0067606D" w:rsidRPr="00C853FC" w:rsidRDefault="000A2031" w:rsidP="001B43E5">
      <w:pPr>
        <w:rPr>
          <w:rFonts w:cstheme="minorHAnsi"/>
          <w:color w:val="FF0000"/>
        </w:rPr>
      </w:pPr>
      <w:hyperlink r:id="rId7" w:history="1">
        <w:r w:rsidR="0055046F" w:rsidRPr="00947A52">
          <w:rPr>
            <w:rStyle w:val="Hyperlink"/>
            <w:rFonts w:cstheme="minorHAnsi"/>
            <w:color w:val="FF0000"/>
          </w:rPr>
          <w:t>vzgoja.damjanasmid@gmail.com</w:t>
        </w:r>
      </w:hyperlink>
      <w:r w:rsidR="0055046F" w:rsidRPr="00947A52">
        <w:rPr>
          <w:rFonts w:cstheme="minorHAnsi"/>
          <w:color w:val="FF0000"/>
        </w:rPr>
        <w:t xml:space="preserve">  </w:t>
      </w:r>
    </w:p>
    <w:p w14:paraId="1DFE584F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12A64FB7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49A2258F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2BE604C8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199B057C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62E677BB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1FCF30E6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1A5CBED7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13A424D6" w14:textId="77777777" w:rsidR="002466F7" w:rsidRDefault="002466F7" w:rsidP="002466F7">
      <w:pPr>
        <w:jc w:val="center"/>
        <w:rPr>
          <w:rFonts w:cstheme="minorHAnsi"/>
          <w:b/>
          <w:sz w:val="22"/>
          <w:szCs w:val="22"/>
        </w:rPr>
      </w:pPr>
    </w:p>
    <w:p w14:paraId="27096DBE" w14:textId="77777777" w:rsidR="000A2031" w:rsidRDefault="000A2031" w:rsidP="002466F7">
      <w:pPr>
        <w:jc w:val="center"/>
        <w:rPr>
          <w:rFonts w:cstheme="minorHAnsi"/>
          <w:b/>
          <w:sz w:val="22"/>
          <w:szCs w:val="22"/>
        </w:rPr>
      </w:pPr>
    </w:p>
    <w:p w14:paraId="5C723789" w14:textId="7311F9AC" w:rsidR="002466F7" w:rsidRPr="002466F7" w:rsidRDefault="001B43E5" w:rsidP="002466F7">
      <w:pPr>
        <w:jc w:val="center"/>
        <w:rPr>
          <w:rFonts w:cstheme="minorHAnsi"/>
          <w:b/>
          <w:sz w:val="21"/>
          <w:szCs w:val="21"/>
          <w:u w:val="single"/>
        </w:rPr>
      </w:pPr>
      <w:r w:rsidRPr="00947A52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 w:rsidRPr="00947A52">
        <w:rPr>
          <w:rFonts w:cstheme="minorHAnsi"/>
          <w:b/>
          <w:sz w:val="22"/>
          <w:szCs w:val="22"/>
        </w:rPr>
        <w:br/>
      </w:r>
      <w:r w:rsidR="002466F7" w:rsidRPr="002466F7">
        <w:rPr>
          <w:rFonts w:cstheme="minorHAnsi"/>
          <w:b/>
          <w:u w:val="single"/>
        </w:rPr>
        <w:t xml:space="preserve">KREATIVNOST V RAZREDU - </w:t>
      </w:r>
      <w:r w:rsidR="002466F7" w:rsidRPr="002466F7">
        <w:rPr>
          <w:rFonts w:cstheme="minorHAnsi"/>
          <w:b/>
          <w:sz w:val="21"/>
          <w:szCs w:val="21"/>
          <w:u w:val="single"/>
        </w:rPr>
        <w:t>AKTIVNOSTI, PRIMERI IN VSEBINE IZ PRAKSE</w:t>
      </w:r>
    </w:p>
    <w:p w14:paraId="469E511F" w14:textId="24C969B9" w:rsidR="00947A52" w:rsidRPr="00947A52" w:rsidRDefault="00947A52" w:rsidP="002466F7">
      <w:pPr>
        <w:jc w:val="center"/>
        <w:rPr>
          <w:rFonts w:cstheme="minorHAnsi"/>
          <w:b/>
          <w:u w:val="single"/>
        </w:rPr>
      </w:pPr>
    </w:p>
    <w:p w14:paraId="1453BA37" w14:textId="77777777" w:rsidR="001B43E5" w:rsidRPr="00947A52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 xml:space="preserve">Ime in priimek udeleženca: </w:t>
      </w:r>
    </w:p>
    <w:p w14:paraId="2C7C1031" w14:textId="77777777" w:rsidR="0055046F" w:rsidRPr="00947A52" w:rsidRDefault="0055046F" w:rsidP="0055046F">
      <w:pPr>
        <w:rPr>
          <w:rFonts w:cstheme="minorHAnsi"/>
        </w:rPr>
      </w:pPr>
    </w:p>
    <w:p w14:paraId="2E85FDD2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 xml:space="preserve">E-naslov udeleženca: </w:t>
      </w:r>
    </w:p>
    <w:p w14:paraId="656728D8" w14:textId="77777777" w:rsidR="0055046F" w:rsidRPr="00947A52" w:rsidRDefault="0055046F" w:rsidP="0055046F">
      <w:pPr>
        <w:rPr>
          <w:rFonts w:cstheme="minorHAnsi"/>
          <w:b/>
        </w:rPr>
      </w:pPr>
    </w:p>
    <w:p w14:paraId="4196D237" w14:textId="122FCF1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>Naslov plačnika</w:t>
      </w:r>
      <w:r w:rsidR="00002D4D">
        <w:rPr>
          <w:rFonts w:cstheme="minorHAnsi"/>
        </w:rPr>
        <w:t xml:space="preserve"> (naziv, ulica, hišna št., pošt. št., kraj)</w:t>
      </w:r>
      <w:r w:rsidRPr="00947A52">
        <w:rPr>
          <w:rFonts w:cstheme="minorHAnsi"/>
        </w:rPr>
        <w:t xml:space="preserve">:  </w:t>
      </w:r>
    </w:p>
    <w:p w14:paraId="520B6976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br/>
        <w:t xml:space="preserve">Telefon: </w:t>
      </w:r>
    </w:p>
    <w:p w14:paraId="0896E915" w14:textId="77777777" w:rsidR="0055046F" w:rsidRPr="00947A52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:rsidRPr="00947A52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875440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>V kolikor je plačnik fizična oseba je potrebno poslati potrdilo o plačilu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947A52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0B4DE7CB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52D27F69" w:rsidR="00C74A03" w:rsidRPr="00A564EA" w:rsidRDefault="0055046F" w:rsidP="00A564EA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947A5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br/>
            </w:r>
            <w:r w:rsidRPr="00875440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 xml:space="preserve">Če je plačnik ustanova, </w:t>
            </w:r>
            <w:r w:rsidR="00A564EA" w:rsidRPr="00875440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 xml:space="preserve">predplačilo oziroma </w:t>
            </w:r>
            <w:r w:rsidRPr="00875440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>potrdilo o plačilu ni potrebno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>.</w:t>
            </w:r>
            <w:r w:rsidRPr="00947A52">
              <w:rPr>
                <w:rFonts w:eastAsia="Corben" w:cstheme="minorHAnsi"/>
                <w:color w:val="1A1A1A"/>
              </w:rPr>
              <w:t xml:space="preserve"> </w:t>
            </w:r>
          </w:p>
        </w:tc>
      </w:tr>
      <w:tr w:rsidR="0055046F" w:rsidRPr="00947A52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Pr="00947A52" w:rsidRDefault="0055046F" w:rsidP="003C40B7">
            <w:pPr>
              <w:rPr>
                <w:rFonts w:cstheme="minorHAnsi"/>
              </w:rPr>
            </w:pPr>
          </w:p>
        </w:tc>
      </w:tr>
      <w:tr w:rsidR="0055046F" w:rsidRPr="00947A52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947A52" w:rsidRDefault="0055046F" w:rsidP="003C40B7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1FD3799A" w:rsidR="0055046F" w:rsidRPr="00947A52" w:rsidRDefault="0055046F" w:rsidP="003C40B7">
            <w:pPr>
              <w:spacing w:before="120" w:after="120" w:line="336" w:lineRule="auto"/>
              <w:rPr>
                <w:rFonts w:cstheme="minorHAnsi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 w:rsidR="002466F7">
              <w:rPr>
                <w:rFonts w:cstheme="minorHAnsi"/>
                <w:bCs/>
                <w:sz w:val="20"/>
                <w:szCs w:val="20"/>
              </w:rPr>
              <w:t>Kreativnost v razredu</w:t>
            </w:r>
            <w:r w:rsidR="00A564EA">
              <w:rPr>
                <w:rFonts w:cstheme="minorHAnsi"/>
                <w:bCs/>
                <w:sz w:val="20"/>
                <w:szCs w:val="20"/>
              </w:rPr>
              <w:t xml:space="preserve"> – AKTIVNOSTI, PRIMERI IN VSEBINE IZ PRAKSE 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8h</w:t>
            </w:r>
            <w:r w:rsidRPr="00947A52">
              <w:rPr>
                <w:rFonts w:eastAsia="Corben" w:cstheme="minorHAnsi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947A5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6AB66FE2" w:rsidR="0055046F" w:rsidRPr="00947A52" w:rsidRDefault="0055046F" w:rsidP="003C40B7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 w:rsidR="00002D4D">
              <w:rPr>
                <w:rFonts w:eastAsia="Corben" w:cstheme="minorHAnsi"/>
                <w:color w:val="000000"/>
                <w:sz w:val="20"/>
                <w:szCs w:val="20"/>
              </w:rPr>
              <w:t>5</w:t>
            </w:r>
            <w:r w:rsidR="00A564EA">
              <w:rPr>
                <w:rFonts w:eastAsia="Corben" w:cstheme="minorHAnsi"/>
                <w:color w:val="000000"/>
                <w:sz w:val="20"/>
                <w:szCs w:val="20"/>
              </w:rPr>
              <w:t>8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2466F7">
              <w:rPr>
                <w:rFonts w:eastAsia="Corben" w:cstheme="minorHAnsi"/>
                <w:color w:val="000000"/>
                <w:sz w:val="20"/>
                <w:szCs w:val="20"/>
              </w:rPr>
              <w:t>73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61A0E542" w:rsidR="0055046F" w:rsidRPr="00947A52" w:rsidRDefault="0055046F" w:rsidP="003C40B7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947A52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2466F7">
              <w:rPr>
                <w:rFonts w:eastAsia="Corben" w:cstheme="minorHAnsi"/>
                <w:color w:val="000000"/>
                <w:sz w:val="20"/>
                <w:szCs w:val="20"/>
              </w:rPr>
              <w:t xml:space="preserve"> 8h-kreativnost-vrazredu</w:t>
            </w:r>
          </w:p>
        </w:tc>
      </w:tr>
    </w:tbl>
    <w:p w14:paraId="1ADDF8E2" w14:textId="17E73552" w:rsidR="007C5316" w:rsidRPr="00947A52" w:rsidRDefault="007C5316" w:rsidP="0055046F">
      <w:pPr>
        <w:rPr>
          <w:rFonts w:cstheme="minorHAnsi"/>
        </w:rPr>
      </w:pPr>
    </w:p>
    <w:sectPr w:rsidR="007C5316" w:rsidRPr="00947A5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3928C" w14:textId="77777777" w:rsidR="004F09CD" w:rsidRDefault="004F09CD" w:rsidP="007C5316">
      <w:r>
        <w:separator/>
      </w:r>
    </w:p>
  </w:endnote>
  <w:endnote w:type="continuationSeparator" w:id="0">
    <w:p w14:paraId="1E19FF1E" w14:textId="77777777" w:rsidR="004F09CD" w:rsidRDefault="004F09CD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70750" w14:textId="77777777" w:rsidR="004F09CD" w:rsidRDefault="004F09CD" w:rsidP="007C5316">
      <w:r>
        <w:separator/>
      </w:r>
    </w:p>
  </w:footnote>
  <w:footnote w:type="continuationSeparator" w:id="0">
    <w:p w14:paraId="52101D88" w14:textId="77777777" w:rsidR="004F09CD" w:rsidRDefault="004F09CD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21328"/>
    <w:multiLevelType w:val="hybridMultilevel"/>
    <w:tmpl w:val="585C3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C4F0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50AD5"/>
    <w:multiLevelType w:val="hybridMultilevel"/>
    <w:tmpl w:val="9D4CFB58"/>
    <w:lvl w:ilvl="0" w:tplc="E2821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8523073">
    <w:abstractNumId w:val="1"/>
  </w:num>
  <w:num w:numId="3" w16cid:durableId="334037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02D4D"/>
    <w:rsid w:val="0005570A"/>
    <w:rsid w:val="000A2031"/>
    <w:rsid w:val="000D64DD"/>
    <w:rsid w:val="000F6A9B"/>
    <w:rsid w:val="00142C63"/>
    <w:rsid w:val="00177326"/>
    <w:rsid w:val="001B43E5"/>
    <w:rsid w:val="001B76ED"/>
    <w:rsid w:val="002466F7"/>
    <w:rsid w:val="00253534"/>
    <w:rsid w:val="00253F93"/>
    <w:rsid w:val="002C1CA3"/>
    <w:rsid w:val="003003D5"/>
    <w:rsid w:val="00443A1C"/>
    <w:rsid w:val="00446C56"/>
    <w:rsid w:val="0045521E"/>
    <w:rsid w:val="004F09CD"/>
    <w:rsid w:val="00514F15"/>
    <w:rsid w:val="0055046F"/>
    <w:rsid w:val="00573E54"/>
    <w:rsid w:val="0067606D"/>
    <w:rsid w:val="006F24FD"/>
    <w:rsid w:val="007C5316"/>
    <w:rsid w:val="00834106"/>
    <w:rsid w:val="008467FD"/>
    <w:rsid w:val="0086419C"/>
    <w:rsid w:val="00875440"/>
    <w:rsid w:val="00881AB8"/>
    <w:rsid w:val="00894B8A"/>
    <w:rsid w:val="008E526C"/>
    <w:rsid w:val="00910808"/>
    <w:rsid w:val="00947A52"/>
    <w:rsid w:val="009A00A3"/>
    <w:rsid w:val="00A03EAE"/>
    <w:rsid w:val="00A25A8B"/>
    <w:rsid w:val="00A332A0"/>
    <w:rsid w:val="00A564EA"/>
    <w:rsid w:val="00AA365E"/>
    <w:rsid w:val="00AA574C"/>
    <w:rsid w:val="00B44B93"/>
    <w:rsid w:val="00B61C7D"/>
    <w:rsid w:val="00B83E4E"/>
    <w:rsid w:val="00BD76D4"/>
    <w:rsid w:val="00BE078D"/>
    <w:rsid w:val="00C01A29"/>
    <w:rsid w:val="00C13531"/>
    <w:rsid w:val="00C34485"/>
    <w:rsid w:val="00C373DB"/>
    <w:rsid w:val="00C543E5"/>
    <w:rsid w:val="00C74A03"/>
    <w:rsid w:val="00C853FC"/>
    <w:rsid w:val="00CA24F3"/>
    <w:rsid w:val="00CC4E3C"/>
    <w:rsid w:val="00D038FB"/>
    <w:rsid w:val="00D139B9"/>
    <w:rsid w:val="00DB5635"/>
    <w:rsid w:val="00EA6EF9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3</cp:revision>
  <dcterms:created xsi:type="dcterms:W3CDTF">2026-06-22T15:58:00Z</dcterms:created>
  <dcterms:modified xsi:type="dcterms:W3CDTF">2026-06-24T09:48:00Z</dcterms:modified>
</cp:coreProperties>
</file>