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605AE" w14:textId="77777777" w:rsidR="005D409B" w:rsidRDefault="005D409B" w:rsidP="005D409B">
      <w:pPr>
        <w:jc w:val="center"/>
        <w:rPr>
          <w:rFonts w:cstheme="minorHAnsi"/>
          <w:u w:val="single"/>
        </w:rPr>
      </w:pPr>
      <w:r w:rsidRPr="00E37FBA">
        <w:rPr>
          <w:rFonts w:cstheme="minorHAnsi"/>
          <w:u w:val="single"/>
        </w:rPr>
        <w:t>Vabilo in prijavnica na dvodnevni jesenski seminar v živo</w:t>
      </w:r>
    </w:p>
    <w:p w14:paraId="3EE4C5C5" w14:textId="77777777" w:rsidR="005D409B" w:rsidRPr="00E37FBA" w:rsidRDefault="005D409B" w:rsidP="005D409B">
      <w:pPr>
        <w:jc w:val="center"/>
        <w:rPr>
          <w:rFonts w:cstheme="minorHAnsi"/>
          <w:u w:val="single"/>
        </w:rPr>
      </w:pPr>
    </w:p>
    <w:p w14:paraId="6983DD12" w14:textId="77777777" w:rsidR="005D409B" w:rsidRPr="00E37FBA" w:rsidRDefault="005D409B" w:rsidP="005D409B">
      <w:pPr>
        <w:jc w:val="center"/>
        <w:rPr>
          <w:rFonts w:cstheme="minorHAnsi"/>
          <w:b/>
          <w:u w:val="single"/>
        </w:rPr>
      </w:pPr>
      <w:r w:rsidRPr="00E37FBA">
        <w:rPr>
          <w:rFonts w:cstheme="minorHAnsi"/>
          <w:b/>
          <w:u w:val="single"/>
        </w:rPr>
        <w:t>MOČ IGRIVOSTI IN KREATIVNOSTI PRI OBVLADOVANJU STRESA</w:t>
      </w:r>
    </w:p>
    <w:p w14:paraId="02C4F8D3" w14:textId="77777777" w:rsidR="005D409B" w:rsidRPr="00E37FBA" w:rsidRDefault="005D409B" w:rsidP="005D409B">
      <w:pPr>
        <w:jc w:val="center"/>
        <w:rPr>
          <w:rFonts w:cstheme="minorHAnsi"/>
          <w:b/>
          <w:u w:val="single"/>
        </w:rPr>
      </w:pPr>
    </w:p>
    <w:p w14:paraId="598A5EBD" w14:textId="77777777" w:rsidR="005D409B" w:rsidRPr="00E37FBA" w:rsidRDefault="005D409B" w:rsidP="005D409B">
      <w:pPr>
        <w:rPr>
          <w:rFonts w:cstheme="minorHAnsi"/>
          <w:b/>
        </w:rPr>
      </w:pPr>
      <w:r w:rsidRPr="00E37FBA">
        <w:rPr>
          <w:rFonts w:cstheme="minorHAnsi"/>
          <w:b/>
        </w:rPr>
        <w:t xml:space="preserve">Kdaj: </w:t>
      </w:r>
      <w:r w:rsidRPr="00E37FBA">
        <w:rPr>
          <w:rFonts w:cstheme="minorHAnsi"/>
          <w:bCs/>
        </w:rPr>
        <w:t xml:space="preserve">četrtek </w:t>
      </w:r>
      <w:r w:rsidRPr="00E37FBA">
        <w:rPr>
          <w:rFonts w:cstheme="minorHAnsi"/>
          <w:b/>
        </w:rPr>
        <w:t>22.10.2026</w:t>
      </w:r>
      <w:r w:rsidRPr="00E37FBA">
        <w:rPr>
          <w:rFonts w:cstheme="minorHAnsi"/>
          <w:bCs/>
        </w:rPr>
        <w:t xml:space="preserve"> (popoldan) in petek </w:t>
      </w:r>
      <w:r w:rsidRPr="00E37FBA">
        <w:rPr>
          <w:rFonts w:cstheme="minorHAnsi"/>
          <w:b/>
        </w:rPr>
        <w:t>23.10.2026</w:t>
      </w:r>
      <w:r w:rsidRPr="00E37FBA">
        <w:rPr>
          <w:rFonts w:cstheme="minorHAnsi"/>
          <w:bCs/>
        </w:rPr>
        <w:t xml:space="preserve"> (dopoldan)</w:t>
      </w:r>
    </w:p>
    <w:p w14:paraId="2C615952" w14:textId="19268B6C" w:rsidR="005D409B" w:rsidRPr="00E37FBA" w:rsidRDefault="005D409B" w:rsidP="005D409B">
      <w:pPr>
        <w:rPr>
          <w:rFonts w:cstheme="minorHAnsi"/>
          <w:b/>
        </w:rPr>
      </w:pPr>
      <w:r w:rsidRPr="00E37FBA">
        <w:rPr>
          <w:rFonts w:cstheme="minorHAnsi"/>
          <w:b/>
        </w:rPr>
        <w:t xml:space="preserve">Lokacija: </w:t>
      </w:r>
      <w:r w:rsidRPr="00E37FBA">
        <w:rPr>
          <w:rFonts w:cstheme="minorHAnsi"/>
          <w:bCs/>
        </w:rPr>
        <w:t>Koper/Izola</w:t>
      </w:r>
      <w:r w:rsidR="001C2619">
        <w:rPr>
          <w:rFonts w:cstheme="minorHAnsi"/>
          <w:bCs/>
        </w:rPr>
        <w:t>/Strunjan</w:t>
      </w:r>
      <w:r w:rsidRPr="00E37FBA">
        <w:rPr>
          <w:rFonts w:cstheme="minorHAnsi"/>
          <w:b/>
        </w:rPr>
        <w:t xml:space="preserve">  </w:t>
      </w:r>
    </w:p>
    <w:p w14:paraId="2DAC7568" w14:textId="77777777" w:rsidR="005D409B" w:rsidRPr="00E37FBA" w:rsidRDefault="005D409B" w:rsidP="005D409B">
      <w:pPr>
        <w:rPr>
          <w:rFonts w:cstheme="minorHAnsi"/>
          <w:b/>
        </w:rPr>
      </w:pPr>
      <w:r w:rsidRPr="00E37FBA">
        <w:rPr>
          <w:rFonts w:cstheme="minorHAnsi"/>
          <w:b/>
        </w:rPr>
        <w:t xml:space="preserve">Trajanje: </w:t>
      </w:r>
      <w:r w:rsidRPr="00E37FBA">
        <w:rPr>
          <w:rFonts w:cstheme="minorHAnsi"/>
          <w:bCs/>
        </w:rPr>
        <w:t>8 šolskih ur</w:t>
      </w:r>
      <w:r w:rsidRPr="00E37FBA">
        <w:rPr>
          <w:rFonts w:cstheme="minorHAnsi"/>
          <w:b/>
        </w:rPr>
        <w:t xml:space="preserve"> </w:t>
      </w:r>
    </w:p>
    <w:p w14:paraId="4C20EFB9" w14:textId="77777777" w:rsidR="005D409B" w:rsidRPr="00E37FBA" w:rsidRDefault="005D409B" w:rsidP="005D409B">
      <w:pPr>
        <w:rPr>
          <w:rFonts w:cstheme="minorHAnsi"/>
          <w:b/>
        </w:rPr>
      </w:pPr>
    </w:p>
    <w:p w14:paraId="269956FD" w14:textId="77777777" w:rsidR="005D409B" w:rsidRDefault="005D409B" w:rsidP="005D409B">
      <w:pPr>
        <w:rPr>
          <w:rFonts w:cstheme="minorHAnsi"/>
          <w:b/>
        </w:rPr>
      </w:pPr>
      <w:r w:rsidRPr="00E37FBA">
        <w:rPr>
          <w:rFonts w:cstheme="minorHAnsi"/>
          <w:b/>
        </w:rPr>
        <w:t xml:space="preserve">Vsebina seminarja: </w:t>
      </w:r>
    </w:p>
    <w:p w14:paraId="3EDBAF5A" w14:textId="77777777" w:rsidR="0062658E" w:rsidRPr="00E37FBA" w:rsidRDefault="0062658E" w:rsidP="005D409B">
      <w:pPr>
        <w:rPr>
          <w:rFonts w:cstheme="minorHAnsi"/>
          <w:b/>
        </w:rPr>
      </w:pPr>
    </w:p>
    <w:p w14:paraId="7EE26686" w14:textId="77777777" w:rsidR="0062658E" w:rsidRDefault="0062658E" w:rsidP="0062658E">
      <w:pPr>
        <w:pStyle w:val="ListParagraph"/>
        <w:numPr>
          <w:ilvl w:val="0"/>
          <w:numId w:val="2"/>
        </w:numPr>
        <w:spacing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pomen igrivosti in kreativnosti ter njuno vključevanje v vsakdanje delo kot preventiva na področju obvladovanja stresa (vaje)</w:t>
      </w:r>
    </w:p>
    <w:p w14:paraId="4E84243B" w14:textId="77777777" w:rsidR="0062658E" w:rsidRDefault="0062658E" w:rsidP="0062658E">
      <w:pPr>
        <w:pStyle w:val="ListParagraph"/>
        <w:numPr>
          <w:ilvl w:val="0"/>
          <w:numId w:val="2"/>
        </w:numPr>
        <w:spacing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drevo igrivosti – od korenin do plodov </w:t>
      </w:r>
    </w:p>
    <w:p w14:paraId="3E6EC785" w14:textId="77777777" w:rsidR="0062658E" w:rsidRPr="00EC2882" w:rsidRDefault="0062658E" w:rsidP="0062658E">
      <w:pPr>
        <w:pStyle w:val="ListParagraph"/>
        <w:numPr>
          <w:ilvl w:val="0"/>
          <w:numId w:val="2"/>
        </w:numPr>
        <w:spacing w:line="259" w:lineRule="auto"/>
        <w:rPr>
          <w:rFonts w:cstheme="minorHAnsi"/>
          <w:sz w:val="24"/>
          <w:szCs w:val="24"/>
        </w:rPr>
      </w:pPr>
      <w:r w:rsidRPr="00EC2882">
        <w:rPr>
          <w:rFonts w:cstheme="minorHAnsi"/>
          <w:sz w:val="24"/>
          <w:szCs w:val="24"/>
        </w:rPr>
        <w:t xml:space="preserve">praktične antistresne </w:t>
      </w:r>
      <w:r>
        <w:rPr>
          <w:rFonts w:cstheme="minorHAnsi"/>
          <w:sz w:val="24"/>
          <w:szCs w:val="24"/>
        </w:rPr>
        <w:t>iskrice</w:t>
      </w:r>
      <w:r w:rsidRPr="00EC2882">
        <w:rPr>
          <w:rFonts w:cstheme="minorHAnsi"/>
          <w:sz w:val="24"/>
          <w:szCs w:val="24"/>
        </w:rPr>
        <w:t xml:space="preserve"> za vsak dan – </w:t>
      </w:r>
      <w:r>
        <w:rPr>
          <w:rFonts w:cstheme="minorHAnsi"/>
          <w:sz w:val="24"/>
          <w:szCs w:val="24"/>
        </w:rPr>
        <w:t xml:space="preserve">mikropavze - lahko kot </w:t>
      </w:r>
      <w:r w:rsidRPr="00EC2882">
        <w:rPr>
          <w:rFonts w:cstheme="minorHAnsi"/>
          <w:sz w:val="24"/>
          <w:szCs w:val="24"/>
        </w:rPr>
        <w:t>izvajanje</w:t>
      </w:r>
      <w:r>
        <w:rPr>
          <w:rFonts w:cstheme="minorHAnsi"/>
          <w:sz w:val="24"/>
          <w:szCs w:val="24"/>
        </w:rPr>
        <w:t xml:space="preserve"> </w:t>
      </w:r>
      <w:r w:rsidRPr="00EC2882">
        <w:rPr>
          <w:rFonts w:cstheme="minorHAnsi"/>
          <w:sz w:val="24"/>
          <w:szCs w:val="24"/>
        </w:rPr>
        <w:t>rutin v skupini ali v razredu</w:t>
      </w:r>
      <w:r>
        <w:rPr>
          <w:rFonts w:cstheme="minorHAnsi"/>
          <w:sz w:val="24"/>
          <w:szCs w:val="24"/>
        </w:rPr>
        <w:t xml:space="preserve"> (vaje)</w:t>
      </w:r>
    </w:p>
    <w:p w14:paraId="3AE91C39" w14:textId="77777777" w:rsidR="0062658E" w:rsidRPr="00E37FBA" w:rsidRDefault="0062658E" w:rsidP="0062658E">
      <w:pPr>
        <w:pStyle w:val="ListParagraph"/>
        <w:numPr>
          <w:ilvl w:val="0"/>
          <w:numId w:val="2"/>
        </w:numPr>
        <w:spacing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praktične kreativne metode za obvladovanje stresa – risanje, pisanje, petje, ustvarjanje in drugo  (vaje)</w:t>
      </w:r>
    </w:p>
    <w:p w14:paraId="1BEC878F" w14:textId="77777777" w:rsidR="0062658E" w:rsidRPr="00E37FBA" w:rsidRDefault="0062658E" w:rsidP="0062658E">
      <w:pPr>
        <w:pStyle w:val="ListParagraph"/>
        <w:numPr>
          <w:ilvl w:val="0"/>
          <w:numId w:val="2"/>
        </w:numPr>
        <w:spacing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individualni načrt za udeležence </w:t>
      </w:r>
    </w:p>
    <w:p w14:paraId="6BEF9FD5" w14:textId="77777777" w:rsidR="00C875C6" w:rsidRPr="00950166" w:rsidRDefault="00C875C6" w:rsidP="00C875C6">
      <w:pPr>
        <w:rPr>
          <w:rFonts w:cstheme="minorHAnsi"/>
          <w:b/>
        </w:rPr>
      </w:pPr>
    </w:p>
    <w:p w14:paraId="6B53B91A" w14:textId="77777777" w:rsidR="00C875C6" w:rsidRPr="00950166" w:rsidRDefault="00C875C6" w:rsidP="00C875C6">
      <w:pPr>
        <w:rPr>
          <w:rFonts w:cstheme="minorHAnsi"/>
          <w:bCs/>
        </w:rPr>
      </w:pPr>
      <w:r w:rsidRPr="00950166">
        <w:rPr>
          <w:rFonts w:cstheme="minorHAnsi"/>
          <w:bCs/>
        </w:rPr>
        <w:t xml:space="preserve">Udeleženci prejmejo gradivo, potrdilo in program. </w:t>
      </w:r>
    </w:p>
    <w:p w14:paraId="05F10572" w14:textId="77777777" w:rsidR="00C875C6" w:rsidRPr="00950166" w:rsidRDefault="00C875C6" w:rsidP="00C875C6">
      <w:pPr>
        <w:rPr>
          <w:rFonts w:cstheme="minorHAnsi"/>
          <w:bCs/>
        </w:rPr>
      </w:pPr>
      <w:r w:rsidRPr="00950166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0A6AA894" w14:textId="77777777" w:rsidR="00C875C6" w:rsidRPr="00950166" w:rsidRDefault="00C875C6" w:rsidP="00C875C6">
      <w:pPr>
        <w:rPr>
          <w:rFonts w:cstheme="minorHAnsi"/>
          <w:bCs/>
        </w:rPr>
      </w:pPr>
      <w:r w:rsidRPr="00950166">
        <w:rPr>
          <w:rFonts w:cstheme="minorHAnsi"/>
          <w:bCs/>
        </w:rPr>
        <w:t xml:space="preserve">Seminar je vrednoten z </w:t>
      </w:r>
      <w:r w:rsidRPr="00950166">
        <w:rPr>
          <w:rFonts w:cstheme="minorHAnsi"/>
          <w:b/>
        </w:rPr>
        <w:t>0,5</w:t>
      </w:r>
      <w:r w:rsidRPr="00950166">
        <w:rPr>
          <w:rFonts w:cstheme="minorHAnsi"/>
          <w:bCs/>
        </w:rPr>
        <w:t xml:space="preserve"> </w:t>
      </w:r>
      <w:r w:rsidRPr="00294142">
        <w:rPr>
          <w:rFonts w:cstheme="minorHAnsi"/>
          <w:b/>
        </w:rPr>
        <w:t>točke</w:t>
      </w:r>
      <w:r w:rsidRPr="00950166">
        <w:rPr>
          <w:rFonts w:cstheme="minorHAnsi"/>
          <w:bCs/>
        </w:rPr>
        <w:t xml:space="preserve"> za napredovanje. </w:t>
      </w:r>
    </w:p>
    <w:p w14:paraId="26EB922A" w14:textId="77777777" w:rsidR="00C875C6" w:rsidRPr="00950166" w:rsidRDefault="00C875C6" w:rsidP="00C875C6">
      <w:pPr>
        <w:rPr>
          <w:rFonts w:cstheme="minorHAnsi"/>
          <w:color w:val="000000"/>
          <w:shd w:val="clear" w:color="auto" w:fill="FFFFFF"/>
        </w:rPr>
      </w:pPr>
    </w:p>
    <w:p w14:paraId="29F0AC54" w14:textId="77777777" w:rsidR="00294142" w:rsidRDefault="00294142" w:rsidP="00C875C6">
      <w:pPr>
        <w:rPr>
          <w:rFonts w:cstheme="minorHAnsi"/>
        </w:rPr>
      </w:pPr>
    </w:p>
    <w:p w14:paraId="110FD0DC" w14:textId="77777777" w:rsidR="00294142" w:rsidRDefault="00294142" w:rsidP="00294142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26CC4032" w14:textId="2B99CF94" w:rsidR="00294142" w:rsidRPr="00E30BBE" w:rsidRDefault="00294142" w:rsidP="00294142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5D409B">
        <w:rPr>
          <w:rFonts w:eastAsia="Times New Roman" w:cstheme="minorHAnsi"/>
          <w:color w:val="FF0000"/>
          <w:lang w:eastAsia="sl-SI"/>
        </w:rPr>
        <w:t>88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04C78174" w14:textId="77777777" w:rsidR="00294142" w:rsidRPr="00D05720" w:rsidRDefault="00294142" w:rsidP="00294142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4BDF6F6" w14:textId="77777777" w:rsidR="00294142" w:rsidRDefault="00294142" w:rsidP="00294142"/>
    <w:p w14:paraId="36B82192" w14:textId="77777777" w:rsidR="00294142" w:rsidRPr="00C531CC" w:rsidRDefault="00294142" w:rsidP="00294142">
      <w:pPr>
        <w:rPr>
          <w:b/>
        </w:rPr>
      </w:pPr>
      <w:r w:rsidRPr="00C531CC">
        <w:rPr>
          <w:b/>
        </w:rPr>
        <w:t xml:space="preserve">Informacije in prijave: </w:t>
      </w:r>
    </w:p>
    <w:p w14:paraId="50ECAE96" w14:textId="77777777" w:rsidR="00294142" w:rsidRPr="00D05720" w:rsidRDefault="0062658E" w:rsidP="00294142">
      <w:pPr>
        <w:rPr>
          <w:color w:val="FF0000"/>
        </w:rPr>
      </w:pPr>
      <w:hyperlink r:id="rId7" w:history="1">
        <w:r w:rsidR="00294142" w:rsidRPr="00D05720">
          <w:rPr>
            <w:rStyle w:val="Hyperlink"/>
            <w:color w:val="FF0000"/>
          </w:rPr>
          <w:t>vzgoja.damjanasmid@gmail.com</w:t>
        </w:r>
      </w:hyperlink>
      <w:r w:rsidR="00294142" w:rsidRPr="00D05720">
        <w:rPr>
          <w:color w:val="FF0000"/>
        </w:rPr>
        <w:t xml:space="preserve">  </w:t>
      </w:r>
    </w:p>
    <w:p w14:paraId="22F29473" w14:textId="77777777" w:rsidR="00294142" w:rsidRPr="00CD1CDC" w:rsidRDefault="00294142" w:rsidP="00294142">
      <w:pPr>
        <w:rPr>
          <w:rFonts w:cstheme="minorHAnsi"/>
        </w:rPr>
      </w:pPr>
    </w:p>
    <w:p w14:paraId="2B8F4131" w14:textId="4A51D028" w:rsidR="001C2619" w:rsidRDefault="001C2619" w:rsidP="00294142">
      <w:pPr>
        <w:rPr>
          <w:rFonts w:cstheme="minorHAnsi"/>
        </w:rPr>
      </w:pPr>
      <w:r>
        <w:rPr>
          <w:rFonts w:cstheme="minorHAnsi"/>
        </w:rPr>
        <w:t>Za namestitev poskrbite sami.</w:t>
      </w:r>
    </w:p>
    <w:p w14:paraId="1E0DE3AC" w14:textId="76BF7F9A" w:rsidR="00C875C6" w:rsidRDefault="00294142" w:rsidP="00294142">
      <w:pPr>
        <w:rPr>
          <w:rFonts w:cstheme="minorHAnsi"/>
        </w:rPr>
      </w:pPr>
      <w:r w:rsidRPr="00CD1CDC">
        <w:rPr>
          <w:rFonts w:cstheme="minorHAnsi"/>
        </w:rPr>
        <w:t xml:space="preserve">Število mest je omejeno. </w:t>
      </w:r>
    </w:p>
    <w:p w14:paraId="79287809" w14:textId="0C311B56" w:rsidR="00756BB2" w:rsidRPr="00756BB2" w:rsidRDefault="00756BB2" w:rsidP="00294142">
      <w:pPr>
        <w:rPr>
          <w:rFonts w:cstheme="minorHAnsi"/>
          <w:b/>
          <w:bCs/>
        </w:rPr>
      </w:pPr>
      <w:r w:rsidRPr="00756BB2">
        <w:rPr>
          <w:rFonts w:cstheme="minorHAnsi"/>
          <w:b/>
          <w:bCs/>
          <w:color w:val="FF0000"/>
        </w:rPr>
        <w:t xml:space="preserve">Zadnji rok prijave je: </w:t>
      </w:r>
      <w:r w:rsidR="005D409B">
        <w:rPr>
          <w:rFonts w:cstheme="minorHAnsi"/>
          <w:b/>
          <w:bCs/>
          <w:color w:val="FF0000"/>
        </w:rPr>
        <w:t>30.9.2026</w:t>
      </w:r>
    </w:p>
    <w:p w14:paraId="352B08CF" w14:textId="77777777" w:rsidR="00756BB2" w:rsidRDefault="00756BB2" w:rsidP="00D04EC6">
      <w:pPr>
        <w:rPr>
          <w:rFonts w:cstheme="minorHAnsi"/>
          <w:b/>
        </w:rPr>
      </w:pPr>
    </w:p>
    <w:p w14:paraId="2255C0CF" w14:textId="77777777" w:rsidR="005D409B" w:rsidRDefault="005D409B" w:rsidP="00C875C6">
      <w:pPr>
        <w:jc w:val="center"/>
        <w:rPr>
          <w:rFonts w:cstheme="minorHAnsi"/>
          <w:b/>
        </w:rPr>
      </w:pPr>
    </w:p>
    <w:p w14:paraId="7D328215" w14:textId="77777777" w:rsidR="005D409B" w:rsidRDefault="005D409B" w:rsidP="00C875C6">
      <w:pPr>
        <w:jc w:val="center"/>
        <w:rPr>
          <w:rFonts w:cstheme="minorHAnsi"/>
          <w:b/>
        </w:rPr>
      </w:pPr>
    </w:p>
    <w:p w14:paraId="6A413F17" w14:textId="77777777" w:rsidR="005D409B" w:rsidRDefault="005D409B" w:rsidP="00C875C6">
      <w:pPr>
        <w:jc w:val="center"/>
        <w:rPr>
          <w:rFonts w:cstheme="minorHAnsi"/>
          <w:b/>
        </w:rPr>
      </w:pPr>
    </w:p>
    <w:p w14:paraId="76CE6E45" w14:textId="77777777" w:rsidR="005D409B" w:rsidRDefault="005D409B" w:rsidP="00C875C6">
      <w:pPr>
        <w:jc w:val="center"/>
        <w:rPr>
          <w:rFonts w:cstheme="minorHAnsi"/>
          <w:b/>
        </w:rPr>
      </w:pPr>
    </w:p>
    <w:p w14:paraId="3006660A" w14:textId="77777777" w:rsidR="005D409B" w:rsidRDefault="005D409B" w:rsidP="0062658E">
      <w:pPr>
        <w:rPr>
          <w:rFonts w:cstheme="minorHAnsi"/>
          <w:b/>
        </w:rPr>
      </w:pPr>
    </w:p>
    <w:p w14:paraId="4841FCD7" w14:textId="1FB2F8FB" w:rsidR="00C875C6" w:rsidRPr="00950166" w:rsidRDefault="00C875C6" w:rsidP="00C875C6">
      <w:pPr>
        <w:jc w:val="center"/>
        <w:rPr>
          <w:rFonts w:cstheme="minorHAnsi"/>
        </w:rPr>
      </w:pPr>
      <w:r w:rsidRPr="00950166">
        <w:rPr>
          <w:rFonts w:cstheme="minorHAnsi"/>
          <w:b/>
        </w:rPr>
        <w:lastRenderedPageBreak/>
        <w:t>PRIJAVNICA ZA SEMINAR</w:t>
      </w:r>
      <w:r w:rsidR="00294142">
        <w:rPr>
          <w:rFonts w:cstheme="minorHAnsi"/>
          <w:b/>
        </w:rPr>
        <w:t xml:space="preserve"> V ŽIVO</w:t>
      </w:r>
      <w:r w:rsidRPr="00950166">
        <w:rPr>
          <w:rFonts w:cstheme="minorHAnsi"/>
          <w:b/>
        </w:rPr>
        <w:t xml:space="preserve">  – </w:t>
      </w:r>
      <w:r w:rsidRPr="00950166">
        <w:rPr>
          <w:rFonts w:eastAsia="Times New Roman" w:cstheme="minorHAnsi"/>
          <w:b/>
          <w:bCs/>
          <w:color w:val="333333"/>
          <w:u w:val="single"/>
          <w:lang w:eastAsia="sl-SI"/>
        </w:rPr>
        <w:t xml:space="preserve"> </w:t>
      </w:r>
    </w:p>
    <w:p w14:paraId="1DFB3577" w14:textId="77777777" w:rsidR="005D409B" w:rsidRPr="00E37FBA" w:rsidRDefault="005D409B" w:rsidP="005D409B">
      <w:pPr>
        <w:jc w:val="center"/>
        <w:rPr>
          <w:rFonts w:cstheme="minorHAnsi"/>
          <w:b/>
          <w:u w:val="single"/>
        </w:rPr>
      </w:pPr>
      <w:r w:rsidRPr="00E37FBA">
        <w:rPr>
          <w:rFonts w:cstheme="minorHAnsi"/>
          <w:b/>
          <w:u w:val="single"/>
        </w:rPr>
        <w:t>MOČ IGRIVOSTI IN KREATIVNOSTI PRI OBVLADOVANJU STRESA</w:t>
      </w:r>
    </w:p>
    <w:p w14:paraId="22361B7C" w14:textId="77777777" w:rsidR="00C875C6" w:rsidRPr="00950166" w:rsidRDefault="00C875C6" w:rsidP="00C875C6">
      <w:pPr>
        <w:rPr>
          <w:rFonts w:eastAsia="Times New Roman" w:cstheme="minorHAnsi"/>
          <w:b/>
          <w:bCs/>
          <w:color w:val="333333"/>
          <w:u w:val="single"/>
          <w:lang w:eastAsia="sl-SI"/>
        </w:rPr>
      </w:pPr>
    </w:p>
    <w:p w14:paraId="10C92743" w14:textId="77777777" w:rsidR="00C875C6" w:rsidRPr="00950166" w:rsidRDefault="00C875C6" w:rsidP="00C875C6">
      <w:pPr>
        <w:rPr>
          <w:rFonts w:cstheme="minorHAnsi"/>
        </w:rPr>
      </w:pPr>
      <w:r w:rsidRPr="00950166">
        <w:rPr>
          <w:rFonts w:cstheme="minorHAnsi"/>
          <w:b/>
        </w:rPr>
        <w:t xml:space="preserve"> </w:t>
      </w:r>
    </w:p>
    <w:p w14:paraId="0B92EB91" w14:textId="77777777" w:rsidR="00294142" w:rsidRPr="00090A5C" w:rsidRDefault="00294142" w:rsidP="00294142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1E63CCEE" w14:textId="77777777" w:rsidR="00294142" w:rsidRPr="00090A5C" w:rsidRDefault="00294142" w:rsidP="00294142">
      <w:pPr>
        <w:rPr>
          <w:rFonts w:cstheme="minorHAnsi"/>
        </w:rPr>
      </w:pPr>
    </w:p>
    <w:p w14:paraId="75B9833A" w14:textId="77777777" w:rsidR="00294142" w:rsidRPr="00090A5C" w:rsidRDefault="00294142" w:rsidP="00294142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8EC2DD2" w14:textId="77777777" w:rsidR="00294142" w:rsidRPr="00090A5C" w:rsidRDefault="00294142" w:rsidP="00294142">
      <w:pPr>
        <w:rPr>
          <w:rFonts w:cstheme="minorHAnsi"/>
          <w:b/>
        </w:rPr>
      </w:pPr>
    </w:p>
    <w:p w14:paraId="47A6C4C1" w14:textId="5ED4E90D" w:rsidR="00294142" w:rsidRDefault="00294142" w:rsidP="00294142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5D409B">
        <w:rPr>
          <w:rFonts w:cstheme="minorHAnsi"/>
        </w:rPr>
        <w:t xml:space="preserve"> (naziv, ulica, hišna št., pošt. št. in kraj)</w:t>
      </w:r>
      <w:r w:rsidRPr="00090A5C">
        <w:rPr>
          <w:rFonts w:cstheme="minorHAnsi"/>
        </w:rPr>
        <w:t xml:space="preserve">:  </w:t>
      </w:r>
    </w:p>
    <w:p w14:paraId="63D6F66E" w14:textId="77777777" w:rsidR="00294142" w:rsidRDefault="00294142" w:rsidP="00294142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8B8BD64" w14:textId="77777777" w:rsidR="00294142" w:rsidRDefault="00294142" w:rsidP="00294142">
      <w:pPr>
        <w:rPr>
          <w:rFonts w:cstheme="minorHAnsi"/>
        </w:rPr>
      </w:pPr>
    </w:p>
    <w:p w14:paraId="026000A3" w14:textId="77777777" w:rsidR="00294142" w:rsidRDefault="00294142" w:rsidP="00294142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94142" w14:paraId="0C77F5D1" w14:textId="77777777" w:rsidTr="00595839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5232A" w14:textId="77777777" w:rsidR="00294142" w:rsidRPr="00626312" w:rsidRDefault="00294142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3822D3B5" w14:textId="77777777" w:rsidR="00294142" w:rsidRPr="00626312" w:rsidRDefault="00294142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B20A23E" w14:textId="77777777" w:rsidR="00294142" w:rsidRPr="00626312" w:rsidRDefault="00294142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1DFCF60C" w14:textId="02E999DB" w:rsidR="00294142" w:rsidRDefault="00294142" w:rsidP="00595839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5D409B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 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294142" w14:paraId="276714E9" w14:textId="77777777" w:rsidTr="00595839">
        <w:trPr>
          <w:trHeight w:val="293"/>
        </w:trPr>
        <w:tc>
          <w:tcPr>
            <w:tcW w:w="0" w:type="auto"/>
            <w:vMerge/>
          </w:tcPr>
          <w:p w14:paraId="711E0307" w14:textId="77777777" w:rsidR="00294142" w:rsidRDefault="00294142" w:rsidP="00595839"/>
        </w:tc>
      </w:tr>
      <w:tr w:rsidR="00294142" w14:paraId="7ACB8812" w14:textId="77777777" w:rsidTr="00595839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89A01BE" w14:textId="77777777" w:rsidR="00294142" w:rsidRPr="00626312" w:rsidRDefault="00294142" w:rsidP="00595839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07419A5D" w14:textId="17FB0A34" w:rsidR="00294142" w:rsidRDefault="00294142" w:rsidP="00595839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Seminar v živo </w:t>
            </w:r>
            <w:r w:rsidR="002D149A">
              <w:rPr>
                <w:rFonts w:ascii="Corben" w:eastAsia="Corben" w:hAnsi="Corben" w:cs="Corben"/>
                <w:color w:val="000000"/>
                <w:sz w:val="20"/>
                <w:szCs w:val="20"/>
              </w:rPr>
              <w:t>Moč igrivosti in kreativnosti pri obvladovanju stresa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94142" w:rsidRPr="00626312" w14:paraId="2E855A4C" w14:textId="77777777" w:rsidTr="00595839">
        <w:trPr>
          <w:trHeight w:val="530"/>
        </w:trPr>
        <w:tc>
          <w:tcPr>
            <w:tcW w:w="9030" w:type="dxa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013C5" w14:textId="4867EBC2" w:rsidR="00294142" w:rsidRDefault="00294142" w:rsidP="00595839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2D149A">
              <w:rPr>
                <w:rFonts w:ascii="Corben" w:eastAsia="Corben" w:hAnsi="Corben" w:cs="Corben"/>
                <w:color w:val="000000"/>
                <w:sz w:val="20"/>
                <w:szCs w:val="20"/>
              </w:rPr>
              <w:t>88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1C2619">
              <w:rPr>
                <w:rFonts w:ascii="Corben" w:eastAsia="Corben" w:hAnsi="Corben" w:cs="Corben"/>
                <w:color w:val="000000"/>
                <w:sz w:val="20"/>
                <w:szCs w:val="20"/>
              </w:rPr>
              <w:t>2223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87368B8" w14:textId="0E7B3EA8" w:rsidR="00294142" w:rsidRPr="00626312" w:rsidRDefault="00294142" w:rsidP="00595839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2D149A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8h-moc-igrivosti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2D40927" w14:textId="77777777" w:rsidR="007C5316" w:rsidRPr="00950166" w:rsidRDefault="007C5316" w:rsidP="002D149A">
      <w:pPr>
        <w:rPr>
          <w:rFonts w:cstheme="minorHAnsi"/>
        </w:rPr>
      </w:pPr>
    </w:p>
    <w:sectPr w:rsidR="007C5316" w:rsidRPr="0095016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9E0E1" w14:textId="77777777" w:rsidR="00263994" w:rsidRDefault="00263994" w:rsidP="007C5316">
      <w:r>
        <w:separator/>
      </w:r>
    </w:p>
  </w:endnote>
  <w:endnote w:type="continuationSeparator" w:id="0">
    <w:p w14:paraId="6C93E48C" w14:textId="77777777" w:rsidR="00263994" w:rsidRDefault="0026399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5492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DBEAD2" wp14:editId="34CC758C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20D1" w14:textId="77777777" w:rsidR="00263994" w:rsidRDefault="00263994" w:rsidP="007C5316">
      <w:r>
        <w:separator/>
      </w:r>
    </w:p>
  </w:footnote>
  <w:footnote w:type="continuationSeparator" w:id="0">
    <w:p w14:paraId="3DEEFC3C" w14:textId="77777777" w:rsidR="00263994" w:rsidRDefault="0026399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CBF7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6199F6" wp14:editId="375C4550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B3F72"/>
    <w:multiLevelType w:val="hybridMultilevel"/>
    <w:tmpl w:val="C99619BA"/>
    <w:lvl w:ilvl="0" w:tplc="021688E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008097">
    <w:abstractNumId w:val="1"/>
  </w:num>
  <w:num w:numId="2" w16cid:durableId="1982148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76"/>
    <w:rsid w:val="000F5EB9"/>
    <w:rsid w:val="001C2619"/>
    <w:rsid w:val="002176CD"/>
    <w:rsid w:val="00253F93"/>
    <w:rsid w:val="00263994"/>
    <w:rsid w:val="00294142"/>
    <w:rsid w:val="002D149A"/>
    <w:rsid w:val="002E37B5"/>
    <w:rsid w:val="00334D6E"/>
    <w:rsid w:val="003F2ED4"/>
    <w:rsid w:val="0058190B"/>
    <w:rsid w:val="005D409B"/>
    <w:rsid w:val="0062658E"/>
    <w:rsid w:val="00756BB2"/>
    <w:rsid w:val="00770A76"/>
    <w:rsid w:val="007C5316"/>
    <w:rsid w:val="008E526C"/>
    <w:rsid w:val="00942CDC"/>
    <w:rsid w:val="00950166"/>
    <w:rsid w:val="009A41DF"/>
    <w:rsid w:val="009E45CF"/>
    <w:rsid w:val="00BF517C"/>
    <w:rsid w:val="00C875C6"/>
    <w:rsid w:val="00CA24F3"/>
    <w:rsid w:val="00D04EC6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AA7305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C875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875C6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2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2026-06-22T14:35:00Z</dcterms:created>
  <dcterms:modified xsi:type="dcterms:W3CDTF">2026-06-24T09:44:00Z</dcterms:modified>
</cp:coreProperties>
</file>