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05C63" w14:textId="6ECA2F9D" w:rsidR="00F90FA4" w:rsidRDefault="00F90FA4" w:rsidP="000F1477">
      <w:pPr>
        <w:jc w:val="center"/>
        <w:rPr>
          <w:rFonts w:cstheme="minorHAnsi"/>
          <w:sz w:val="21"/>
          <w:szCs w:val="21"/>
        </w:rPr>
      </w:pPr>
      <w:r w:rsidRPr="000F1477">
        <w:rPr>
          <w:rFonts w:cstheme="minorHAnsi"/>
          <w:sz w:val="21"/>
          <w:szCs w:val="21"/>
        </w:rPr>
        <w:t>Vabilo in prijavnica za zaposlene v vzgojno izobraževalnih ustanovah na strokovno izobraževanje z aktivnim sodelovanjem</w:t>
      </w:r>
    </w:p>
    <w:p w14:paraId="34094E2E" w14:textId="77777777" w:rsidR="00477E0E" w:rsidRPr="000F1477" w:rsidRDefault="00477E0E" w:rsidP="000F1477">
      <w:pPr>
        <w:jc w:val="center"/>
        <w:rPr>
          <w:rFonts w:cstheme="minorHAnsi"/>
          <w:sz w:val="21"/>
          <w:szCs w:val="21"/>
        </w:rPr>
      </w:pPr>
    </w:p>
    <w:p w14:paraId="3AFA77BA" w14:textId="4F6DCA33" w:rsidR="00F90FA4" w:rsidRDefault="00C82D71" w:rsidP="000F1477">
      <w:pPr>
        <w:jc w:val="center"/>
        <w:rPr>
          <w:rFonts w:eastAsia="Times New Roman" w:cstheme="minorHAnsi"/>
          <w:b/>
          <w:bCs/>
          <w:color w:val="333333"/>
          <w:u w:val="single"/>
          <w:lang w:eastAsia="sl-SI"/>
        </w:rPr>
      </w:pPr>
      <w:r>
        <w:rPr>
          <w:rFonts w:eastAsia="Times New Roman" w:cstheme="minorHAnsi"/>
          <w:b/>
          <w:bCs/>
          <w:color w:val="333333"/>
          <w:u w:val="single"/>
          <w:lang w:eastAsia="sl-SI"/>
        </w:rPr>
        <w:t>50 NAČINOV MOTIVACIJE ZA SODELOVANJE IN UČENJE PRI POUKU</w:t>
      </w:r>
    </w:p>
    <w:p w14:paraId="4BAE13A9" w14:textId="77777777" w:rsidR="00477E0E" w:rsidRPr="000F1477" w:rsidRDefault="00477E0E" w:rsidP="000F1477">
      <w:pPr>
        <w:jc w:val="center"/>
        <w:rPr>
          <w:rFonts w:eastAsia="Times New Roman" w:cstheme="minorHAnsi"/>
          <w:b/>
          <w:bCs/>
          <w:color w:val="333333"/>
          <w:u w:val="single"/>
          <w:lang w:eastAsia="sl-SI"/>
        </w:rPr>
      </w:pPr>
    </w:p>
    <w:p w14:paraId="35CFDD68" w14:textId="0D5A060B" w:rsidR="00F90FA4" w:rsidRPr="004F3F4F" w:rsidRDefault="00F90FA4" w:rsidP="00F90FA4">
      <w:pPr>
        <w:rPr>
          <w:rFonts w:cstheme="minorHAnsi"/>
          <w:b/>
        </w:rPr>
      </w:pPr>
      <w:r w:rsidRPr="004F3F4F">
        <w:rPr>
          <w:rFonts w:cstheme="minorHAnsi"/>
          <w:b/>
        </w:rPr>
        <w:t xml:space="preserve">Datum: </w:t>
      </w:r>
      <w:r w:rsidR="00C82D71">
        <w:rPr>
          <w:rFonts w:cstheme="minorHAnsi"/>
          <w:bCs/>
        </w:rPr>
        <w:t>28.11</w:t>
      </w:r>
      <w:r w:rsidRPr="004F3F4F">
        <w:rPr>
          <w:rFonts w:cstheme="minorHAnsi"/>
          <w:bCs/>
        </w:rPr>
        <w:t>.202</w:t>
      </w:r>
      <w:r w:rsidR="00A86C88">
        <w:rPr>
          <w:rFonts w:cstheme="minorHAnsi"/>
          <w:bCs/>
        </w:rPr>
        <w:t>6</w:t>
      </w:r>
    </w:p>
    <w:p w14:paraId="4C3E71D1" w14:textId="382E715D" w:rsidR="008C559F" w:rsidRPr="00947A52" w:rsidRDefault="008C559F" w:rsidP="008C559F">
      <w:pPr>
        <w:rPr>
          <w:rFonts w:cstheme="minorHAnsi"/>
          <w:b/>
        </w:rPr>
      </w:pPr>
      <w:r w:rsidRPr="00A564EA">
        <w:rPr>
          <w:rFonts w:cstheme="minorHAnsi"/>
          <w:b/>
        </w:rPr>
        <w:t>Čas:</w:t>
      </w:r>
      <w:r>
        <w:rPr>
          <w:rFonts w:cstheme="minorHAnsi"/>
          <w:bCs/>
        </w:rPr>
        <w:t xml:space="preserve"> od </w:t>
      </w:r>
      <w:r w:rsidR="00A86C88">
        <w:rPr>
          <w:rFonts w:cstheme="minorHAnsi"/>
          <w:bCs/>
        </w:rPr>
        <w:t>8:00-14:30</w:t>
      </w:r>
    </w:p>
    <w:p w14:paraId="12A12AD5" w14:textId="02DB6A3C" w:rsidR="008C559F" w:rsidRDefault="008C559F" w:rsidP="008C559F">
      <w:pPr>
        <w:rPr>
          <w:rFonts w:cstheme="minorHAnsi"/>
          <w:bCs/>
        </w:rPr>
      </w:pPr>
      <w:r w:rsidRPr="00947A52">
        <w:rPr>
          <w:rFonts w:cstheme="minorHAnsi"/>
          <w:b/>
        </w:rPr>
        <w:t xml:space="preserve">Lokacija: </w:t>
      </w:r>
      <w:bookmarkStart w:id="0" w:name="_Hlk190708248"/>
      <w:r>
        <w:rPr>
          <w:rFonts w:cstheme="minorHAnsi"/>
          <w:bCs/>
        </w:rPr>
        <w:t>spletni program zoom</w:t>
      </w:r>
      <w:r w:rsidR="00A86C88">
        <w:rPr>
          <w:rFonts w:cstheme="minorHAnsi"/>
          <w:bCs/>
        </w:rPr>
        <w:t>, spletna učilnica Audienced po potrebi</w:t>
      </w:r>
    </w:p>
    <w:p w14:paraId="7D1453CC" w14:textId="77777777" w:rsidR="00BE1798" w:rsidRDefault="00BE1798" w:rsidP="008C559F">
      <w:pPr>
        <w:rPr>
          <w:rFonts w:cstheme="minorHAnsi"/>
          <w:bCs/>
        </w:rPr>
      </w:pPr>
    </w:p>
    <w:bookmarkEnd w:id="0"/>
    <w:p w14:paraId="4BF4E0EE" w14:textId="77777777" w:rsidR="008C559F" w:rsidRPr="00947A52" w:rsidRDefault="008C559F" w:rsidP="008C559F">
      <w:pPr>
        <w:rPr>
          <w:rFonts w:cstheme="minorHAnsi"/>
          <w:b/>
        </w:rPr>
      </w:pPr>
      <w:r w:rsidRPr="00947A52">
        <w:rPr>
          <w:rFonts w:cstheme="minorHAnsi"/>
          <w:b/>
        </w:rPr>
        <w:t>Seminar poteka 8 šolskih ur.</w:t>
      </w:r>
    </w:p>
    <w:p w14:paraId="0C65E31B" w14:textId="77777777" w:rsidR="008C559F" w:rsidRPr="00947A52" w:rsidRDefault="008C559F" w:rsidP="008C559F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Udeleženci prejmejo gradivo, potrdilo in program. </w:t>
      </w:r>
    </w:p>
    <w:p w14:paraId="3BC631B7" w14:textId="77777777" w:rsidR="008C559F" w:rsidRPr="00947A52" w:rsidRDefault="008C559F" w:rsidP="008C559F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Prav tako prejmejo osnutek poročila o aktivni udeležbi, ki ga priložijo k potrdilu in programu. </w:t>
      </w:r>
    </w:p>
    <w:p w14:paraId="3D6E0815" w14:textId="77777777" w:rsidR="008C559F" w:rsidRDefault="008C559F" w:rsidP="008C559F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Seminar je vrednoten z </w:t>
      </w:r>
      <w:r w:rsidRPr="00947A52">
        <w:rPr>
          <w:rFonts w:cstheme="minorHAnsi"/>
          <w:b/>
        </w:rPr>
        <w:t>0,5 točke</w:t>
      </w:r>
      <w:r w:rsidRPr="00947A52">
        <w:rPr>
          <w:rFonts w:cstheme="minorHAnsi"/>
          <w:bCs/>
        </w:rPr>
        <w:t xml:space="preserve"> za napredovanje. </w:t>
      </w:r>
    </w:p>
    <w:p w14:paraId="4138D5DC" w14:textId="77777777" w:rsidR="008C559F" w:rsidRDefault="008C559F" w:rsidP="008C559F">
      <w:pPr>
        <w:rPr>
          <w:rFonts w:cstheme="minorHAnsi"/>
          <w:bCs/>
        </w:rPr>
      </w:pPr>
    </w:p>
    <w:p w14:paraId="3C7136A8" w14:textId="77777777" w:rsidR="008C559F" w:rsidRPr="000F1477" w:rsidRDefault="008C559F" w:rsidP="008C559F">
      <w:pPr>
        <w:rPr>
          <w:rFonts w:cstheme="minorHAnsi"/>
          <w:bCs/>
          <w:sz w:val="21"/>
          <w:szCs w:val="21"/>
        </w:rPr>
      </w:pPr>
      <w:r w:rsidRPr="000F1477">
        <w:rPr>
          <w:rFonts w:cstheme="minorHAnsi"/>
          <w:bCs/>
          <w:sz w:val="21"/>
          <w:szCs w:val="21"/>
        </w:rPr>
        <w:t xml:space="preserve">Udeleženci, ki bodo izvedli kratko predstavitev (15 minut) prejmejo potrdilo za </w:t>
      </w:r>
      <w:r w:rsidRPr="000F1477">
        <w:rPr>
          <w:rFonts w:cstheme="minorHAnsi"/>
          <w:b/>
          <w:sz w:val="21"/>
          <w:szCs w:val="21"/>
        </w:rPr>
        <w:t>2 točki</w:t>
      </w:r>
      <w:r w:rsidRPr="000F1477">
        <w:rPr>
          <w:rFonts w:cstheme="minorHAnsi"/>
          <w:bCs/>
          <w:sz w:val="21"/>
          <w:szCs w:val="21"/>
        </w:rPr>
        <w:t xml:space="preserve"> (dodatno strokovno delo).</w:t>
      </w:r>
    </w:p>
    <w:p w14:paraId="4AEB473C" w14:textId="24E4FF87" w:rsidR="00BE1798" w:rsidRPr="000F1477" w:rsidRDefault="00BE1798" w:rsidP="00BE1798">
      <w:pPr>
        <w:rPr>
          <w:rFonts w:cstheme="minorHAnsi"/>
          <w:color w:val="000000"/>
          <w:sz w:val="21"/>
          <w:szCs w:val="21"/>
          <w:shd w:val="clear" w:color="auto" w:fill="FFFFFF"/>
        </w:rPr>
      </w:pPr>
      <w:bookmarkStart w:id="1" w:name="_Hlk207893637"/>
      <w:r w:rsidRPr="000F1477">
        <w:rPr>
          <w:rFonts w:cstheme="minorHAnsi"/>
          <w:color w:val="000000"/>
          <w:sz w:val="21"/>
          <w:szCs w:val="21"/>
          <w:shd w:val="clear" w:color="auto" w:fill="FFFFFF"/>
        </w:rPr>
        <w:t xml:space="preserve">Namen vaše aktivnosti je, da v čim večji meri delite svoje izkušnje, primere dobre prakse in vašega znanja, ki ga imate veliko. Ob pripravi prispevka naj vas vodijo vprašanja: Kaj mi gre dobro? Kaj je bilo učinkovito? Kaj lahko podelim z drugimi udeleženci? </w:t>
      </w:r>
    </w:p>
    <w:bookmarkEnd w:id="1"/>
    <w:p w14:paraId="3953B948" w14:textId="77777777" w:rsidR="00BE1798" w:rsidRPr="000F1477" w:rsidRDefault="00BE1798" w:rsidP="008C559F">
      <w:pPr>
        <w:rPr>
          <w:rFonts w:cstheme="minorHAnsi"/>
          <w:color w:val="000000"/>
          <w:sz w:val="21"/>
          <w:szCs w:val="21"/>
          <w:shd w:val="clear" w:color="auto" w:fill="FFFFFF"/>
        </w:rPr>
      </w:pPr>
    </w:p>
    <w:p w14:paraId="5EB6F415" w14:textId="77777777" w:rsidR="008C559F" w:rsidRPr="000F1477" w:rsidRDefault="008C559F" w:rsidP="008C559F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0F1477">
        <w:rPr>
          <w:rFonts w:cstheme="minorHAnsi"/>
          <w:color w:val="000000"/>
          <w:sz w:val="21"/>
          <w:szCs w:val="21"/>
          <w:shd w:val="clear" w:color="auto" w:fill="FFFFFF"/>
        </w:rPr>
        <w:t xml:space="preserve">Za posvet lahko tudi pokličete na 041 285 308 (Damjana Šmid). </w:t>
      </w:r>
    </w:p>
    <w:p w14:paraId="2FCCE964" w14:textId="77777777" w:rsidR="00F90FA4" w:rsidRPr="004F3F4F" w:rsidRDefault="00F90FA4" w:rsidP="00F90FA4">
      <w:pPr>
        <w:rPr>
          <w:rFonts w:cstheme="minorHAnsi"/>
        </w:rPr>
      </w:pPr>
      <w:r w:rsidRPr="004F3F4F">
        <w:rPr>
          <w:rFonts w:cstheme="minorHAnsi"/>
          <w:b/>
        </w:rPr>
        <w:t xml:space="preserve"> </w:t>
      </w:r>
    </w:p>
    <w:p w14:paraId="03182C32" w14:textId="77777777" w:rsidR="00BE1798" w:rsidRDefault="00F90FA4" w:rsidP="00BE1798">
      <w:pPr>
        <w:rPr>
          <w:rFonts w:cstheme="minorHAnsi"/>
          <w:b/>
        </w:rPr>
      </w:pPr>
      <w:r w:rsidRPr="004F3F4F">
        <w:rPr>
          <w:rFonts w:cstheme="minorHAnsi"/>
          <w:b/>
        </w:rPr>
        <w:t xml:space="preserve">Vsebina seminarja: </w:t>
      </w:r>
    </w:p>
    <w:p w14:paraId="77282B69" w14:textId="77777777" w:rsidR="00477E0E" w:rsidRDefault="00477E0E" w:rsidP="00BE1798">
      <w:pPr>
        <w:rPr>
          <w:rFonts w:cstheme="minorHAnsi"/>
          <w:b/>
        </w:rPr>
      </w:pPr>
    </w:p>
    <w:p w14:paraId="28D7D91D" w14:textId="77777777" w:rsidR="00477E0E" w:rsidRPr="008A75D3" w:rsidRDefault="00477E0E" w:rsidP="00477E0E">
      <w:pPr>
        <w:pStyle w:val="ListParagraph"/>
        <w:numPr>
          <w:ilvl w:val="0"/>
          <w:numId w:val="2"/>
        </w:numPr>
        <w:rPr>
          <w:rFonts w:cstheme="minorHAnsi"/>
          <w:bCs/>
        </w:rPr>
      </w:pPr>
      <w:r w:rsidRPr="008A75D3">
        <w:rPr>
          <w:rFonts w:cstheme="minorHAnsi"/>
          <w:bCs/>
          <w:sz w:val="24"/>
          <w:szCs w:val="24"/>
        </w:rPr>
        <w:t>metode motivacije v razredu in individualno – 50 načinov, ki delujejo</w:t>
      </w:r>
    </w:p>
    <w:p w14:paraId="7BB0F011" w14:textId="77777777" w:rsidR="00477E0E" w:rsidRPr="008A75D3" w:rsidRDefault="00477E0E" w:rsidP="00477E0E">
      <w:pPr>
        <w:pStyle w:val="ListParagraph"/>
        <w:numPr>
          <w:ilvl w:val="0"/>
          <w:numId w:val="2"/>
        </w:numPr>
        <w:rPr>
          <w:rFonts w:cstheme="minorHAnsi"/>
          <w:bCs/>
        </w:rPr>
      </w:pPr>
      <w:r>
        <w:rPr>
          <w:rFonts w:cstheme="minorHAnsi"/>
          <w:bCs/>
          <w:sz w:val="24"/>
          <w:szCs w:val="24"/>
        </w:rPr>
        <w:t>predstavitve udeležencev</w:t>
      </w:r>
    </w:p>
    <w:p w14:paraId="7E9DF0FF" w14:textId="77777777" w:rsidR="008C559F" w:rsidRPr="00947A52" w:rsidRDefault="008C559F" w:rsidP="008C559F">
      <w:pPr>
        <w:rPr>
          <w:rFonts w:cstheme="minorHAnsi"/>
          <w:b/>
        </w:rPr>
      </w:pPr>
      <w:r w:rsidRPr="00947A52">
        <w:rPr>
          <w:rFonts w:cstheme="minorHAnsi"/>
        </w:rPr>
        <w:t xml:space="preserve">Predavateljica: </w:t>
      </w:r>
      <w:r w:rsidRPr="00947A52">
        <w:rPr>
          <w:rFonts w:cstheme="minorHAnsi"/>
          <w:b/>
        </w:rPr>
        <w:t xml:space="preserve">Damjana Šmid, prof.soc.ped. </w:t>
      </w:r>
    </w:p>
    <w:p w14:paraId="25672A1E" w14:textId="30EC2B81" w:rsidR="008C559F" w:rsidRPr="000F1477" w:rsidRDefault="008C559F" w:rsidP="000F1477">
      <w:pPr>
        <w:spacing w:before="100" w:beforeAutospacing="1" w:after="100" w:afterAutospacing="1"/>
        <w:rPr>
          <w:rFonts w:eastAsia="Times New Roman" w:cstheme="minorHAnsi"/>
          <w:color w:val="000000" w:themeColor="text1"/>
          <w:lang w:eastAsia="sl-SI"/>
        </w:rPr>
      </w:pPr>
      <w:r w:rsidRPr="00947A52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8 urnega izobraževanja za udeleženca: </w:t>
      </w:r>
      <w:r w:rsidR="00A86C88">
        <w:rPr>
          <w:rFonts w:eastAsia="Times New Roman" w:cstheme="minorHAnsi"/>
          <w:color w:val="FF0000"/>
          <w:lang w:eastAsia="sl-SI"/>
        </w:rPr>
        <w:t>5</w:t>
      </w:r>
      <w:r>
        <w:rPr>
          <w:rFonts w:eastAsia="Times New Roman" w:cstheme="minorHAnsi"/>
          <w:color w:val="FF0000"/>
          <w:lang w:eastAsia="sl-SI"/>
        </w:rPr>
        <w:t>8</w:t>
      </w:r>
      <w:r w:rsidRPr="00947A52">
        <w:rPr>
          <w:rFonts w:eastAsia="Times New Roman" w:cstheme="minorHAnsi"/>
          <w:color w:val="FF0000"/>
          <w:lang w:eastAsia="sl-SI"/>
        </w:rPr>
        <w:t xml:space="preserve">,00 eur </w:t>
      </w:r>
      <w:r w:rsidRPr="00947A52">
        <w:rPr>
          <w:rFonts w:eastAsia="Times New Roman" w:cstheme="minorHAnsi"/>
          <w:color w:val="000000" w:themeColor="text1"/>
          <w:lang w:eastAsia="sl-SI"/>
        </w:rPr>
        <w:t>(ddv je že vključen v ceno)</w:t>
      </w:r>
      <w:r>
        <w:rPr>
          <w:rFonts w:eastAsia="Times New Roman" w:cstheme="minorHAnsi"/>
          <w:color w:val="000000" w:themeColor="text1"/>
          <w:lang w:eastAsia="sl-SI"/>
        </w:rPr>
        <w:t>.</w:t>
      </w:r>
      <w:r w:rsidR="000F1477">
        <w:rPr>
          <w:rFonts w:eastAsia="Times New Roman" w:cstheme="minorHAnsi"/>
          <w:color w:val="000000" w:themeColor="text1"/>
          <w:lang w:eastAsia="sl-SI"/>
        </w:rPr>
        <w:br/>
      </w:r>
      <w:r w:rsidRPr="00947A52"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 w:rsidRPr="00947A52">
        <w:rPr>
          <w:rFonts w:cstheme="minorHAnsi"/>
          <w:color w:val="FF0000"/>
        </w:rPr>
        <w:br/>
      </w:r>
      <w:r w:rsidRPr="00947A52">
        <w:rPr>
          <w:rFonts w:cstheme="minorHAnsi"/>
        </w:rPr>
        <w:t>Račun boste po prijavi prejeli na vaš e-naslov ali preko e-računov, če je plačnik delodajalec.</w:t>
      </w:r>
    </w:p>
    <w:p w14:paraId="01C776A0" w14:textId="77777777" w:rsidR="008C559F" w:rsidRPr="00947A52" w:rsidRDefault="008C559F" w:rsidP="008C559F">
      <w:pPr>
        <w:rPr>
          <w:rFonts w:cstheme="minorHAnsi"/>
          <w:b/>
        </w:rPr>
      </w:pPr>
      <w:r w:rsidRPr="00947A52">
        <w:rPr>
          <w:rFonts w:cstheme="minorHAnsi"/>
          <w:b/>
        </w:rPr>
        <w:t xml:space="preserve">Informacije in prijave: </w:t>
      </w:r>
    </w:p>
    <w:p w14:paraId="1C3A34F9" w14:textId="7750DD9A" w:rsidR="008C559F" w:rsidRDefault="00477E0E" w:rsidP="008C559F">
      <w:pPr>
        <w:rPr>
          <w:rFonts w:cstheme="minorHAnsi"/>
          <w:color w:val="FF0000"/>
        </w:rPr>
      </w:pPr>
      <w:hyperlink r:id="rId7" w:history="1">
        <w:r w:rsidR="008C559F" w:rsidRPr="00947A52">
          <w:rPr>
            <w:rStyle w:val="Hyperlink"/>
            <w:rFonts w:cstheme="minorHAnsi"/>
            <w:color w:val="FF0000"/>
          </w:rPr>
          <w:t>vzgoja.damjanasmid@gmail.com</w:t>
        </w:r>
      </w:hyperlink>
      <w:r w:rsidR="008C559F" w:rsidRPr="00947A52">
        <w:rPr>
          <w:rFonts w:cstheme="minorHAnsi"/>
          <w:color w:val="FF0000"/>
        </w:rPr>
        <w:t xml:space="preserve">  </w:t>
      </w:r>
    </w:p>
    <w:p w14:paraId="76C47E50" w14:textId="77777777" w:rsidR="00C82D71" w:rsidRDefault="00C82D71" w:rsidP="008C559F">
      <w:pPr>
        <w:rPr>
          <w:rFonts w:cstheme="minorHAnsi"/>
          <w:color w:val="FF0000"/>
        </w:rPr>
      </w:pPr>
    </w:p>
    <w:p w14:paraId="794E38BE" w14:textId="77777777" w:rsidR="00C82D71" w:rsidRDefault="00C82D71" w:rsidP="008C559F">
      <w:pPr>
        <w:rPr>
          <w:rFonts w:cstheme="minorHAnsi"/>
          <w:color w:val="FF0000"/>
        </w:rPr>
      </w:pPr>
    </w:p>
    <w:p w14:paraId="00FAF6B1" w14:textId="77777777" w:rsidR="00477E0E" w:rsidRDefault="00477E0E" w:rsidP="008C559F">
      <w:pPr>
        <w:rPr>
          <w:rFonts w:cstheme="minorHAnsi"/>
          <w:color w:val="FF0000"/>
        </w:rPr>
      </w:pPr>
    </w:p>
    <w:p w14:paraId="634CCAA9" w14:textId="77777777" w:rsidR="00477E0E" w:rsidRDefault="00477E0E" w:rsidP="008C559F">
      <w:pPr>
        <w:rPr>
          <w:rFonts w:cstheme="minorHAnsi"/>
          <w:color w:val="FF0000"/>
        </w:rPr>
      </w:pPr>
    </w:p>
    <w:p w14:paraId="037BA68A" w14:textId="77777777" w:rsidR="00477E0E" w:rsidRDefault="00477E0E" w:rsidP="008C559F">
      <w:pPr>
        <w:rPr>
          <w:rFonts w:cstheme="minorHAnsi"/>
          <w:color w:val="FF0000"/>
        </w:rPr>
      </w:pPr>
    </w:p>
    <w:p w14:paraId="49119392" w14:textId="77777777" w:rsidR="00477E0E" w:rsidRDefault="00477E0E" w:rsidP="008C559F">
      <w:pPr>
        <w:rPr>
          <w:rFonts w:cstheme="minorHAnsi"/>
          <w:color w:val="FF0000"/>
        </w:rPr>
      </w:pPr>
    </w:p>
    <w:p w14:paraId="229C1358" w14:textId="77777777" w:rsidR="00477E0E" w:rsidRDefault="00477E0E" w:rsidP="008C559F">
      <w:pPr>
        <w:rPr>
          <w:rFonts w:cstheme="minorHAnsi"/>
          <w:color w:val="FF0000"/>
        </w:rPr>
      </w:pPr>
    </w:p>
    <w:p w14:paraId="62FC58B7" w14:textId="77777777" w:rsidR="00477E0E" w:rsidRDefault="00477E0E" w:rsidP="008C559F">
      <w:pPr>
        <w:rPr>
          <w:rFonts w:cstheme="minorHAnsi"/>
          <w:color w:val="FF0000"/>
        </w:rPr>
      </w:pPr>
    </w:p>
    <w:p w14:paraId="24E36BAA" w14:textId="77777777" w:rsidR="00477E0E" w:rsidRDefault="00477E0E" w:rsidP="008C559F">
      <w:pPr>
        <w:rPr>
          <w:rFonts w:cstheme="minorHAnsi"/>
          <w:color w:val="FF0000"/>
        </w:rPr>
      </w:pPr>
    </w:p>
    <w:p w14:paraId="4C44AF9F" w14:textId="77777777" w:rsidR="00C82D71" w:rsidRPr="000F1477" w:rsidRDefault="008C559F" w:rsidP="00C82D71">
      <w:pPr>
        <w:jc w:val="center"/>
        <w:rPr>
          <w:rFonts w:eastAsia="Times New Roman" w:cstheme="minorHAnsi"/>
          <w:b/>
          <w:bCs/>
          <w:color w:val="333333"/>
          <w:u w:val="single"/>
          <w:lang w:eastAsia="sl-SI"/>
        </w:rPr>
      </w:pPr>
      <w:r w:rsidRPr="00947A52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Pr="00947A52">
        <w:rPr>
          <w:rFonts w:cstheme="minorHAnsi"/>
          <w:b/>
          <w:sz w:val="22"/>
          <w:szCs w:val="22"/>
        </w:rPr>
        <w:br/>
      </w:r>
      <w:r w:rsidR="00C82D71">
        <w:rPr>
          <w:rFonts w:eastAsia="Times New Roman" w:cstheme="minorHAnsi"/>
          <w:b/>
          <w:bCs/>
          <w:color w:val="333333"/>
          <w:u w:val="single"/>
          <w:lang w:eastAsia="sl-SI"/>
        </w:rPr>
        <w:t>50 NAČINOV MOTIVACIJE ZA SODELOVANJE IN UČENJE PRI POUKU</w:t>
      </w:r>
    </w:p>
    <w:p w14:paraId="229E813A" w14:textId="02124BD8" w:rsidR="00A86C88" w:rsidRPr="000F1477" w:rsidRDefault="00A86C88" w:rsidP="00C82D71">
      <w:pPr>
        <w:rPr>
          <w:rFonts w:eastAsia="Times New Roman" w:cstheme="minorHAnsi"/>
          <w:b/>
          <w:bCs/>
          <w:color w:val="333333"/>
          <w:u w:val="single"/>
          <w:lang w:eastAsia="sl-SI"/>
        </w:rPr>
      </w:pPr>
    </w:p>
    <w:p w14:paraId="3823ECD0" w14:textId="35D04FDC" w:rsidR="008C559F" w:rsidRPr="00947A52" w:rsidRDefault="008C559F" w:rsidP="00A86C88">
      <w:pPr>
        <w:jc w:val="center"/>
        <w:rPr>
          <w:rFonts w:cstheme="minorHAnsi"/>
          <w:b/>
          <w:u w:val="single"/>
        </w:rPr>
      </w:pPr>
    </w:p>
    <w:p w14:paraId="5540A8D3" w14:textId="77777777" w:rsidR="008C559F" w:rsidRPr="00947A52" w:rsidRDefault="008C559F" w:rsidP="008C559F">
      <w:pPr>
        <w:rPr>
          <w:rFonts w:cstheme="minorHAnsi"/>
          <w:sz w:val="22"/>
          <w:szCs w:val="22"/>
        </w:rPr>
      </w:pPr>
    </w:p>
    <w:p w14:paraId="2C998883" w14:textId="77777777" w:rsidR="008C559F" w:rsidRPr="00947A52" w:rsidRDefault="008C559F" w:rsidP="008C559F">
      <w:pPr>
        <w:rPr>
          <w:rFonts w:cstheme="minorHAnsi"/>
        </w:rPr>
      </w:pPr>
      <w:r w:rsidRPr="00947A52">
        <w:rPr>
          <w:rFonts w:cstheme="minorHAnsi"/>
        </w:rPr>
        <w:t xml:space="preserve">Ime in priimek udeleženca: </w:t>
      </w:r>
    </w:p>
    <w:p w14:paraId="1916C59C" w14:textId="77777777" w:rsidR="008C559F" w:rsidRPr="00947A52" w:rsidRDefault="008C559F" w:rsidP="008C559F">
      <w:pPr>
        <w:rPr>
          <w:rFonts w:cstheme="minorHAnsi"/>
        </w:rPr>
      </w:pPr>
    </w:p>
    <w:p w14:paraId="19A7B81B" w14:textId="77777777" w:rsidR="008C559F" w:rsidRPr="00947A52" w:rsidRDefault="008C559F" w:rsidP="008C559F">
      <w:pPr>
        <w:rPr>
          <w:rFonts w:cstheme="minorHAnsi"/>
        </w:rPr>
      </w:pPr>
      <w:r w:rsidRPr="00947A52">
        <w:rPr>
          <w:rFonts w:cstheme="minorHAnsi"/>
        </w:rPr>
        <w:t xml:space="preserve">E-naslov udeleženca: </w:t>
      </w:r>
    </w:p>
    <w:p w14:paraId="524EB3C2" w14:textId="77777777" w:rsidR="008C559F" w:rsidRPr="00947A52" w:rsidRDefault="008C559F" w:rsidP="008C559F">
      <w:pPr>
        <w:rPr>
          <w:rFonts w:cstheme="minorHAnsi"/>
          <w:b/>
        </w:rPr>
      </w:pPr>
    </w:p>
    <w:p w14:paraId="3052EC0C" w14:textId="7DD626EB" w:rsidR="008C559F" w:rsidRPr="00947A52" w:rsidRDefault="008C559F" w:rsidP="008C559F">
      <w:pPr>
        <w:rPr>
          <w:rFonts w:cstheme="minorHAnsi"/>
        </w:rPr>
      </w:pPr>
      <w:r w:rsidRPr="00947A52">
        <w:rPr>
          <w:rFonts w:cstheme="minorHAnsi"/>
        </w:rPr>
        <w:t>Naslov plačnika</w:t>
      </w:r>
      <w:r w:rsidR="00A86C88">
        <w:rPr>
          <w:rFonts w:cstheme="minorHAnsi"/>
        </w:rPr>
        <w:t xml:space="preserve"> (naziv, ulica, hišna št., pošt. št., kraj)</w:t>
      </w:r>
      <w:r w:rsidRPr="00947A52">
        <w:rPr>
          <w:rFonts w:cstheme="minorHAnsi"/>
        </w:rPr>
        <w:t xml:space="preserve">:  </w:t>
      </w:r>
    </w:p>
    <w:p w14:paraId="783668A4" w14:textId="77777777" w:rsidR="008C559F" w:rsidRPr="00947A52" w:rsidRDefault="008C559F" w:rsidP="008C559F">
      <w:pPr>
        <w:rPr>
          <w:rFonts w:cstheme="minorHAnsi"/>
        </w:rPr>
      </w:pPr>
      <w:r w:rsidRPr="00947A52">
        <w:rPr>
          <w:rFonts w:cstheme="minorHAnsi"/>
        </w:rPr>
        <w:br/>
        <w:t xml:space="preserve">Telefon: </w:t>
      </w:r>
    </w:p>
    <w:p w14:paraId="5A594513" w14:textId="77777777" w:rsidR="008C559F" w:rsidRPr="00947A52" w:rsidRDefault="008C559F" w:rsidP="008C559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C559F" w:rsidRPr="00947A52" w14:paraId="1A639C83" w14:textId="77777777" w:rsidTr="00443CB6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BBE084" w14:textId="77777777" w:rsidR="008C559F" w:rsidRPr="000F1477" w:rsidRDefault="008C559F" w:rsidP="00443CB6">
            <w:pPr>
              <w:spacing w:before="120" w:after="120" w:line="33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F1477">
              <w:rPr>
                <w:rFonts w:eastAsia="Corben" w:cstheme="minorHAnsi"/>
                <w:b/>
                <w:bCs/>
                <w:color w:val="1A1A1A"/>
                <w:sz w:val="20"/>
                <w:szCs w:val="20"/>
              </w:rPr>
              <w:t>V kolikor je plačnik fizična oseba je potrebno poslati potrdilo o plačilu.</w:t>
            </w:r>
          </w:p>
          <w:p w14:paraId="1BA0F009" w14:textId="77777777" w:rsidR="008C559F" w:rsidRPr="00947A52" w:rsidRDefault="008C559F" w:rsidP="00443CB6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947A52">
                <w:rPr>
                  <w:rFonts w:eastAsia="Corben" w:cstheme="minorHAnsi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, najboljše kar poleg izpolnjene prijavnice (scan, fotografija ali screenshot/posnetek zaslona, potrdilo o plačilu lahko iz aplikacije prenesete tudi v pdf obliki). </w:t>
            </w:r>
          </w:p>
          <w:p w14:paraId="08255912" w14:textId="77777777" w:rsidR="008C559F" w:rsidRPr="00947A52" w:rsidRDefault="008C559F" w:rsidP="00443CB6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1BD6CC2D" w14:textId="77777777" w:rsidR="008C559F" w:rsidRPr="00A564EA" w:rsidRDefault="008C559F" w:rsidP="00443CB6">
            <w:pPr>
              <w:spacing w:before="120" w:after="120" w:line="336" w:lineRule="auto"/>
              <w:jc w:val="center"/>
              <w:rPr>
                <w:rFonts w:eastAsia="Corben" w:cstheme="minorHAnsi"/>
                <w:color w:val="1A1A1A"/>
              </w:rPr>
            </w:pPr>
            <w:r w:rsidRPr="00947A5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br/>
            </w:r>
            <w:r w:rsidRPr="000F1477">
              <w:rPr>
                <w:rFonts w:eastAsia="Corben" w:cstheme="minorHAnsi"/>
                <w:b/>
                <w:bCs/>
                <w:color w:val="1A1A1A"/>
                <w:sz w:val="20"/>
                <w:szCs w:val="20"/>
              </w:rPr>
              <w:t>Če je plačnik ustanova, predplačilo oziroma potrdilo o plačilu ni potrebno.</w:t>
            </w:r>
            <w:r w:rsidRPr="00947A52">
              <w:rPr>
                <w:rFonts w:eastAsia="Corben" w:cstheme="minorHAnsi"/>
                <w:color w:val="1A1A1A"/>
              </w:rPr>
              <w:t xml:space="preserve"> </w:t>
            </w:r>
          </w:p>
        </w:tc>
      </w:tr>
      <w:tr w:rsidR="008C559F" w:rsidRPr="00947A52" w14:paraId="6B09C11C" w14:textId="77777777" w:rsidTr="00443CB6">
        <w:trPr>
          <w:trHeight w:val="293"/>
        </w:trPr>
        <w:tc>
          <w:tcPr>
            <w:tcW w:w="0" w:type="auto"/>
            <w:vMerge/>
          </w:tcPr>
          <w:p w14:paraId="7A780FF9" w14:textId="77777777" w:rsidR="008C559F" w:rsidRPr="00947A52" w:rsidRDefault="008C559F" w:rsidP="00443CB6">
            <w:pPr>
              <w:rPr>
                <w:rFonts w:cstheme="minorHAnsi"/>
              </w:rPr>
            </w:pPr>
          </w:p>
        </w:tc>
      </w:tr>
      <w:tr w:rsidR="008C559F" w:rsidRPr="00947A52" w14:paraId="3CABB8D8" w14:textId="77777777" w:rsidTr="00443CB6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70424089" w14:textId="77777777" w:rsidR="008C559F" w:rsidRPr="00947A52" w:rsidRDefault="008C559F" w:rsidP="00443CB6">
            <w:pPr>
              <w:spacing w:before="120" w:after="120" w:line="336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PODATKI ZA PLAČILO: </w:t>
            </w:r>
          </w:p>
          <w:p w14:paraId="38B2C13B" w14:textId="3A8DD709" w:rsidR="008C559F" w:rsidRPr="008C559F" w:rsidRDefault="008C559F" w:rsidP="008C559F">
            <w:pPr>
              <w:rPr>
                <w:rFonts w:eastAsia="Times New Roman" w:cstheme="minorHAnsi"/>
                <w:b/>
                <w:bCs/>
                <w:color w:val="333333"/>
                <w:u w:val="single"/>
                <w:lang w:eastAsia="sl-SI"/>
              </w:rPr>
            </w:pPr>
            <w:r w:rsidRPr="005716BD">
              <w:rPr>
                <w:rFonts w:eastAsia="Corben" w:cstheme="minorHAnsi"/>
                <w:color w:val="000000"/>
                <w:sz w:val="20"/>
                <w:szCs w:val="20"/>
              </w:rPr>
              <w:t xml:space="preserve">Naročilo: Spletni seminar </w:t>
            </w:r>
            <w:r w:rsidR="00C82D71">
              <w:rPr>
                <w:rFonts w:eastAsia="Times New Roman" w:cstheme="minorHAnsi"/>
                <w:color w:val="333333"/>
                <w:sz w:val="20"/>
                <w:szCs w:val="20"/>
                <w:lang w:eastAsia="sl-SI"/>
              </w:rPr>
              <w:t>50 načinov motivacije za sodelovanje in učenje pri pouku</w:t>
            </w:r>
            <w:r w:rsidR="00A86C88">
              <w:rPr>
                <w:rFonts w:eastAsia="Times New Roman" w:cstheme="minorHAnsi"/>
                <w:color w:val="333333"/>
                <w:sz w:val="20"/>
                <w:szCs w:val="20"/>
                <w:lang w:eastAsia="sl-SI"/>
              </w:rPr>
              <w:t>, 8h</w:t>
            </w:r>
            <w:r w:rsidRPr="005716BD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</w:p>
        </w:tc>
      </w:tr>
      <w:tr w:rsidR="008C559F" w:rsidRPr="00947A52" w14:paraId="5B1F58FA" w14:textId="77777777" w:rsidTr="00443CB6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F0A17" w14:textId="244640F5" w:rsidR="008C559F" w:rsidRPr="00947A52" w:rsidRDefault="008C559F" w:rsidP="00443CB6">
            <w:pPr>
              <w:spacing w:before="120" w:after="120" w:line="370" w:lineRule="auto"/>
              <w:rPr>
                <w:rFonts w:eastAsia="Corben" w:cstheme="minorHAnsi"/>
                <w:color w:val="000000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BANKA: DH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IBAN: SI56 6100 0002 4768 812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BIC: HDELSI22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Znesek: </w:t>
            </w:r>
            <w:r w:rsidR="00A86C88">
              <w:rPr>
                <w:rFonts w:eastAsia="Corben" w:cstheme="minorHAnsi"/>
                <w:color w:val="000000"/>
                <w:sz w:val="20"/>
                <w:szCs w:val="20"/>
              </w:rPr>
              <w:t>5</w:t>
            </w:r>
            <w:r>
              <w:rPr>
                <w:rFonts w:eastAsia="Corben" w:cstheme="minorHAnsi"/>
                <w:color w:val="000000"/>
                <w:sz w:val="20"/>
                <w:szCs w:val="20"/>
              </w:rPr>
              <w:t>8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,00 eur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Sklic/referenca: 00 </w:t>
            </w:r>
            <w:r w:rsidR="00A86C88">
              <w:rPr>
                <w:rFonts w:eastAsia="Corben" w:cstheme="minorHAnsi"/>
                <w:color w:val="000000"/>
                <w:sz w:val="20"/>
                <w:szCs w:val="20"/>
              </w:rPr>
              <w:t>7</w:t>
            </w:r>
            <w:r w:rsidR="00C82D71">
              <w:rPr>
                <w:rFonts w:eastAsia="Corben" w:cstheme="minorHAnsi"/>
                <w:color w:val="000000"/>
                <w:sz w:val="20"/>
                <w:szCs w:val="20"/>
              </w:rPr>
              <w:t>4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192E31A" w14:textId="28676C77" w:rsidR="008C559F" w:rsidRPr="00947A52" w:rsidRDefault="008C559F" w:rsidP="00443CB6">
            <w:pPr>
              <w:spacing w:before="120" w:after="120" w:line="370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Koda namena: GDSV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Namen: </w:t>
            </w:r>
            <w:r w:rsidRPr="00947A52">
              <w:rPr>
                <w:rFonts w:eastAsia="Corben" w:cstheme="minorHAnsi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– </w:t>
            </w:r>
            <w:r w:rsidR="00A86C88">
              <w:rPr>
                <w:rFonts w:eastAsia="Corben" w:cstheme="minorHAnsi"/>
                <w:color w:val="000000"/>
                <w:sz w:val="20"/>
                <w:szCs w:val="20"/>
              </w:rPr>
              <w:t>8h-</w:t>
            </w:r>
            <w:r w:rsidR="00C82D71">
              <w:rPr>
                <w:rFonts w:eastAsia="Corben" w:cstheme="minorHAnsi"/>
                <w:color w:val="000000"/>
                <w:sz w:val="20"/>
                <w:szCs w:val="20"/>
              </w:rPr>
              <w:t>motivacija-sodelovanje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CA54450" w14:textId="77777777" w:rsidR="008C559F" w:rsidRPr="00947A52" w:rsidRDefault="008C559F" w:rsidP="008C559F">
      <w:pPr>
        <w:rPr>
          <w:rFonts w:cstheme="minorHAnsi"/>
        </w:rPr>
      </w:pPr>
    </w:p>
    <w:p w14:paraId="62D40927" w14:textId="77777777" w:rsidR="007C5316" w:rsidRPr="004F3F4F" w:rsidRDefault="007C5316" w:rsidP="008C559F">
      <w:pPr>
        <w:jc w:val="center"/>
        <w:rPr>
          <w:rFonts w:cstheme="minorHAnsi"/>
        </w:rPr>
      </w:pPr>
    </w:p>
    <w:sectPr w:rsidR="007C5316" w:rsidRPr="004F3F4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6E6C0" w14:textId="77777777" w:rsidR="00EF6984" w:rsidRDefault="00EF6984" w:rsidP="007C5316">
      <w:r>
        <w:separator/>
      </w:r>
    </w:p>
  </w:endnote>
  <w:endnote w:type="continuationSeparator" w:id="0">
    <w:p w14:paraId="682BDB0B" w14:textId="77777777" w:rsidR="00EF6984" w:rsidRDefault="00EF6984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65492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DBEAD2" wp14:editId="34CC758C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3234B" w14:textId="77777777" w:rsidR="00EF6984" w:rsidRDefault="00EF6984" w:rsidP="007C5316">
      <w:r>
        <w:separator/>
      </w:r>
    </w:p>
  </w:footnote>
  <w:footnote w:type="continuationSeparator" w:id="0">
    <w:p w14:paraId="1373520B" w14:textId="77777777" w:rsidR="00EF6984" w:rsidRDefault="00EF6984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CBF7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6199F6" wp14:editId="375C4550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10AD8"/>
    <w:multiLevelType w:val="hybridMultilevel"/>
    <w:tmpl w:val="83F83A84"/>
    <w:lvl w:ilvl="0" w:tplc="559255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573342"/>
    <w:multiLevelType w:val="hybridMultilevel"/>
    <w:tmpl w:val="6958D120"/>
    <w:lvl w:ilvl="0" w:tplc="8F4829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008097">
    <w:abstractNumId w:val="0"/>
  </w:num>
  <w:num w:numId="2" w16cid:durableId="323320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A76"/>
    <w:rsid w:val="00042A53"/>
    <w:rsid w:val="000F1477"/>
    <w:rsid w:val="00253F93"/>
    <w:rsid w:val="002F05A3"/>
    <w:rsid w:val="0038380D"/>
    <w:rsid w:val="00477E0E"/>
    <w:rsid w:val="004F3F4F"/>
    <w:rsid w:val="00770A76"/>
    <w:rsid w:val="007C5316"/>
    <w:rsid w:val="0080414B"/>
    <w:rsid w:val="00894B8A"/>
    <w:rsid w:val="008C559F"/>
    <w:rsid w:val="008E3A7E"/>
    <w:rsid w:val="008E526C"/>
    <w:rsid w:val="00942CDC"/>
    <w:rsid w:val="00A86C88"/>
    <w:rsid w:val="00BE1798"/>
    <w:rsid w:val="00C43637"/>
    <w:rsid w:val="00C82D71"/>
    <w:rsid w:val="00CA24F3"/>
    <w:rsid w:val="00CB488D"/>
    <w:rsid w:val="00EF6984"/>
    <w:rsid w:val="00F90FA4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CAA7305"/>
  <w15:chartTrackingRefBased/>
  <w15:docId w15:val="{CA08C298-27EB-43C3-90BA-B3F7186C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F90FA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90FA4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 (002).dotx</Template>
  <TotalTime>1</TotalTime>
  <Pages>2</Pages>
  <Words>381</Words>
  <Characters>2174</Characters>
  <Application>Microsoft Office Word</Application>
  <DocSecurity>0</DocSecurity>
  <Lines>18</Lines>
  <Paragraphs>5</Paragraphs>
  <ScaleCrop>false</ScaleCrop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3</cp:revision>
  <dcterms:created xsi:type="dcterms:W3CDTF">2026-06-22T15:48:00Z</dcterms:created>
  <dcterms:modified xsi:type="dcterms:W3CDTF">2026-06-24T09:51:00Z</dcterms:modified>
</cp:coreProperties>
</file>