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25FC07F7" w:rsidR="001B43E5" w:rsidRPr="00C853FC" w:rsidRDefault="001B43E5" w:rsidP="0055046F">
      <w:pPr>
        <w:jc w:val="center"/>
        <w:rPr>
          <w:rFonts w:cstheme="minorHAnsi"/>
          <w:sz w:val="20"/>
          <w:szCs w:val="20"/>
        </w:rPr>
      </w:pPr>
      <w:r w:rsidRPr="00C853FC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C853FC">
        <w:rPr>
          <w:rFonts w:cstheme="minorHAnsi"/>
          <w:sz w:val="20"/>
          <w:szCs w:val="20"/>
        </w:rPr>
        <w:t xml:space="preserve">spletni </w:t>
      </w:r>
      <w:r w:rsidRPr="00C853FC">
        <w:rPr>
          <w:rFonts w:cstheme="minorHAnsi"/>
          <w:sz w:val="20"/>
          <w:szCs w:val="20"/>
        </w:rPr>
        <w:t>seminar</w:t>
      </w:r>
    </w:p>
    <w:p w14:paraId="596E4CC2" w14:textId="0AC8D59E" w:rsidR="001B43E5" w:rsidRPr="00947A52" w:rsidRDefault="000F6A9B" w:rsidP="001B43E5">
      <w:pPr>
        <w:jc w:val="center"/>
        <w:rPr>
          <w:rFonts w:cstheme="minorHAnsi"/>
          <w:b/>
          <w:u w:val="single"/>
        </w:rPr>
      </w:pPr>
      <w:r w:rsidRPr="00947A52">
        <w:rPr>
          <w:rFonts w:cstheme="minorHAnsi"/>
          <w:b/>
          <w:u w:val="single"/>
        </w:rPr>
        <w:t xml:space="preserve">AKTIVNOSTI IN PRIPOROČILA ZA SPODBUJANJE TIMSKEGA DELA V </w:t>
      </w:r>
      <w:r w:rsidR="00253534">
        <w:rPr>
          <w:rFonts w:cstheme="minorHAnsi"/>
          <w:b/>
          <w:u w:val="single"/>
        </w:rPr>
        <w:t>ŠOLI</w:t>
      </w:r>
    </w:p>
    <w:p w14:paraId="53B80038" w14:textId="77777777" w:rsidR="000F6A9B" w:rsidRPr="00947A52" w:rsidRDefault="000F6A9B" w:rsidP="001B43E5">
      <w:pPr>
        <w:jc w:val="center"/>
        <w:rPr>
          <w:rFonts w:cstheme="minorHAnsi"/>
          <w:b/>
        </w:rPr>
      </w:pPr>
    </w:p>
    <w:p w14:paraId="778386D0" w14:textId="1ECDA59E" w:rsidR="001B43E5" w:rsidRPr="00947A52" w:rsidRDefault="001B43E5" w:rsidP="001B43E5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Datum: </w:t>
      </w:r>
      <w:r w:rsidR="00C01A29">
        <w:rPr>
          <w:rFonts w:cstheme="minorHAnsi"/>
          <w:bCs/>
        </w:rPr>
        <w:t>možna vključitev kadarkoli</w:t>
      </w:r>
    </w:p>
    <w:p w14:paraId="027B9BC7" w14:textId="5276FE81" w:rsidR="00C01A29" w:rsidRDefault="001B43E5" w:rsidP="00C01A29">
      <w:pPr>
        <w:rPr>
          <w:rFonts w:cstheme="minorHAnsi"/>
          <w:bCs/>
        </w:rPr>
      </w:pPr>
      <w:r w:rsidRPr="00947A52">
        <w:rPr>
          <w:rFonts w:cstheme="minorHAnsi"/>
          <w:b/>
        </w:rPr>
        <w:t xml:space="preserve">Lokacija: </w:t>
      </w:r>
      <w:r w:rsidR="00C01A29">
        <w:rPr>
          <w:rFonts w:cstheme="minorHAnsi"/>
          <w:bCs/>
        </w:rPr>
        <w:t xml:space="preserve">spletna učilnica (ogled posnetkov, gradivo), </w:t>
      </w:r>
      <w:bookmarkStart w:id="0" w:name="_Hlk190708248"/>
      <w:r w:rsidR="00C01A29">
        <w:rPr>
          <w:rFonts w:cstheme="minorHAnsi"/>
          <w:bCs/>
        </w:rPr>
        <w:t xml:space="preserve">spletni program zoom za podporo pri izvajanju dodatnega strokovnega dela. </w:t>
      </w:r>
    </w:p>
    <w:bookmarkEnd w:id="0"/>
    <w:p w14:paraId="412B3061" w14:textId="77777777" w:rsidR="001B43E5" w:rsidRPr="00947A52" w:rsidRDefault="001B43E5" w:rsidP="001B43E5">
      <w:pPr>
        <w:rPr>
          <w:rFonts w:cstheme="minorHAnsi"/>
          <w:b/>
        </w:rPr>
      </w:pPr>
      <w:r w:rsidRPr="00947A52">
        <w:rPr>
          <w:rFonts w:cstheme="minorHAnsi"/>
          <w:b/>
        </w:rPr>
        <w:t>Seminar poteka 8 šolskih ur.</w:t>
      </w:r>
    </w:p>
    <w:p w14:paraId="30EBCA03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947A52" w:rsidRDefault="001B43E5" w:rsidP="001B43E5">
      <w:pPr>
        <w:rPr>
          <w:rFonts w:cstheme="minorHAnsi"/>
          <w:bCs/>
        </w:rPr>
      </w:pPr>
      <w:r w:rsidRPr="00947A52">
        <w:rPr>
          <w:rFonts w:cstheme="minorHAnsi"/>
          <w:bCs/>
        </w:rPr>
        <w:t xml:space="preserve">Seminar je vrednoten z </w:t>
      </w:r>
      <w:r w:rsidRPr="00947A52">
        <w:rPr>
          <w:rFonts w:cstheme="minorHAnsi"/>
          <w:b/>
        </w:rPr>
        <w:t>0,5 točke</w:t>
      </w:r>
      <w:r w:rsidRPr="00947A52">
        <w:rPr>
          <w:rFonts w:cstheme="minorHAnsi"/>
          <w:bCs/>
        </w:rPr>
        <w:t xml:space="preserve"> za napredovanje. </w:t>
      </w:r>
    </w:p>
    <w:p w14:paraId="0ED1E408" w14:textId="693AF703" w:rsidR="0055046F" w:rsidRDefault="0055046F" w:rsidP="0055046F">
      <w:pPr>
        <w:rPr>
          <w:rFonts w:cstheme="minorHAnsi"/>
          <w:bCs/>
          <w:color w:val="C00000"/>
        </w:rPr>
      </w:pPr>
    </w:p>
    <w:p w14:paraId="072319D3" w14:textId="1C4F0DF7" w:rsidR="00C01A29" w:rsidRDefault="00C01A29" w:rsidP="00C01A29">
      <w:pPr>
        <w:rPr>
          <w:rFonts w:cstheme="minorHAnsi"/>
          <w:bCs/>
        </w:rPr>
      </w:pPr>
      <w:r w:rsidRPr="00127828">
        <w:rPr>
          <w:rFonts w:cstheme="minorHAnsi"/>
          <w:bCs/>
        </w:rPr>
        <w:t xml:space="preserve">Vsebina seminarja je namenjena udeležencem, ki jih zanima </w:t>
      </w:r>
      <w:r>
        <w:rPr>
          <w:rFonts w:cstheme="minorHAnsi"/>
          <w:bCs/>
        </w:rPr>
        <w:t xml:space="preserve">timsko delo v šoli </w:t>
      </w:r>
      <w:r w:rsidRPr="00127828">
        <w:rPr>
          <w:rFonts w:cstheme="minorHAnsi"/>
          <w:bCs/>
        </w:rPr>
        <w:t>ali izvajanj</w:t>
      </w:r>
      <w:r>
        <w:rPr>
          <w:rFonts w:cstheme="minorHAnsi"/>
          <w:bCs/>
        </w:rPr>
        <w:t>e</w:t>
      </w:r>
      <w:r w:rsidRPr="00127828">
        <w:rPr>
          <w:rFonts w:cstheme="minorHAnsi"/>
          <w:bCs/>
        </w:rPr>
        <w:t xml:space="preserve"> dodatnega strokovnega dela v </w:t>
      </w:r>
      <w:r>
        <w:rPr>
          <w:rFonts w:cstheme="minorHAnsi"/>
          <w:bCs/>
        </w:rPr>
        <w:t>šoli</w:t>
      </w:r>
      <w:r w:rsidR="00CC4E3C">
        <w:rPr>
          <w:rFonts w:cstheme="minorHAnsi"/>
          <w:bCs/>
        </w:rPr>
        <w:t xml:space="preserve"> na področju timskega dela (navedeni člen spodaj).</w:t>
      </w:r>
    </w:p>
    <w:p w14:paraId="557CC206" w14:textId="77777777" w:rsidR="00C01A29" w:rsidRDefault="00C01A29" w:rsidP="00C01A29">
      <w:pPr>
        <w:rPr>
          <w:rFonts w:cstheme="minorHAnsi"/>
          <w:bCs/>
        </w:rPr>
      </w:pPr>
    </w:p>
    <w:p w14:paraId="364945D8" w14:textId="3D3B14F6" w:rsidR="00C01A29" w:rsidRPr="00B83E4E" w:rsidRDefault="00C01A29" w:rsidP="00C01A29">
      <w:pPr>
        <w:rPr>
          <w:rFonts w:cstheme="minorHAnsi"/>
          <w:bCs/>
          <w:sz w:val="21"/>
          <w:szCs w:val="21"/>
        </w:rPr>
      </w:pPr>
      <w:r w:rsidRPr="00B83E4E">
        <w:rPr>
          <w:rFonts w:cstheme="minorHAnsi"/>
          <w:bCs/>
          <w:sz w:val="21"/>
          <w:szCs w:val="21"/>
        </w:rPr>
        <w:t xml:space="preserve">Pravilnik o napredovanju, dodatno strokovno delo, 19.člen, ovrednoteno s 3 točkami:  </w:t>
      </w:r>
    </w:p>
    <w:p w14:paraId="0D989121" w14:textId="1F66CF21" w:rsidR="00C01A29" w:rsidRPr="00B83E4E" w:rsidRDefault="00C01A29" w:rsidP="00C01A29">
      <w:pPr>
        <w:rPr>
          <w:rFonts w:cs="Times New Roman"/>
          <w:color w:val="000000" w:themeColor="text1"/>
          <w:sz w:val="21"/>
          <w:szCs w:val="21"/>
        </w:rPr>
      </w:pPr>
      <w:r w:rsidRPr="00B83E4E">
        <w:rPr>
          <w:rFonts w:cs="Times New Roman"/>
          <w:color w:val="000000" w:themeColor="text1"/>
          <w:sz w:val="21"/>
          <w:szCs w:val="21"/>
        </w:rPr>
        <w:t xml:space="preserve">»najmanj enoletno dokumentirano timsko sodelovanje pri načrtovanju, izvajanju in evalvaciji medpredmetno, medpodročno ali interdisciplinarno zasnovanega vzgojno-izobraževalnega procesa v obsegu najmanj 15 ur neposrednega dela z udeleženci izobraževanja in z enkratno predstavitvijo rezultatov na pedagoški konferenci ali v strokovnih aktivih ali skupinah z najmanj desetimi strokovnimi delavci;« </w:t>
      </w:r>
    </w:p>
    <w:p w14:paraId="101E2D37" w14:textId="77777777" w:rsidR="00C01A29" w:rsidRDefault="00C01A29" w:rsidP="00C01A29">
      <w:pPr>
        <w:rPr>
          <w:rFonts w:cstheme="minorHAnsi"/>
          <w:bCs/>
        </w:rPr>
      </w:pPr>
    </w:p>
    <w:p w14:paraId="78937FC9" w14:textId="6B88F4E6" w:rsidR="001B43E5" w:rsidRPr="00947A52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947A52">
        <w:rPr>
          <w:rFonts w:cstheme="minorHAnsi"/>
          <w:b/>
          <w:bCs/>
          <w:color w:val="000000"/>
          <w:shd w:val="clear" w:color="auto" w:fill="FFFFFF"/>
        </w:rPr>
        <w:t>Vsebina</w:t>
      </w:r>
      <w:r w:rsidR="0005570A" w:rsidRPr="00947A52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947A52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6B481A3E" w14:textId="7F082FF4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timsko delo – osnovna izhodišča za sodelovanje</w:t>
      </w:r>
      <w:r w:rsidR="00C01A29">
        <w:rPr>
          <w:rFonts w:cstheme="minorHAnsi"/>
          <w:color w:val="000000"/>
          <w:sz w:val="24"/>
          <w:szCs w:val="24"/>
          <w:shd w:val="clear" w:color="auto" w:fill="FFFFFF"/>
        </w:rPr>
        <w:t xml:space="preserve">, osnove učinkovitega timskega dela </w:t>
      </w:r>
    </w:p>
    <w:p w14:paraId="2CB784C1" w14:textId="36D84B09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 xml:space="preserve">timsko načrtovanje, timsko izvajanje, timsko evalviranje v </w:t>
      </w:r>
      <w:r w:rsidR="00A03EAE">
        <w:rPr>
          <w:rFonts w:cstheme="minorHAnsi"/>
          <w:color w:val="000000"/>
          <w:sz w:val="24"/>
          <w:szCs w:val="24"/>
          <w:shd w:val="clear" w:color="auto" w:fill="FFFFFF"/>
        </w:rPr>
        <w:t>šoli</w:t>
      </w: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navodila in priporočila za praktično izvedbo v </w:t>
      </w:r>
      <w:r w:rsidR="00A03EAE">
        <w:rPr>
          <w:rFonts w:cstheme="minorHAnsi"/>
          <w:color w:val="000000"/>
          <w:sz w:val="24"/>
          <w:szCs w:val="24"/>
          <w:shd w:val="clear" w:color="auto" w:fill="FFFFFF"/>
        </w:rPr>
        <w:t>šoli</w:t>
      </w:r>
    </w:p>
    <w:p w14:paraId="73423D3B" w14:textId="6193D6FC" w:rsidR="00947A52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 xml:space="preserve">aktivnosti za izvajanje timskega dela v </w:t>
      </w:r>
      <w:r w:rsidR="00A03EAE">
        <w:rPr>
          <w:rFonts w:cstheme="minorHAnsi"/>
          <w:color w:val="000000"/>
          <w:sz w:val="24"/>
          <w:szCs w:val="24"/>
          <w:shd w:val="clear" w:color="auto" w:fill="FFFFFF"/>
        </w:rPr>
        <w:t>šoli</w:t>
      </w: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primeri za uporabo v praksi</w:t>
      </w:r>
    </w:p>
    <w:p w14:paraId="31A09FF7" w14:textId="0E13CA07" w:rsidR="001B43E5" w:rsidRPr="00947A52" w:rsidRDefault="00947A52" w:rsidP="00947A52">
      <w:pPr>
        <w:pStyle w:val="ListParagraph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47A52">
        <w:rPr>
          <w:rFonts w:cstheme="minorHAnsi"/>
          <w:color w:val="000000"/>
          <w:sz w:val="24"/>
          <w:szCs w:val="24"/>
          <w:shd w:val="clear" w:color="auto" w:fill="FFFFFF"/>
        </w:rPr>
        <w:t>priporočila za načrtovanje, izvajanje, dokumentiranje aktivnosti za izvajanje enoletnega dodatnega strokovnega dela</w:t>
      </w:r>
    </w:p>
    <w:p w14:paraId="353CDCA8" w14:textId="77777777" w:rsidR="0055046F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</w:rPr>
        <w:t xml:space="preserve">Predavateljica: </w:t>
      </w:r>
      <w:r w:rsidRPr="00947A52">
        <w:rPr>
          <w:rFonts w:cstheme="minorHAnsi"/>
          <w:b/>
        </w:rPr>
        <w:t xml:space="preserve">Damjana Šmid, prof.soc.ped. </w:t>
      </w:r>
    </w:p>
    <w:p w14:paraId="7AE9D858" w14:textId="2F35D815" w:rsidR="0055046F" w:rsidRDefault="0055046F" w:rsidP="0055046F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947A52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947A52" w:rsidRPr="00947A52">
        <w:rPr>
          <w:rFonts w:eastAsia="Times New Roman" w:cstheme="minorHAnsi"/>
          <w:color w:val="FF0000"/>
          <w:lang w:eastAsia="sl-SI"/>
        </w:rPr>
        <w:t>36</w:t>
      </w:r>
      <w:r w:rsidRPr="00947A52">
        <w:rPr>
          <w:rFonts w:eastAsia="Times New Roman" w:cstheme="minorHAnsi"/>
          <w:color w:val="FF0000"/>
          <w:lang w:eastAsia="sl-SI"/>
        </w:rPr>
        <w:t xml:space="preserve">,00 eur </w:t>
      </w:r>
      <w:r w:rsidRPr="00947A52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C01A29">
        <w:rPr>
          <w:rFonts w:eastAsia="Times New Roman" w:cstheme="minorHAnsi"/>
          <w:color w:val="000000" w:themeColor="text1"/>
          <w:lang w:eastAsia="sl-SI"/>
        </w:rPr>
        <w:t>.</w:t>
      </w:r>
    </w:p>
    <w:p w14:paraId="6E66C720" w14:textId="77777777" w:rsidR="00C01A29" w:rsidRPr="00FE1378" w:rsidRDefault="00C01A29" w:rsidP="00C01A29">
      <w:pPr>
        <w:rPr>
          <w:rFonts w:cstheme="minorHAnsi"/>
          <w:color w:val="C00000"/>
        </w:rPr>
      </w:pPr>
      <w:r w:rsidRPr="00FE1378">
        <w:rPr>
          <w:rFonts w:cstheme="minorHAnsi"/>
          <w:color w:val="C00000"/>
        </w:rPr>
        <w:t>Za vse, ki ste že udeleženci seminarja USIVUO-vrtec/šola je cena seminarja 26,00 eur.</w:t>
      </w:r>
    </w:p>
    <w:p w14:paraId="1E2BCBB6" w14:textId="77777777" w:rsidR="00C01A29" w:rsidRDefault="00C01A29" w:rsidP="0055046F">
      <w:pPr>
        <w:rPr>
          <w:rFonts w:cstheme="minorHAnsi"/>
          <w:b/>
          <w:bCs/>
          <w:color w:val="FF0000"/>
        </w:rPr>
      </w:pPr>
    </w:p>
    <w:p w14:paraId="781D9476" w14:textId="77F21C12" w:rsidR="0055046F" w:rsidRPr="00947A52" w:rsidRDefault="0055046F" w:rsidP="0055046F">
      <w:pPr>
        <w:rPr>
          <w:rFonts w:cstheme="minorHAnsi"/>
          <w:color w:val="FF0000"/>
        </w:rPr>
      </w:pPr>
      <w:r w:rsidRPr="00947A52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 w:rsidRPr="00947A52">
        <w:rPr>
          <w:rFonts w:cstheme="minorHAnsi"/>
          <w:color w:val="FF0000"/>
        </w:rPr>
        <w:br/>
      </w:r>
      <w:r w:rsidRPr="00947A52">
        <w:rPr>
          <w:rFonts w:cstheme="minorHAnsi"/>
        </w:rPr>
        <w:t>Račun boste po prijavi prejeli na vaš e-naslov ali preko e-računov, če je plačnik delodajalec.</w:t>
      </w:r>
    </w:p>
    <w:p w14:paraId="21D573AC" w14:textId="77777777" w:rsidR="0055046F" w:rsidRDefault="0055046F" w:rsidP="0055046F">
      <w:pPr>
        <w:rPr>
          <w:rFonts w:cstheme="minorHAnsi"/>
        </w:rPr>
      </w:pPr>
    </w:p>
    <w:p w14:paraId="7D105119" w14:textId="77777777" w:rsidR="00C74A03" w:rsidRDefault="00C74A03" w:rsidP="0055046F">
      <w:pPr>
        <w:rPr>
          <w:rFonts w:cstheme="minorHAnsi"/>
        </w:rPr>
      </w:pPr>
    </w:p>
    <w:p w14:paraId="14C34A41" w14:textId="77777777" w:rsidR="0055046F" w:rsidRPr="00947A52" w:rsidRDefault="0055046F" w:rsidP="0055046F">
      <w:pPr>
        <w:rPr>
          <w:rFonts w:cstheme="minorHAnsi"/>
          <w:b/>
        </w:rPr>
      </w:pPr>
      <w:r w:rsidRPr="00947A52">
        <w:rPr>
          <w:rFonts w:cstheme="minorHAnsi"/>
          <w:b/>
        </w:rPr>
        <w:t xml:space="preserve">Informacije in prijave: </w:t>
      </w:r>
    </w:p>
    <w:p w14:paraId="21DB36E0" w14:textId="765F48CD" w:rsidR="001B43E5" w:rsidRPr="00C853FC" w:rsidRDefault="006F4B3B" w:rsidP="001B43E5">
      <w:pPr>
        <w:rPr>
          <w:rFonts w:cstheme="minorHAnsi"/>
          <w:color w:val="FF0000"/>
        </w:rPr>
      </w:pPr>
      <w:hyperlink r:id="rId7" w:history="1">
        <w:r w:rsidR="0055046F" w:rsidRPr="00947A52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947A52">
        <w:rPr>
          <w:rFonts w:cstheme="minorHAnsi"/>
          <w:color w:val="FF0000"/>
        </w:rPr>
        <w:t xml:space="preserve">  </w:t>
      </w:r>
    </w:p>
    <w:p w14:paraId="0F0D977E" w14:textId="77777777" w:rsidR="006F4B3B" w:rsidRDefault="006F4B3B" w:rsidP="00947A52">
      <w:pPr>
        <w:jc w:val="center"/>
        <w:rPr>
          <w:rFonts w:cstheme="minorHAnsi"/>
          <w:b/>
          <w:sz w:val="22"/>
          <w:szCs w:val="22"/>
        </w:rPr>
      </w:pPr>
    </w:p>
    <w:p w14:paraId="2AEAC0DE" w14:textId="77777777" w:rsidR="006F4B3B" w:rsidRDefault="006F4B3B" w:rsidP="00947A52">
      <w:pPr>
        <w:jc w:val="center"/>
        <w:rPr>
          <w:rFonts w:cstheme="minorHAnsi"/>
          <w:b/>
          <w:sz w:val="22"/>
          <w:szCs w:val="22"/>
        </w:rPr>
      </w:pPr>
    </w:p>
    <w:p w14:paraId="469E511F" w14:textId="17797E30" w:rsidR="00947A52" w:rsidRPr="00947A52" w:rsidRDefault="001B43E5" w:rsidP="00947A52">
      <w:pPr>
        <w:jc w:val="center"/>
        <w:rPr>
          <w:rFonts w:cstheme="minorHAnsi"/>
          <w:b/>
          <w:u w:val="single"/>
        </w:rPr>
      </w:pPr>
      <w:r w:rsidRPr="00947A52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947A52">
        <w:rPr>
          <w:rFonts w:cstheme="minorHAnsi"/>
          <w:b/>
          <w:sz w:val="22"/>
          <w:szCs w:val="22"/>
        </w:rPr>
        <w:br/>
      </w:r>
      <w:r w:rsidR="00947A52" w:rsidRPr="00947A52">
        <w:rPr>
          <w:rFonts w:cstheme="minorHAnsi"/>
          <w:b/>
          <w:u w:val="single"/>
        </w:rPr>
        <w:t xml:space="preserve">AKTIVNOSTI IN PRIPOROČILA ZA SPODBUJANJE TIMSKEGA DELA V </w:t>
      </w:r>
      <w:r w:rsidR="00A03EAE">
        <w:rPr>
          <w:rFonts w:cstheme="minorHAnsi"/>
          <w:b/>
          <w:u w:val="single"/>
        </w:rPr>
        <w:t>ŠOLI</w:t>
      </w:r>
    </w:p>
    <w:p w14:paraId="1453BA37" w14:textId="77777777" w:rsidR="001B43E5" w:rsidRPr="00947A52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Ime in priimek udeleženca: </w:t>
      </w:r>
    </w:p>
    <w:p w14:paraId="2C7C1031" w14:textId="77777777" w:rsidR="0055046F" w:rsidRPr="00947A52" w:rsidRDefault="0055046F" w:rsidP="0055046F">
      <w:pPr>
        <w:rPr>
          <w:rFonts w:cstheme="minorHAnsi"/>
        </w:rPr>
      </w:pPr>
    </w:p>
    <w:p w14:paraId="2E85FDD2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 xml:space="preserve">E-naslov udeleženca: </w:t>
      </w:r>
    </w:p>
    <w:p w14:paraId="656728D8" w14:textId="77777777" w:rsidR="0055046F" w:rsidRPr="00947A52" w:rsidRDefault="0055046F" w:rsidP="0055046F">
      <w:pPr>
        <w:rPr>
          <w:rFonts w:cstheme="minorHAnsi"/>
          <w:b/>
        </w:rPr>
      </w:pPr>
    </w:p>
    <w:p w14:paraId="4196D237" w14:textId="0B279E40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t>Naslov plačnika</w:t>
      </w:r>
      <w:r w:rsidR="006F4B3B">
        <w:rPr>
          <w:rFonts w:cstheme="minorHAnsi"/>
        </w:rPr>
        <w:t xml:space="preserve"> (stalni naslov)</w:t>
      </w:r>
      <w:r w:rsidRPr="00947A52">
        <w:rPr>
          <w:rFonts w:cstheme="minorHAnsi"/>
        </w:rPr>
        <w:t xml:space="preserve">:  </w:t>
      </w:r>
    </w:p>
    <w:p w14:paraId="520B6976" w14:textId="77777777" w:rsidR="0055046F" w:rsidRPr="00947A52" w:rsidRDefault="0055046F" w:rsidP="0055046F">
      <w:pPr>
        <w:rPr>
          <w:rFonts w:cstheme="minorHAnsi"/>
        </w:rPr>
      </w:pPr>
      <w:r w:rsidRPr="00947A52">
        <w:rPr>
          <w:rFonts w:cstheme="minorHAnsi"/>
        </w:rPr>
        <w:br/>
        <w:t xml:space="preserve">Telefon: </w:t>
      </w:r>
    </w:p>
    <w:p w14:paraId="0896E915" w14:textId="77777777" w:rsidR="0055046F" w:rsidRPr="00947A52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947A52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22C8C583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947A52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947A52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0831ACB" w14:textId="256004BA" w:rsidR="0055046F" w:rsidRDefault="0055046F" w:rsidP="003C40B7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947A5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br/>
              <w:t xml:space="preserve">Če je plačnik ustanova, potrdilo o plačilu </w:t>
            </w:r>
            <w:r w:rsidR="006F4B3B">
              <w:rPr>
                <w:rFonts w:eastAsia="Corben" w:cstheme="minorHAnsi"/>
                <w:color w:val="1A1A1A"/>
                <w:sz w:val="20"/>
                <w:szCs w:val="20"/>
              </w:rPr>
              <w:t xml:space="preserve">(oziroma predplačilo) </w:t>
            </w:r>
            <w:r w:rsidRPr="00947A52">
              <w:rPr>
                <w:rFonts w:eastAsia="Corben" w:cstheme="minorHAnsi"/>
                <w:color w:val="1A1A1A"/>
                <w:sz w:val="20"/>
                <w:szCs w:val="20"/>
              </w:rPr>
              <w:t>ni potrebno.</w:t>
            </w:r>
            <w:r w:rsidRPr="00947A52">
              <w:rPr>
                <w:rFonts w:eastAsia="Corben" w:cstheme="minorHAnsi"/>
                <w:color w:val="1A1A1A"/>
              </w:rPr>
              <w:t xml:space="preserve"> </w:t>
            </w:r>
          </w:p>
          <w:p w14:paraId="46C208DF" w14:textId="00A7B232" w:rsidR="00C74A03" w:rsidRPr="00947A52" w:rsidRDefault="00C74A03" w:rsidP="003C40B7">
            <w:pPr>
              <w:spacing w:before="120" w:after="120" w:line="336" w:lineRule="auto"/>
              <w:jc w:val="center"/>
              <w:rPr>
                <w:rFonts w:cstheme="minorHAnsi"/>
              </w:rPr>
            </w:pPr>
            <w:r w:rsidRPr="00FE1378">
              <w:rPr>
                <w:rFonts w:cstheme="minorHAnsi"/>
                <w:color w:val="C00000"/>
                <w:sz w:val="20"/>
                <w:szCs w:val="20"/>
              </w:rPr>
              <w:t>Za vse, ki ste že udeleženci seminarja USIVUO-vrtec/šola je cena seminarja 26,00 eur.</w:t>
            </w:r>
          </w:p>
        </w:tc>
      </w:tr>
      <w:tr w:rsidR="0055046F" w:rsidRPr="00947A52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947A52" w:rsidRDefault="0055046F" w:rsidP="003C40B7">
            <w:pPr>
              <w:rPr>
                <w:rFonts w:cstheme="minorHAnsi"/>
              </w:rPr>
            </w:pPr>
          </w:p>
        </w:tc>
      </w:tr>
      <w:tr w:rsidR="0055046F" w:rsidRPr="00947A52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0A5532BB" w:rsidR="0055046F" w:rsidRPr="00947A52" w:rsidRDefault="0055046F" w:rsidP="003C40B7">
            <w:pPr>
              <w:spacing w:before="120" w:after="120" w:line="336" w:lineRule="auto"/>
              <w:rPr>
                <w:rFonts w:cstheme="minorHAnsi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947A52" w:rsidRPr="00947A52">
              <w:rPr>
                <w:rFonts w:cstheme="minorHAnsi"/>
                <w:bCs/>
                <w:sz w:val="20"/>
                <w:szCs w:val="20"/>
              </w:rPr>
              <w:t xml:space="preserve">AKTIVNOSTI IN PRIPOROČILA ZA SPODBUJANJE TIMSKEGA DELA V </w:t>
            </w:r>
            <w:r w:rsidR="00A03EAE">
              <w:rPr>
                <w:rFonts w:cstheme="minorHAnsi"/>
                <w:bCs/>
                <w:sz w:val="20"/>
                <w:szCs w:val="20"/>
              </w:rPr>
              <w:t>ŠOLI</w:t>
            </w:r>
            <w:r w:rsidR="00947A52"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8h</w:t>
            </w:r>
            <w:r w:rsidRPr="00947A52">
              <w:rPr>
                <w:rFonts w:eastAsia="Corben" w:cstheme="minorHAnsi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947A5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1E43D3D9" w:rsidR="0055046F" w:rsidRPr="00947A52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947A52">
              <w:rPr>
                <w:rFonts w:eastAsia="Corben" w:cstheme="minorHAnsi"/>
                <w:color w:val="000000"/>
                <w:sz w:val="20"/>
                <w:szCs w:val="20"/>
              </w:rPr>
              <w:t>36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="00A03EAE">
              <w:rPr>
                <w:rFonts w:eastAsia="Corben" w:cstheme="minorHAnsi"/>
                <w:color w:val="000000"/>
                <w:sz w:val="20"/>
                <w:szCs w:val="20"/>
              </w:rPr>
              <w:t>2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947A5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70FB0B59" w:rsidR="0055046F" w:rsidRPr="00947A52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947A52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0D64DD">
              <w:rPr>
                <w:rFonts w:eastAsia="Corben" w:cstheme="minorHAnsi"/>
                <w:color w:val="000000"/>
                <w:sz w:val="20"/>
                <w:szCs w:val="20"/>
              </w:rPr>
              <w:t>timsko-</w:t>
            </w:r>
            <w:r w:rsidR="00A03EAE">
              <w:rPr>
                <w:rFonts w:eastAsia="Corben" w:cstheme="minorHAnsi"/>
                <w:color w:val="000000"/>
                <w:sz w:val="20"/>
                <w:szCs w:val="20"/>
              </w:rPr>
              <w:t>sola</w:t>
            </w:r>
            <w:r w:rsidRPr="00947A52">
              <w:rPr>
                <w:rFonts w:eastAsia="Corben" w:cstheme="minorHAnsi"/>
                <w:color w:val="000000"/>
                <w:sz w:val="20"/>
                <w:szCs w:val="20"/>
              </w:rPr>
              <w:t xml:space="preserve"> 8h </w:t>
            </w:r>
          </w:p>
        </w:tc>
      </w:tr>
    </w:tbl>
    <w:p w14:paraId="1ADDF8E2" w14:textId="17E73552" w:rsidR="007C5316" w:rsidRPr="00947A52" w:rsidRDefault="007C5316" w:rsidP="0055046F">
      <w:pPr>
        <w:rPr>
          <w:rFonts w:cstheme="minorHAnsi"/>
        </w:rPr>
      </w:pPr>
    </w:p>
    <w:sectPr w:rsidR="007C5316" w:rsidRPr="00947A5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8E6DC" w14:textId="77777777" w:rsidR="00446C56" w:rsidRDefault="00446C56" w:rsidP="007C5316">
      <w:r>
        <w:separator/>
      </w:r>
    </w:p>
  </w:endnote>
  <w:endnote w:type="continuationSeparator" w:id="0">
    <w:p w14:paraId="077B4F37" w14:textId="77777777" w:rsidR="00446C56" w:rsidRDefault="00446C56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002BA" w14:textId="77777777" w:rsidR="00446C56" w:rsidRDefault="00446C56" w:rsidP="007C5316">
      <w:r>
        <w:separator/>
      </w:r>
    </w:p>
  </w:footnote>
  <w:footnote w:type="continuationSeparator" w:id="0">
    <w:p w14:paraId="3994C813" w14:textId="77777777" w:rsidR="00446C56" w:rsidRDefault="00446C56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0D64DD"/>
    <w:rsid w:val="000F6A9B"/>
    <w:rsid w:val="00142C63"/>
    <w:rsid w:val="00177326"/>
    <w:rsid w:val="001B43E5"/>
    <w:rsid w:val="00253534"/>
    <w:rsid w:val="00253F93"/>
    <w:rsid w:val="00443A1C"/>
    <w:rsid w:val="00446C56"/>
    <w:rsid w:val="0045521E"/>
    <w:rsid w:val="00514F15"/>
    <w:rsid w:val="0055046F"/>
    <w:rsid w:val="00573E54"/>
    <w:rsid w:val="006F24FD"/>
    <w:rsid w:val="006F4B3B"/>
    <w:rsid w:val="007C5316"/>
    <w:rsid w:val="00834106"/>
    <w:rsid w:val="008467FD"/>
    <w:rsid w:val="00881AB8"/>
    <w:rsid w:val="008E526C"/>
    <w:rsid w:val="00947A52"/>
    <w:rsid w:val="009A00A3"/>
    <w:rsid w:val="00A03EAE"/>
    <w:rsid w:val="00A25A8B"/>
    <w:rsid w:val="00A332A0"/>
    <w:rsid w:val="00AA365E"/>
    <w:rsid w:val="00AA574C"/>
    <w:rsid w:val="00B83E4E"/>
    <w:rsid w:val="00BD76D4"/>
    <w:rsid w:val="00BE078D"/>
    <w:rsid w:val="00C01A29"/>
    <w:rsid w:val="00C13531"/>
    <w:rsid w:val="00C34485"/>
    <w:rsid w:val="00C543E5"/>
    <w:rsid w:val="00C74A03"/>
    <w:rsid w:val="00C853FC"/>
    <w:rsid w:val="00CA24F3"/>
    <w:rsid w:val="00CC4E3C"/>
    <w:rsid w:val="00D038FB"/>
    <w:rsid w:val="00D139B9"/>
    <w:rsid w:val="00DB5635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2025-02-17T17:17:00Z</dcterms:created>
  <dcterms:modified xsi:type="dcterms:W3CDTF">2026-05-06T10:07:00Z</dcterms:modified>
</cp:coreProperties>
</file>