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6FE9B" w14:textId="77777777" w:rsidR="00C003E6" w:rsidRPr="004478B6" w:rsidRDefault="00C003E6" w:rsidP="00C003E6">
      <w:pPr>
        <w:jc w:val="center"/>
        <w:rPr>
          <w:b/>
        </w:rPr>
      </w:pPr>
      <w:r w:rsidRPr="004478B6">
        <w:rPr>
          <w:b/>
        </w:rPr>
        <w:t>Vabilo</w:t>
      </w:r>
      <w:r>
        <w:rPr>
          <w:b/>
        </w:rPr>
        <w:t xml:space="preserve"> na spletno izobraževanje </w:t>
      </w:r>
    </w:p>
    <w:p w14:paraId="4B825DE5" w14:textId="77777777" w:rsidR="00C003E6" w:rsidRPr="004478B6" w:rsidRDefault="00C003E6" w:rsidP="00C003E6">
      <w:pPr>
        <w:rPr>
          <w:b/>
        </w:rPr>
      </w:pPr>
    </w:p>
    <w:p w14:paraId="6358EF02" w14:textId="050383E5" w:rsidR="00C003E6" w:rsidRPr="004478B6" w:rsidRDefault="00C003E6" w:rsidP="00C003E6">
      <w:pPr>
        <w:jc w:val="center"/>
        <w:rPr>
          <w:b/>
        </w:rPr>
      </w:pPr>
      <w:r>
        <w:rPr>
          <w:b/>
        </w:rPr>
        <w:t xml:space="preserve">za spremljevalce otrok s posebnimi potrebami v VIZ ustanovah </w:t>
      </w:r>
    </w:p>
    <w:p w14:paraId="65D6113E" w14:textId="77777777" w:rsidR="00C003E6" w:rsidRPr="00C531CC" w:rsidRDefault="00C003E6" w:rsidP="00C003E6">
      <w:pPr>
        <w:jc w:val="center"/>
      </w:pPr>
    </w:p>
    <w:p w14:paraId="6060587B" w14:textId="49791F47" w:rsidR="00C003E6" w:rsidRPr="00C531CC" w:rsidRDefault="00C003E6" w:rsidP="00C003E6">
      <w:pPr>
        <w:jc w:val="center"/>
        <w:rPr>
          <w:b/>
          <w:u w:val="single"/>
        </w:rPr>
      </w:pPr>
      <w:r>
        <w:rPr>
          <w:b/>
          <w:u w:val="single"/>
        </w:rPr>
        <w:t xml:space="preserve">UČINKOVITO DELO SPREMLJEVALCA V VRTCU </w:t>
      </w:r>
    </w:p>
    <w:p w14:paraId="6B2F422B" w14:textId="77777777" w:rsidR="00C003E6" w:rsidRPr="00C531CC" w:rsidRDefault="00C003E6" w:rsidP="00C003E6">
      <w:pPr>
        <w:jc w:val="center"/>
        <w:rPr>
          <w:b/>
        </w:rPr>
      </w:pPr>
    </w:p>
    <w:p w14:paraId="5829B3A8" w14:textId="6AEBE4F4" w:rsidR="00C003E6" w:rsidRDefault="00C003E6" w:rsidP="00C003E6">
      <w:pPr>
        <w:rPr>
          <w:b/>
        </w:rPr>
      </w:pPr>
      <w:r>
        <w:rPr>
          <w:b/>
        </w:rPr>
        <w:t xml:space="preserve">Datum: </w:t>
      </w:r>
      <w:r w:rsidR="00ED2061">
        <w:rPr>
          <w:b/>
        </w:rPr>
        <w:t>14.9.2026, 12.10.2026, 16.11.2026</w:t>
      </w:r>
    </w:p>
    <w:p w14:paraId="436A53BF" w14:textId="77777777" w:rsidR="00ED2061" w:rsidRDefault="00ED2061" w:rsidP="00C003E6">
      <w:pPr>
        <w:rPr>
          <w:b/>
        </w:rPr>
      </w:pPr>
    </w:p>
    <w:p w14:paraId="26D8967D" w14:textId="4C69FF1F" w:rsidR="00A364E0" w:rsidRDefault="00A364E0" w:rsidP="00C003E6">
      <w:pPr>
        <w:rPr>
          <w:b/>
        </w:rPr>
      </w:pPr>
      <w:r>
        <w:rPr>
          <w:b/>
        </w:rPr>
        <w:t xml:space="preserve">8 pedagoških ur </w:t>
      </w:r>
    </w:p>
    <w:p w14:paraId="1C983DAF" w14:textId="77777777" w:rsidR="00C003E6" w:rsidRDefault="00C003E6" w:rsidP="00C003E6">
      <w:pPr>
        <w:rPr>
          <w:b/>
        </w:rPr>
      </w:pPr>
    </w:p>
    <w:p w14:paraId="178312AE" w14:textId="4F92E380" w:rsidR="00C003E6" w:rsidRDefault="00C003E6" w:rsidP="00C003E6">
      <w:pPr>
        <w:rPr>
          <w:b/>
        </w:rPr>
      </w:pPr>
      <w:r>
        <w:rPr>
          <w:b/>
        </w:rPr>
        <w:t xml:space="preserve">Vsako srečanje bo trajalo od 14:00 do 16:00. </w:t>
      </w:r>
    </w:p>
    <w:p w14:paraId="1A706837" w14:textId="1104F627" w:rsidR="00C003E6" w:rsidRPr="00A364E0" w:rsidRDefault="00C003E6" w:rsidP="00C003E6">
      <w:pPr>
        <w:rPr>
          <w:bCs/>
        </w:rPr>
      </w:pPr>
      <w:r w:rsidRPr="00A364E0">
        <w:rPr>
          <w:bCs/>
        </w:rPr>
        <w:t>Udeleženci bodo prejeli povezavo na svoj e-naslov</w:t>
      </w:r>
      <w:r w:rsidR="00ED2061">
        <w:rPr>
          <w:bCs/>
        </w:rPr>
        <w:t xml:space="preserve"> </w:t>
      </w:r>
      <w:r w:rsidRPr="00A364E0">
        <w:rPr>
          <w:bCs/>
        </w:rPr>
        <w:t xml:space="preserve">pred vsakim srečanjem. </w:t>
      </w:r>
    </w:p>
    <w:p w14:paraId="655AD900" w14:textId="77777777" w:rsidR="00C003E6" w:rsidRPr="00A364E0" w:rsidRDefault="00C003E6" w:rsidP="00C003E6">
      <w:pPr>
        <w:rPr>
          <w:bCs/>
        </w:rPr>
      </w:pPr>
      <w:r w:rsidRPr="00A364E0">
        <w:rPr>
          <w:bCs/>
        </w:rPr>
        <w:t xml:space="preserve">Udeleženci bodo prejeli gradivo in potrdilo o udeležbi. </w:t>
      </w:r>
    </w:p>
    <w:p w14:paraId="041C0A69" w14:textId="29D574EE" w:rsidR="00A364E0" w:rsidRPr="00A364E0" w:rsidRDefault="00A364E0" w:rsidP="00C003E6">
      <w:pPr>
        <w:rPr>
          <w:bCs/>
        </w:rPr>
      </w:pPr>
      <w:r w:rsidRPr="00A364E0">
        <w:rPr>
          <w:bCs/>
        </w:rPr>
        <w:t xml:space="preserve">Zoom posnetki se bodo snemali, ogled bo možen tudi kasneje – v primeru nujne zadržanosti. </w:t>
      </w:r>
    </w:p>
    <w:p w14:paraId="6943B8BA" w14:textId="77777777" w:rsidR="00C003E6" w:rsidRDefault="00C003E6" w:rsidP="00C003E6">
      <w:pPr>
        <w:rPr>
          <w:b/>
        </w:rPr>
      </w:pPr>
    </w:p>
    <w:p w14:paraId="6612AEB4" w14:textId="77777777" w:rsidR="00C003E6" w:rsidRDefault="00C003E6" w:rsidP="00C003E6">
      <w:pPr>
        <w:rPr>
          <w:b/>
        </w:rPr>
      </w:pPr>
      <w:r w:rsidRPr="00C531CC">
        <w:rPr>
          <w:b/>
        </w:rPr>
        <w:t xml:space="preserve">Vsebina seminarja: </w:t>
      </w:r>
    </w:p>
    <w:p w14:paraId="75C5283F" w14:textId="7982AB1C" w:rsidR="00C003E6" w:rsidRPr="00DB5CEE" w:rsidRDefault="00C003E6" w:rsidP="00C003E6">
      <w:r>
        <w:rPr>
          <w:b/>
        </w:rPr>
        <w:t xml:space="preserve">- </w:t>
      </w:r>
      <w:r>
        <w:t xml:space="preserve">vloge in naloge spremljevalca otrok s posebnimi potrebami </w:t>
      </w:r>
    </w:p>
    <w:p w14:paraId="27A5F891" w14:textId="77777777" w:rsidR="00C003E6" w:rsidRPr="00786D38" w:rsidRDefault="00C003E6" w:rsidP="00C003E6">
      <w:r>
        <w:t>- kdo so otroci s posebnimi potrebami – značilnosti, poznavanje posebnih potreb</w:t>
      </w:r>
    </w:p>
    <w:p w14:paraId="253D99EF" w14:textId="687B9259" w:rsidR="00C003E6" w:rsidRDefault="00C003E6" w:rsidP="00C003E6">
      <w:pPr>
        <w:pStyle w:val="Glava"/>
        <w:tabs>
          <w:tab w:val="clear" w:pos="4513"/>
        </w:tabs>
      </w:pPr>
      <w:r>
        <w:t>- spremstvo v skupini</w:t>
      </w:r>
      <w:r w:rsidR="00A364E0">
        <w:t xml:space="preserve"> </w:t>
      </w:r>
      <w:r>
        <w:t xml:space="preserve">– prednosti in šibkosti </w:t>
      </w:r>
    </w:p>
    <w:p w14:paraId="474735B3" w14:textId="7F70F0D7" w:rsidR="00C003E6" w:rsidRDefault="00C003E6" w:rsidP="00C003E6">
      <w:pPr>
        <w:pStyle w:val="Glava"/>
        <w:tabs>
          <w:tab w:val="clear" w:pos="4513"/>
        </w:tabs>
      </w:pPr>
      <w:r>
        <w:t>- individualno delo z otrokom</w:t>
      </w:r>
      <w:r w:rsidR="00A364E0">
        <w:t>, timsko sodelovanje</w:t>
      </w:r>
    </w:p>
    <w:p w14:paraId="11E3DFA2" w14:textId="0C323248" w:rsidR="00C003E6" w:rsidRDefault="00C003E6" w:rsidP="00C003E6">
      <w:pPr>
        <w:pStyle w:val="Glava"/>
        <w:tabs>
          <w:tab w:val="clear" w:pos="4513"/>
        </w:tabs>
      </w:pPr>
      <w:r>
        <w:t>- odnos, zanimanje, komunikacija</w:t>
      </w:r>
    </w:p>
    <w:p w14:paraId="6E0707E4" w14:textId="6DE86544" w:rsidR="00C003E6" w:rsidRDefault="00C003E6" w:rsidP="00C003E6">
      <w:pPr>
        <w:pStyle w:val="Glava"/>
        <w:tabs>
          <w:tab w:val="clear" w:pos="4513"/>
        </w:tabs>
        <w:jc w:val="both"/>
      </w:pPr>
      <w:r>
        <w:t xml:space="preserve">- metode dela z otrokom, ki ima ADHD </w:t>
      </w:r>
    </w:p>
    <w:p w14:paraId="1EC69EF4" w14:textId="77777777" w:rsidR="00C003E6" w:rsidRDefault="00C003E6" w:rsidP="00C003E6">
      <w:pPr>
        <w:pStyle w:val="Glava"/>
        <w:tabs>
          <w:tab w:val="clear" w:pos="4513"/>
        </w:tabs>
        <w:jc w:val="both"/>
      </w:pPr>
      <w:r>
        <w:t xml:space="preserve">- metode dela z otrokom, ki ima avtizem </w:t>
      </w:r>
    </w:p>
    <w:p w14:paraId="44CCCA7C" w14:textId="77777777" w:rsidR="00C003E6" w:rsidRDefault="00C003E6" w:rsidP="00C003E6">
      <w:pPr>
        <w:pStyle w:val="Glava"/>
        <w:tabs>
          <w:tab w:val="clear" w:pos="4513"/>
        </w:tabs>
        <w:jc w:val="both"/>
      </w:pPr>
      <w:r>
        <w:t xml:space="preserve">- metode dela z otrokom, ki ima vedenjske težave </w:t>
      </w:r>
    </w:p>
    <w:p w14:paraId="7F80DAB3" w14:textId="0781D698" w:rsidR="00C003E6" w:rsidRDefault="00C003E6" w:rsidP="00C003E6">
      <w:pPr>
        <w:pStyle w:val="Glava"/>
        <w:tabs>
          <w:tab w:val="clear" w:pos="4513"/>
        </w:tabs>
        <w:jc w:val="both"/>
      </w:pPr>
      <w:r>
        <w:t xml:space="preserve">- metode dela z otrokom, ki je gibalno oviran </w:t>
      </w:r>
    </w:p>
    <w:p w14:paraId="0D52F533" w14:textId="77777777" w:rsidR="00C003E6" w:rsidRPr="00786D38" w:rsidRDefault="00C003E6" w:rsidP="00C003E6">
      <w:pPr>
        <w:pStyle w:val="Glava"/>
        <w:tabs>
          <w:tab w:val="clear" w:pos="4513"/>
        </w:tabs>
        <w:jc w:val="both"/>
      </w:pPr>
      <w:r>
        <w:t xml:space="preserve">- dileme, vprašanja udeležencev, reševanje primerov iz prakse </w:t>
      </w:r>
    </w:p>
    <w:p w14:paraId="429555DB" w14:textId="77777777" w:rsidR="00C003E6" w:rsidRDefault="00C003E6" w:rsidP="00C003E6"/>
    <w:p w14:paraId="760B9277" w14:textId="77777777" w:rsidR="00C003E6" w:rsidRPr="00C531CC" w:rsidRDefault="00C003E6" w:rsidP="00C003E6">
      <w:r w:rsidRPr="00C531CC">
        <w:t>Predavateljica:</w:t>
      </w:r>
    </w:p>
    <w:p w14:paraId="34FECC41" w14:textId="77777777" w:rsidR="00C003E6" w:rsidRPr="00111117" w:rsidRDefault="00C003E6" w:rsidP="00C003E6">
      <w:pPr>
        <w:rPr>
          <w:b/>
        </w:rPr>
      </w:pPr>
      <w:r>
        <w:rPr>
          <w:b/>
        </w:rPr>
        <w:t xml:space="preserve">Damjana Šmid, </w:t>
      </w:r>
      <w:proofErr w:type="spellStart"/>
      <w:r>
        <w:rPr>
          <w:b/>
        </w:rPr>
        <w:t>prof.soc.ped</w:t>
      </w:r>
      <w:proofErr w:type="spellEnd"/>
      <w:r>
        <w:rPr>
          <w:b/>
        </w:rPr>
        <w:t>.</w:t>
      </w:r>
    </w:p>
    <w:p w14:paraId="7C2986BF" w14:textId="77777777" w:rsidR="00C003E6" w:rsidRPr="00C531CC" w:rsidRDefault="00C003E6" w:rsidP="00C003E6"/>
    <w:p w14:paraId="6023530F" w14:textId="77777777" w:rsidR="00C003E6" w:rsidRPr="00C531CC" w:rsidRDefault="00C003E6" w:rsidP="00C003E6">
      <w:pPr>
        <w:rPr>
          <w:b/>
        </w:rPr>
      </w:pPr>
      <w:r w:rsidRPr="00C531CC">
        <w:rPr>
          <w:b/>
        </w:rPr>
        <w:t xml:space="preserve">Informacije in prijave: </w:t>
      </w:r>
    </w:p>
    <w:p w14:paraId="2A922574" w14:textId="451443D5" w:rsidR="00C003E6" w:rsidRPr="00C531CC" w:rsidRDefault="00C003E6" w:rsidP="00C003E6">
      <w:r w:rsidRPr="00C531CC">
        <w:t>Prijavnico pošlj</w:t>
      </w:r>
      <w:r>
        <w:t>i</w:t>
      </w:r>
      <w:r w:rsidR="00A364E0">
        <w:t xml:space="preserve">te na e-naslov: </w:t>
      </w:r>
      <w:hyperlink r:id="rId7" w:history="1">
        <w:r w:rsidR="00A364E0" w:rsidRPr="000A156E">
          <w:rPr>
            <w:rStyle w:val="Hiperpovezava"/>
          </w:rPr>
          <w:t>vzgoja.damjanasmid@gmail.com</w:t>
        </w:r>
      </w:hyperlink>
      <w:r w:rsidR="00A364E0">
        <w:t xml:space="preserve"> </w:t>
      </w:r>
    </w:p>
    <w:p w14:paraId="43B3965A" w14:textId="77777777" w:rsidR="00C003E6" w:rsidRPr="00C531CC" w:rsidRDefault="00C003E6" w:rsidP="00C003E6"/>
    <w:p w14:paraId="03D0C1F9" w14:textId="298C8F28" w:rsidR="00C003E6" w:rsidRDefault="00C003E6" w:rsidP="00C003E6">
      <w:r>
        <w:t>Kotizacija za udeleženca je 48,00</w:t>
      </w:r>
      <w:r w:rsidRPr="00C531CC">
        <w:t xml:space="preserve"> EUR. </w:t>
      </w:r>
      <w:r>
        <w:t>(</w:t>
      </w:r>
      <w:proofErr w:type="spellStart"/>
      <w:r>
        <w:t>ddv</w:t>
      </w:r>
      <w:proofErr w:type="spellEnd"/>
      <w:r>
        <w:t xml:space="preserve"> je že vključen v ceno).</w:t>
      </w:r>
      <w:r w:rsidR="00A364E0">
        <w:t xml:space="preserve"> </w:t>
      </w:r>
    </w:p>
    <w:p w14:paraId="7AAE1744" w14:textId="26B22792" w:rsidR="00C003E6" w:rsidRDefault="00C003E6" w:rsidP="00C003E6">
      <w:r>
        <w:t xml:space="preserve">Prijavnica velja kot potrditev za plačilo kotizacije. </w:t>
      </w:r>
    </w:p>
    <w:p w14:paraId="3EE68904" w14:textId="77777777" w:rsidR="00F95D2C" w:rsidRDefault="00F95D2C" w:rsidP="00C003E6"/>
    <w:p w14:paraId="2436297A" w14:textId="77777777" w:rsidR="00F95D2C" w:rsidRDefault="00F95D2C" w:rsidP="00F95D2C">
      <w:pPr>
        <w:spacing w:after="160" w:line="278" w:lineRule="auto"/>
      </w:pPr>
      <w:r w:rsidRPr="004C6504">
        <w:t xml:space="preserve">Iz vsakega vrtca imate možnost, da se nam na izobraževanju pridružijo strokovni delavci iz timov (svetovalni delavci, vzgojitelji, pomočniki vzgojiteljev). </w:t>
      </w:r>
    </w:p>
    <w:p w14:paraId="51090999" w14:textId="0D522A87" w:rsidR="00F95D2C" w:rsidRPr="004C6504" w:rsidRDefault="00F95D2C" w:rsidP="00F95D2C">
      <w:pPr>
        <w:spacing w:after="160" w:line="278" w:lineRule="auto"/>
      </w:pPr>
      <w:r w:rsidRPr="00F95D2C">
        <w:rPr>
          <w:b/>
          <w:bCs/>
        </w:rPr>
        <w:t>Za dva strokovna delavca iz vrtca je prijava brezplačna.</w:t>
      </w:r>
      <w:r w:rsidRPr="004C6504">
        <w:t xml:space="preserve"> Takšna udeležba se je izkazala za odlično priložnost, da se uskladijo pričakovanja in da timsko delo lažje poteka.</w:t>
      </w:r>
    </w:p>
    <w:p w14:paraId="525DC1E3" w14:textId="78BDA47C" w:rsidR="00F95D2C" w:rsidRDefault="00F95D2C" w:rsidP="00C003E6"/>
    <w:p w14:paraId="3839594C" w14:textId="77777777" w:rsidR="00F95D2C" w:rsidRDefault="00F95D2C" w:rsidP="00F95D2C">
      <w:pPr>
        <w:rPr>
          <w:rFonts w:ascii="Times New Roman" w:hAnsi="Times New Roman" w:cs="Times New Roman"/>
          <w:b/>
        </w:rPr>
      </w:pPr>
    </w:p>
    <w:p w14:paraId="4A43FAFC" w14:textId="77777777" w:rsidR="00F95D2C" w:rsidRPr="00C076A3" w:rsidRDefault="00F95D2C" w:rsidP="00F95D2C">
      <w:pPr>
        <w:rPr>
          <w:rFonts w:ascii="Times New Roman" w:hAnsi="Times New Roman" w:cs="Times New Roman"/>
          <w:b/>
        </w:rPr>
      </w:pPr>
    </w:p>
    <w:p w14:paraId="578D17D9" w14:textId="2B123CF1" w:rsidR="00F95D2C" w:rsidRPr="00C531CC" w:rsidRDefault="00F95D2C" w:rsidP="00F95D2C">
      <w:pPr>
        <w:jc w:val="center"/>
        <w:rPr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lastRenderedPageBreak/>
        <w:t xml:space="preserve">PRIJAVNICA NA SEMINAR: </w:t>
      </w:r>
      <w:r>
        <w:rPr>
          <w:b/>
          <w:u w:val="single"/>
        </w:rPr>
        <w:t xml:space="preserve">UČINKOVITO DELO SPREMLJEVALCA V VRTCU </w:t>
      </w:r>
      <w:r>
        <w:rPr>
          <w:b/>
          <w:u w:val="single"/>
        </w:rPr>
        <w:t>2026</w:t>
      </w:r>
    </w:p>
    <w:p w14:paraId="4F4517C8" w14:textId="5AD8BDDE" w:rsidR="00F95D2C" w:rsidRDefault="00F95D2C" w:rsidP="00F95D2C">
      <w:pPr>
        <w:jc w:val="both"/>
        <w:rPr>
          <w:rFonts w:ascii="Times New Roman" w:hAnsi="Times New Roman" w:cs="Times New Roman"/>
          <w:b/>
        </w:rPr>
      </w:pPr>
    </w:p>
    <w:p w14:paraId="28AE4420" w14:textId="77777777" w:rsidR="00F95D2C" w:rsidRPr="00C076A3" w:rsidRDefault="00F95D2C" w:rsidP="00F95D2C">
      <w:pPr>
        <w:rPr>
          <w:rFonts w:ascii="Times New Roman" w:hAnsi="Times New Roman" w:cs="Times New Roman"/>
          <w:b/>
        </w:rPr>
      </w:pPr>
    </w:p>
    <w:p w14:paraId="40784BC1" w14:textId="77777777" w:rsidR="00F95D2C" w:rsidRPr="00C076A3" w:rsidRDefault="00F95D2C" w:rsidP="00F95D2C">
      <w:pPr>
        <w:rPr>
          <w:rFonts w:ascii="Times New Roman" w:hAnsi="Times New Roman" w:cs="Times New Roman"/>
        </w:rPr>
      </w:pPr>
      <w:r w:rsidRPr="00C076A3">
        <w:rPr>
          <w:rFonts w:ascii="Times New Roman" w:hAnsi="Times New Roman" w:cs="Times New Roman"/>
        </w:rPr>
        <w:t>Ime in priimek udeleženca: ___________________________________________________</w:t>
      </w:r>
    </w:p>
    <w:p w14:paraId="61FEF391" w14:textId="77777777" w:rsidR="00F95D2C" w:rsidRPr="00C076A3" w:rsidRDefault="00F95D2C" w:rsidP="00F95D2C">
      <w:pPr>
        <w:rPr>
          <w:rFonts w:ascii="Times New Roman" w:hAnsi="Times New Roman" w:cs="Times New Roman"/>
        </w:rPr>
      </w:pPr>
      <w:r w:rsidRPr="00C076A3">
        <w:rPr>
          <w:rFonts w:ascii="Times New Roman" w:hAnsi="Times New Roman" w:cs="Times New Roman"/>
        </w:rPr>
        <w:t>Plačnik: ___________________________________________________________________</w:t>
      </w:r>
    </w:p>
    <w:p w14:paraId="0CD2F452" w14:textId="77777777" w:rsidR="00F95D2C" w:rsidRPr="00C076A3" w:rsidRDefault="00F95D2C" w:rsidP="00F95D2C">
      <w:pPr>
        <w:rPr>
          <w:rFonts w:ascii="Times New Roman" w:hAnsi="Times New Roman" w:cs="Times New Roman"/>
        </w:rPr>
      </w:pPr>
      <w:r w:rsidRPr="00C076A3">
        <w:rPr>
          <w:rFonts w:ascii="Times New Roman" w:hAnsi="Times New Roman" w:cs="Times New Roman"/>
        </w:rPr>
        <w:t>Naslov plačnika: ____________________________________________________________</w:t>
      </w:r>
    </w:p>
    <w:p w14:paraId="13F39DD2" w14:textId="77777777" w:rsidR="00F95D2C" w:rsidRDefault="00F95D2C" w:rsidP="00F95D2C">
      <w:pPr>
        <w:rPr>
          <w:rFonts w:ascii="Times New Roman" w:hAnsi="Times New Roman" w:cs="Times New Roman"/>
        </w:rPr>
      </w:pPr>
      <w:r w:rsidRPr="00C076A3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-</w:t>
      </w:r>
      <w:r w:rsidRPr="00C076A3">
        <w:rPr>
          <w:rFonts w:ascii="Times New Roman" w:hAnsi="Times New Roman" w:cs="Times New Roman"/>
        </w:rPr>
        <w:t>naslo</w:t>
      </w:r>
      <w:r>
        <w:rPr>
          <w:rFonts w:ascii="Times New Roman" w:hAnsi="Times New Roman" w:cs="Times New Roman"/>
        </w:rPr>
        <w:t>v u</w:t>
      </w:r>
      <w:r w:rsidRPr="00C076A3">
        <w:rPr>
          <w:rFonts w:ascii="Times New Roman" w:hAnsi="Times New Roman" w:cs="Times New Roman"/>
        </w:rPr>
        <w:t>deleženca</w:t>
      </w:r>
      <w:r>
        <w:rPr>
          <w:rFonts w:ascii="Times New Roman" w:hAnsi="Times New Roman" w:cs="Times New Roman"/>
        </w:rPr>
        <w:t xml:space="preserve">: </w:t>
      </w:r>
      <w:r w:rsidRPr="00C076A3">
        <w:rPr>
          <w:rFonts w:ascii="Times New Roman" w:hAnsi="Times New Roman" w:cs="Times New Roman"/>
        </w:rPr>
        <w:t>_________________________________________________________</w:t>
      </w:r>
    </w:p>
    <w:p w14:paraId="2DCD7ACD" w14:textId="77777777" w:rsidR="00F95D2C" w:rsidRDefault="00F95D2C" w:rsidP="00F95D2C">
      <w:pPr>
        <w:rPr>
          <w:rFonts w:ascii="Times New Roman" w:hAnsi="Times New Roman" w:cs="Times New Roman"/>
        </w:rPr>
      </w:pPr>
    </w:p>
    <w:p w14:paraId="1CA734C9" w14:textId="70EC4D8C" w:rsidR="00F95D2C" w:rsidRDefault="00F95D2C" w:rsidP="00F95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Ime in priimek dveh strokovnih delavcev, ki imata brezplačno udeležbo: ________________</w:t>
      </w:r>
    </w:p>
    <w:p w14:paraId="0C4F4464" w14:textId="7B535E26" w:rsidR="00F95D2C" w:rsidRPr="009D0354" w:rsidRDefault="00F95D2C" w:rsidP="00F95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 naslov obeh strokovnih delavcev: ______________________________________________</w:t>
      </w:r>
    </w:p>
    <w:p w14:paraId="03BF732F" w14:textId="77777777" w:rsidR="00C003E6" w:rsidRPr="00C531CC" w:rsidRDefault="00C003E6" w:rsidP="00C003E6"/>
    <w:sectPr w:rsidR="00C003E6" w:rsidRPr="00C531CC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2B259" w14:textId="77777777" w:rsidR="00572EC0" w:rsidRDefault="00572EC0" w:rsidP="007C5316">
      <w:r>
        <w:separator/>
      </w:r>
    </w:p>
  </w:endnote>
  <w:endnote w:type="continuationSeparator" w:id="0">
    <w:p w14:paraId="129863CA" w14:textId="77777777" w:rsidR="00572EC0" w:rsidRDefault="00572EC0" w:rsidP="007C5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65492" w14:textId="77777777" w:rsidR="007C5316" w:rsidRDefault="007C5316">
    <w:pPr>
      <w:pStyle w:val="Noga"/>
    </w:pPr>
    <w:r>
      <w:rPr>
        <w:noProof/>
        <w:lang w:eastAsia="sl-SI"/>
      </w:rPr>
      <w:drawing>
        <wp:anchor distT="0" distB="0" distL="114300" distR="114300" simplePos="0" relativeHeight="251659264" behindDoc="1" locked="0" layoutInCell="1" allowOverlap="1" wp14:anchorId="69DBEAD2" wp14:editId="34CC758C">
          <wp:simplePos x="0" y="0"/>
          <wp:positionH relativeFrom="column">
            <wp:posOffset>-925195</wp:posOffset>
          </wp:positionH>
          <wp:positionV relativeFrom="bottomMargin">
            <wp:posOffset>373380</wp:posOffset>
          </wp:positionV>
          <wp:extent cx="7560000" cy="522000"/>
          <wp:effectExtent l="0" t="0" r="0" b="0"/>
          <wp:wrapTopAndBottom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52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929675" w14:textId="77777777" w:rsidR="00572EC0" w:rsidRDefault="00572EC0" w:rsidP="007C5316">
      <w:r>
        <w:separator/>
      </w:r>
    </w:p>
  </w:footnote>
  <w:footnote w:type="continuationSeparator" w:id="0">
    <w:p w14:paraId="5D0712D7" w14:textId="77777777" w:rsidR="00572EC0" w:rsidRDefault="00572EC0" w:rsidP="007C53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ECBF7" w14:textId="77777777" w:rsidR="007C5316" w:rsidRDefault="007C5316">
    <w:pPr>
      <w:pStyle w:val="Glava"/>
    </w:pPr>
    <w:r>
      <w:rPr>
        <w:noProof/>
        <w:lang w:eastAsia="sl-SI"/>
      </w:rPr>
      <w:drawing>
        <wp:anchor distT="0" distB="0" distL="114300" distR="114300" simplePos="0" relativeHeight="251658240" behindDoc="1" locked="0" layoutInCell="1" allowOverlap="1" wp14:anchorId="2C6199F6" wp14:editId="375C4550">
          <wp:simplePos x="0" y="0"/>
          <wp:positionH relativeFrom="column">
            <wp:posOffset>-927735</wp:posOffset>
          </wp:positionH>
          <wp:positionV relativeFrom="paragraph">
            <wp:posOffset>-431165</wp:posOffset>
          </wp:positionV>
          <wp:extent cx="7559675" cy="1130300"/>
          <wp:effectExtent l="0" t="0" r="0" b="0"/>
          <wp:wrapTight wrapText="bothSides">
            <wp:wrapPolygon edited="0">
              <wp:start x="0" y="0"/>
              <wp:lineTo x="0" y="21357"/>
              <wp:lineTo x="21555" y="21357"/>
              <wp:lineTo x="21555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130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32BD9"/>
    <w:multiLevelType w:val="hybridMultilevel"/>
    <w:tmpl w:val="D16820B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BB4E4D"/>
    <w:multiLevelType w:val="hybridMultilevel"/>
    <w:tmpl w:val="D5B6510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9469741">
    <w:abstractNumId w:val="1"/>
  </w:num>
  <w:num w:numId="2" w16cid:durableId="768353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A76"/>
    <w:rsid w:val="00062426"/>
    <w:rsid w:val="00107B15"/>
    <w:rsid w:val="001B4311"/>
    <w:rsid w:val="00253F93"/>
    <w:rsid w:val="00390F28"/>
    <w:rsid w:val="005166A6"/>
    <w:rsid w:val="005327F6"/>
    <w:rsid w:val="00572EC0"/>
    <w:rsid w:val="00712D5D"/>
    <w:rsid w:val="00770A76"/>
    <w:rsid w:val="00782A22"/>
    <w:rsid w:val="007C5316"/>
    <w:rsid w:val="008A332F"/>
    <w:rsid w:val="008E526C"/>
    <w:rsid w:val="008F4A90"/>
    <w:rsid w:val="00942CDC"/>
    <w:rsid w:val="00960EE9"/>
    <w:rsid w:val="00A031F3"/>
    <w:rsid w:val="00A364E0"/>
    <w:rsid w:val="00A37048"/>
    <w:rsid w:val="00AA035F"/>
    <w:rsid w:val="00B50FB0"/>
    <w:rsid w:val="00B85AA8"/>
    <w:rsid w:val="00C003E6"/>
    <w:rsid w:val="00CA24F3"/>
    <w:rsid w:val="00E07DE2"/>
    <w:rsid w:val="00ED2061"/>
    <w:rsid w:val="00F77FAB"/>
    <w:rsid w:val="00F95D2C"/>
    <w:rsid w:val="00FE5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AA7305"/>
  <w15:chartTrackingRefBased/>
  <w15:docId w15:val="{CA08C298-27EB-43C3-90BA-B3F7186C4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nhideWhenUsed/>
    <w:rsid w:val="007C5316"/>
    <w:pPr>
      <w:tabs>
        <w:tab w:val="center" w:pos="4513"/>
        <w:tab w:val="right" w:pos="9026"/>
      </w:tabs>
    </w:pPr>
  </w:style>
  <w:style w:type="character" w:customStyle="1" w:styleId="GlavaZnak">
    <w:name w:val="Glava Znak"/>
    <w:basedOn w:val="Privzetapisavaodstavka"/>
    <w:link w:val="Glava"/>
    <w:rsid w:val="007C5316"/>
  </w:style>
  <w:style w:type="paragraph" w:styleId="Noga">
    <w:name w:val="footer"/>
    <w:basedOn w:val="Navaden"/>
    <w:link w:val="NogaZnak"/>
    <w:uiPriority w:val="99"/>
    <w:unhideWhenUsed/>
    <w:rsid w:val="007C5316"/>
    <w:pPr>
      <w:tabs>
        <w:tab w:val="center" w:pos="4513"/>
        <w:tab w:val="right" w:pos="9026"/>
      </w:tabs>
    </w:pPr>
  </w:style>
  <w:style w:type="character" w:customStyle="1" w:styleId="NogaZnak">
    <w:name w:val="Noga Znak"/>
    <w:basedOn w:val="Privzetapisavaodstavka"/>
    <w:link w:val="Noga"/>
    <w:uiPriority w:val="99"/>
    <w:rsid w:val="007C5316"/>
  </w:style>
  <w:style w:type="character" w:styleId="Hiperpovezava">
    <w:name w:val="Hyperlink"/>
    <w:uiPriority w:val="99"/>
    <w:unhideWhenUsed/>
    <w:rsid w:val="00C003E6"/>
    <w:rPr>
      <w:color w:val="0000FF"/>
      <w:u w:val="singl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A364E0"/>
    <w:rPr>
      <w:color w:val="605E5C"/>
      <w:shd w:val="clear" w:color="auto" w:fill="E1DFDD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77FA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77FAB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5327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zgoja.damjanasmid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mjana\AppData\Local\Microsoft\Windows\INetCache\Content.Outlook\M2HYRA6B\S&#780;MID%20DAMJANA-dopisni%20papir%20(00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ŠMID DAMJANA-dopisni papir (002).dotx</Template>
  <TotalTime>0</TotalTime>
  <Pages>2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Damjana</dc:creator>
  <cp:keywords/>
  <dc:description/>
  <cp:lastModifiedBy>Damjana Šmid</cp:lastModifiedBy>
  <cp:revision>2</cp:revision>
  <cp:lastPrinted>2025-10-01T12:00:00Z</cp:lastPrinted>
  <dcterms:created xsi:type="dcterms:W3CDTF">2026-07-17T17:15:00Z</dcterms:created>
  <dcterms:modified xsi:type="dcterms:W3CDTF">2026-07-17T17:15:00Z</dcterms:modified>
</cp:coreProperties>
</file>