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C883F" w14:textId="5F047715" w:rsidR="001B43E5" w:rsidRPr="0055046F" w:rsidRDefault="001B43E5" w:rsidP="0055046F">
      <w:pPr>
        <w:jc w:val="center"/>
        <w:rPr>
          <w:rFonts w:cstheme="minorHAnsi"/>
          <w:sz w:val="22"/>
          <w:szCs w:val="22"/>
        </w:rPr>
      </w:pPr>
      <w:r w:rsidRPr="0055046F">
        <w:rPr>
          <w:rFonts w:cstheme="minorHAnsi"/>
          <w:sz w:val="22"/>
          <w:szCs w:val="22"/>
        </w:rPr>
        <w:t xml:space="preserve">Vabilo in prijavnica za zaposlene v vzgojno izobraževalnih ustanovah na </w:t>
      </w:r>
      <w:r w:rsidR="006F7589">
        <w:rPr>
          <w:rFonts w:cstheme="minorHAnsi"/>
          <w:sz w:val="22"/>
          <w:szCs w:val="22"/>
        </w:rPr>
        <w:t>strokovno izobraževanje</w:t>
      </w:r>
    </w:p>
    <w:p w14:paraId="795243C9" w14:textId="61C892D1" w:rsidR="00DF65C7" w:rsidRDefault="006C7E6E" w:rsidP="001B43E5">
      <w:pPr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KREATIVNO USTVARJANJE Z NARAVNIMI MATERIALI – primeri in vsebine iz prakse</w:t>
      </w:r>
    </w:p>
    <w:p w14:paraId="370BFB1F" w14:textId="77777777" w:rsidR="00AB6AD1" w:rsidRPr="0055046F" w:rsidRDefault="00AB6AD1" w:rsidP="001B43E5">
      <w:pPr>
        <w:jc w:val="center"/>
        <w:rPr>
          <w:rFonts w:cstheme="minorHAnsi"/>
          <w:b/>
        </w:rPr>
      </w:pPr>
    </w:p>
    <w:p w14:paraId="778386D0" w14:textId="35820A0B" w:rsidR="001B43E5" w:rsidRDefault="001B43E5" w:rsidP="001B43E5">
      <w:pPr>
        <w:rPr>
          <w:rFonts w:cstheme="minorHAnsi"/>
          <w:bCs/>
        </w:rPr>
      </w:pPr>
      <w:r w:rsidRPr="0055046F">
        <w:rPr>
          <w:rFonts w:cstheme="minorHAnsi"/>
          <w:b/>
        </w:rPr>
        <w:t xml:space="preserve">Datum: </w:t>
      </w:r>
      <w:r w:rsidR="006C7E6E">
        <w:rPr>
          <w:rFonts w:cstheme="minorHAnsi"/>
          <w:bCs/>
        </w:rPr>
        <w:t>1</w:t>
      </w:r>
      <w:r w:rsidR="00810D5F">
        <w:rPr>
          <w:rFonts w:cstheme="minorHAnsi"/>
          <w:bCs/>
        </w:rPr>
        <w:t>4.11</w:t>
      </w:r>
      <w:r w:rsidR="00855F7E">
        <w:rPr>
          <w:rFonts w:cstheme="minorHAnsi"/>
          <w:bCs/>
        </w:rPr>
        <w:t>.2026</w:t>
      </w:r>
    </w:p>
    <w:p w14:paraId="263D9472" w14:textId="1561D28F" w:rsidR="00855F7E" w:rsidRPr="0055046F" w:rsidRDefault="00855F7E" w:rsidP="001B43E5">
      <w:pPr>
        <w:rPr>
          <w:rFonts w:cstheme="minorHAnsi"/>
          <w:b/>
        </w:rPr>
      </w:pPr>
      <w:r w:rsidRPr="00855F7E">
        <w:rPr>
          <w:rFonts w:cstheme="minorHAnsi"/>
          <w:b/>
        </w:rPr>
        <w:t>Ura:</w:t>
      </w:r>
      <w:r>
        <w:rPr>
          <w:rFonts w:cstheme="minorHAnsi"/>
          <w:bCs/>
        </w:rPr>
        <w:t xml:space="preserve"> od </w:t>
      </w:r>
      <w:r w:rsidR="00810D5F">
        <w:rPr>
          <w:rFonts w:cstheme="minorHAnsi"/>
          <w:bCs/>
        </w:rPr>
        <w:t>8:00</w:t>
      </w:r>
      <w:r>
        <w:rPr>
          <w:rFonts w:cstheme="minorHAnsi"/>
          <w:bCs/>
        </w:rPr>
        <w:t xml:space="preserve"> do </w:t>
      </w:r>
      <w:r w:rsidR="00810D5F">
        <w:rPr>
          <w:rFonts w:cstheme="minorHAnsi"/>
          <w:bCs/>
        </w:rPr>
        <w:t>14:30</w:t>
      </w:r>
    </w:p>
    <w:p w14:paraId="0BD7DFB0" w14:textId="3562900E" w:rsidR="001B43E5" w:rsidRDefault="001B43E5" w:rsidP="001B43E5">
      <w:pPr>
        <w:rPr>
          <w:rFonts w:cstheme="minorHAnsi"/>
          <w:bCs/>
        </w:rPr>
      </w:pPr>
      <w:r w:rsidRPr="0055046F">
        <w:rPr>
          <w:rFonts w:cstheme="minorHAnsi"/>
          <w:b/>
        </w:rPr>
        <w:t xml:space="preserve">Trajanje: </w:t>
      </w:r>
      <w:r w:rsidR="00DF65C7">
        <w:rPr>
          <w:rFonts w:cstheme="minorHAnsi"/>
          <w:bCs/>
        </w:rPr>
        <w:t>8 pedagoških ur</w:t>
      </w:r>
    </w:p>
    <w:p w14:paraId="73AD1BCE" w14:textId="3212BFFB" w:rsidR="001B43E5" w:rsidRPr="0055046F" w:rsidRDefault="001B43E5" w:rsidP="001B43E5">
      <w:pPr>
        <w:rPr>
          <w:rFonts w:cstheme="minorHAnsi"/>
          <w:b/>
        </w:rPr>
      </w:pPr>
      <w:r w:rsidRPr="0055046F">
        <w:rPr>
          <w:rFonts w:cstheme="minorHAnsi"/>
          <w:b/>
        </w:rPr>
        <w:t xml:space="preserve">Lokacija: </w:t>
      </w:r>
      <w:r w:rsidR="00855F7E">
        <w:rPr>
          <w:rFonts w:cstheme="minorHAnsi"/>
          <w:bCs/>
        </w:rPr>
        <w:t>Z</w:t>
      </w:r>
      <w:r w:rsidR="00810D5F">
        <w:rPr>
          <w:rFonts w:cstheme="minorHAnsi"/>
          <w:bCs/>
        </w:rPr>
        <w:t>OOM, spletna učilnica Audienced po potrebi</w:t>
      </w:r>
    </w:p>
    <w:p w14:paraId="5310A8DE" w14:textId="77777777" w:rsidR="001B43E5" w:rsidRPr="0055046F" w:rsidRDefault="001B43E5" w:rsidP="001B43E5">
      <w:pPr>
        <w:rPr>
          <w:rFonts w:cstheme="minorHAnsi"/>
          <w:b/>
        </w:rPr>
      </w:pPr>
    </w:p>
    <w:p w14:paraId="058173C9" w14:textId="77777777" w:rsidR="00DF65C7" w:rsidRPr="00DF65C7" w:rsidRDefault="00DF65C7" w:rsidP="00DF65C7">
      <w:pPr>
        <w:rPr>
          <w:rFonts w:cstheme="minorHAnsi"/>
          <w:bCs/>
        </w:rPr>
      </w:pPr>
      <w:r w:rsidRPr="00DF65C7">
        <w:rPr>
          <w:rFonts w:cstheme="minorHAnsi"/>
          <w:bCs/>
        </w:rPr>
        <w:t xml:space="preserve">Obvezna 8 urna prisotnost je pogoj za pridobitev potrdila za </w:t>
      </w:r>
      <w:r w:rsidRPr="00DF65C7">
        <w:rPr>
          <w:rFonts w:cstheme="minorHAnsi"/>
          <w:b/>
        </w:rPr>
        <w:t>0,5 točke</w:t>
      </w:r>
      <w:r w:rsidRPr="00DF65C7">
        <w:rPr>
          <w:rFonts w:cstheme="minorHAnsi"/>
          <w:bCs/>
        </w:rPr>
        <w:t>.</w:t>
      </w:r>
    </w:p>
    <w:p w14:paraId="1D42E261" w14:textId="524395E6" w:rsidR="001B43E5" w:rsidRDefault="00DF65C7" w:rsidP="00DF65C7">
      <w:pPr>
        <w:rPr>
          <w:rFonts w:cstheme="minorHAnsi"/>
          <w:bCs/>
        </w:rPr>
      </w:pPr>
      <w:r w:rsidRPr="00DF65C7">
        <w:rPr>
          <w:rFonts w:cstheme="minorHAnsi"/>
          <w:bCs/>
        </w:rPr>
        <w:t>Udeleženci bodo potrdilo in program prejeli na svoj e-naslov.</w:t>
      </w:r>
    </w:p>
    <w:p w14:paraId="2F64A54E" w14:textId="77777777" w:rsidR="00855F7E" w:rsidRDefault="00855F7E" w:rsidP="00DF65C7">
      <w:pPr>
        <w:rPr>
          <w:rFonts w:cstheme="minorHAnsi"/>
          <w:bCs/>
        </w:rPr>
      </w:pPr>
    </w:p>
    <w:p w14:paraId="3170BF66" w14:textId="77777777" w:rsidR="00855F7E" w:rsidRPr="000F1477" w:rsidRDefault="00855F7E" w:rsidP="00855F7E">
      <w:pPr>
        <w:rPr>
          <w:rFonts w:cstheme="minorHAnsi"/>
          <w:bCs/>
          <w:sz w:val="21"/>
          <w:szCs w:val="21"/>
        </w:rPr>
      </w:pPr>
      <w:r w:rsidRPr="000F1477">
        <w:rPr>
          <w:rFonts w:cstheme="minorHAnsi"/>
          <w:bCs/>
          <w:sz w:val="21"/>
          <w:szCs w:val="21"/>
        </w:rPr>
        <w:t xml:space="preserve">Udeleženci, ki bodo izvedli kratko predstavitev (15 minut) prejmejo potrdilo za </w:t>
      </w:r>
      <w:r w:rsidRPr="000F1477">
        <w:rPr>
          <w:rFonts w:cstheme="minorHAnsi"/>
          <w:b/>
          <w:sz w:val="21"/>
          <w:szCs w:val="21"/>
        </w:rPr>
        <w:t>2 točki</w:t>
      </w:r>
      <w:r w:rsidRPr="000F1477">
        <w:rPr>
          <w:rFonts w:cstheme="minorHAnsi"/>
          <w:bCs/>
          <w:sz w:val="21"/>
          <w:szCs w:val="21"/>
        </w:rPr>
        <w:t xml:space="preserve"> (dodatno strokovno delo).</w:t>
      </w:r>
    </w:p>
    <w:p w14:paraId="4D6B89A4" w14:textId="24BF7843" w:rsidR="00855F7E" w:rsidRPr="000F1477" w:rsidRDefault="00855F7E" w:rsidP="00855F7E">
      <w:pPr>
        <w:rPr>
          <w:rFonts w:cstheme="minorHAnsi"/>
          <w:color w:val="000000"/>
          <w:sz w:val="21"/>
          <w:szCs w:val="21"/>
          <w:shd w:val="clear" w:color="auto" w:fill="FFFFFF"/>
        </w:rPr>
      </w:pPr>
      <w:bookmarkStart w:id="0" w:name="_Hlk207893637"/>
      <w:r w:rsidRPr="000F1477">
        <w:rPr>
          <w:rFonts w:cstheme="minorHAnsi"/>
          <w:color w:val="000000"/>
          <w:sz w:val="21"/>
          <w:szCs w:val="21"/>
          <w:shd w:val="clear" w:color="auto" w:fill="FFFFFF"/>
        </w:rPr>
        <w:t>Namen vaše aktivnosti je, da v čim večji meri delite svoje izkušnje, primere dobre prakse in vašega znanja, ki ga imate veliko. Ob pripravi prispevka naj vas vodijo vprašanja: Kaj mi gre dobro? Kaj je bilo učinkovito? Kaj lahko podelim z drugimi udeleženci?</w:t>
      </w:r>
    </w:p>
    <w:bookmarkEnd w:id="0"/>
    <w:p w14:paraId="318C2D66" w14:textId="77777777" w:rsidR="00855F7E" w:rsidRPr="000F1477" w:rsidRDefault="00855F7E" w:rsidP="00855F7E">
      <w:pPr>
        <w:rPr>
          <w:rFonts w:cstheme="minorHAnsi"/>
          <w:color w:val="000000"/>
          <w:sz w:val="21"/>
          <w:szCs w:val="21"/>
          <w:shd w:val="clear" w:color="auto" w:fill="FFFFFF"/>
        </w:rPr>
      </w:pPr>
    </w:p>
    <w:p w14:paraId="69B66D35" w14:textId="77777777" w:rsidR="00855F7E" w:rsidRPr="000F1477" w:rsidRDefault="00855F7E" w:rsidP="00855F7E">
      <w:pPr>
        <w:rPr>
          <w:rFonts w:cstheme="minorHAnsi"/>
          <w:color w:val="000000"/>
          <w:sz w:val="21"/>
          <w:szCs w:val="21"/>
          <w:shd w:val="clear" w:color="auto" w:fill="FFFFFF"/>
        </w:rPr>
      </w:pPr>
      <w:r w:rsidRPr="000F1477">
        <w:rPr>
          <w:rFonts w:cstheme="minorHAnsi"/>
          <w:color w:val="000000"/>
          <w:sz w:val="21"/>
          <w:szCs w:val="21"/>
          <w:shd w:val="clear" w:color="auto" w:fill="FFFFFF"/>
        </w:rPr>
        <w:t xml:space="preserve">Za posvet lahko tudi pokličete na 041 285 308 (Damjana Šmid). </w:t>
      </w:r>
    </w:p>
    <w:p w14:paraId="2182C949" w14:textId="77777777" w:rsidR="00855F7E" w:rsidRDefault="00855F7E" w:rsidP="00DF65C7">
      <w:pPr>
        <w:rPr>
          <w:rFonts w:cstheme="minorHAnsi"/>
          <w:bCs/>
        </w:rPr>
      </w:pPr>
    </w:p>
    <w:p w14:paraId="6C1F5E8E" w14:textId="77777777" w:rsidR="00DF65C7" w:rsidRDefault="00DF65C7" w:rsidP="00DF65C7">
      <w:pPr>
        <w:rPr>
          <w:rFonts w:cstheme="minorHAnsi"/>
          <w:bCs/>
        </w:rPr>
      </w:pPr>
    </w:p>
    <w:p w14:paraId="396F6FBD" w14:textId="0E971937" w:rsidR="00DF65C7" w:rsidRDefault="00DF65C7" w:rsidP="00DF65C7">
      <w:pPr>
        <w:rPr>
          <w:rFonts w:cstheme="minorHAnsi"/>
          <w:b/>
        </w:rPr>
      </w:pPr>
      <w:r w:rsidRPr="00DF65C7">
        <w:rPr>
          <w:rFonts w:cstheme="minorHAnsi"/>
          <w:b/>
        </w:rPr>
        <w:t>Vsebina izobraževanja:</w:t>
      </w:r>
    </w:p>
    <w:p w14:paraId="556AD59B" w14:textId="77777777" w:rsidR="006F7589" w:rsidRPr="0055046F" w:rsidRDefault="006F7589" w:rsidP="00DF65C7">
      <w:pPr>
        <w:rPr>
          <w:rFonts w:cstheme="minorHAnsi"/>
          <w:b/>
        </w:rPr>
      </w:pPr>
    </w:p>
    <w:p w14:paraId="6C694078" w14:textId="76B1D40B" w:rsidR="001B43E5" w:rsidRDefault="00125459" w:rsidP="006C7E6E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- </w:t>
      </w:r>
      <w:r w:rsidR="000951BF" w:rsidRPr="000951BF">
        <w:rPr>
          <w:rFonts w:cstheme="minorHAnsi"/>
          <w:color w:val="000000"/>
          <w:shd w:val="clear" w:color="auto" w:fill="FFFFFF"/>
        </w:rPr>
        <w:t>narava kot okolje umetniškega izražanja – primeri za ustvarjanje za vse letne čase</w:t>
      </w:r>
    </w:p>
    <w:p w14:paraId="4123F0E9" w14:textId="471D438C" w:rsidR="006C7E6E" w:rsidRDefault="006C7E6E" w:rsidP="006C7E6E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</w:t>
      </w:r>
      <w:r w:rsidR="000951BF">
        <w:rPr>
          <w:rFonts w:cstheme="minorHAnsi"/>
          <w:color w:val="000000"/>
          <w:shd w:val="clear" w:color="auto" w:fill="FFFFFF"/>
        </w:rPr>
        <w:t xml:space="preserve"> </w:t>
      </w:r>
      <w:r w:rsidR="000951BF" w:rsidRPr="000951BF">
        <w:rPr>
          <w:rFonts w:cstheme="minorHAnsi"/>
          <w:color w:val="000000"/>
          <w:shd w:val="clear" w:color="auto" w:fill="FFFFFF"/>
        </w:rPr>
        <w:t>učne postaje za različne starosti, uporaba naravnih materialov za učenje</w:t>
      </w:r>
    </w:p>
    <w:p w14:paraId="55880AC6" w14:textId="4B7A1F84" w:rsidR="006C7E6E" w:rsidRDefault="006C7E6E" w:rsidP="006C7E6E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</w:t>
      </w:r>
      <w:r w:rsidR="000951BF">
        <w:rPr>
          <w:rFonts w:cstheme="minorHAnsi"/>
          <w:color w:val="000000"/>
          <w:shd w:val="clear" w:color="auto" w:fill="FFFFFF"/>
        </w:rPr>
        <w:t xml:space="preserve"> </w:t>
      </w:r>
      <w:r w:rsidR="000951BF" w:rsidRPr="000951BF">
        <w:rPr>
          <w:rFonts w:cstheme="minorHAnsi"/>
          <w:color w:val="000000"/>
          <w:shd w:val="clear" w:color="auto" w:fill="FFFFFF"/>
        </w:rPr>
        <w:t>kreativnost brez meja - kaj sporoča narava, kaj mi sporočamo naravi</w:t>
      </w:r>
    </w:p>
    <w:p w14:paraId="4789993F" w14:textId="4B36BA8D" w:rsidR="006C7E6E" w:rsidRDefault="006C7E6E" w:rsidP="006C7E6E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-</w:t>
      </w:r>
      <w:r w:rsidR="000951BF">
        <w:rPr>
          <w:rFonts w:cstheme="minorHAnsi"/>
          <w:color w:val="000000"/>
          <w:shd w:val="clear" w:color="auto" w:fill="FFFFFF"/>
        </w:rPr>
        <w:t xml:space="preserve"> </w:t>
      </w:r>
      <w:r w:rsidR="000951BF" w:rsidRPr="000951BF">
        <w:rPr>
          <w:rFonts w:cstheme="minorHAnsi"/>
          <w:color w:val="000000"/>
          <w:shd w:val="clear" w:color="auto" w:fill="FFFFFF"/>
        </w:rPr>
        <w:t>aktivni prispevki udeležencev</w:t>
      </w:r>
    </w:p>
    <w:p w14:paraId="0ACAC409" w14:textId="77777777" w:rsidR="00125459" w:rsidRDefault="00125459" w:rsidP="00125459">
      <w:pPr>
        <w:rPr>
          <w:rFonts w:cstheme="minorHAnsi"/>
          <w:color w:val="000000"/>
          <w:shd w:val="clear" w:color="auto" w:fill="FFFFFF"/>
        </w:rPr>
      </w:pPr>
    </w:p>
    <w:p w14:paraId="6BF99C4F" w14:textId="77777777" w:rsidR="00125459" w:rsidRPr="0055046F" w:rsidRDefault="00125459" w:rsidP="00125459">
      <w:pPr>
        <w:rPr>
          <w:rFonts w:cstheme="minorHAnsi"/>
        </w:rPr>
      </w:pPr>
    </w:p>
    <w:p w14:paraId="353CDCA8" w14:textId="77777777" w:rsidR="0055046F" w:rsidRDefault="0055046F" w:rsidP="0055046F">
      <w:pPr>
        <w:rPr>
          <w:b/>
        </w:rPr>
      </w:pPr>
      <w:r w:rsidRPr="00C531CC">
        <w:t>Predavateljica:</w:t>
      </w:r>
      <w:r>
        <w:t xml:space="preserve"> </w:t>
      </w:r>
      <w:r w:rsidRPr="00805FB8">
        <w:rPr>
          <w:b/>
        </w:rPr>
        <w:t xml:space="preserve">Damjana Šmid, prof.soc.ped. </w:t>
      </w:r>
    </w:p>
    <w:p w14:paraId="7AE9D858" w14:textId="15F009E7" w:rsidR="0055046F" w:rsidRPr="00E30BBE" w:rsidRDefault="0055046F" w:rsidP="0055046F">
      <w:pPr>
        <w:spacing w:before="100" w:beforeAutospacing="1" w:after="100" w:afterAutospacing="1"/>
        <w:rPr>
          <w:rFonts w:eastAsia="Times New Roman" w:cstheme="minorHAnsi"/>
          <w:color w:val="FF0000"/>
          <w:lang w:eastAsia="sl-SI"/>
        </w:rPr>
      </w:pPr>
      <w:r w:rsidRPr="00E30BBE">
        <w:rPr>
          <w:rFonts w:eastAsia="Times New Roman" w:cstheme="minorHAnsi"/>
          <w:b/>
          <w:bCs/>
          <w:color w:val="000000" w:themeColor="text1"/>
          <w:lang w:eastAsia="sl-SI"/>
        </w:rPr>
        <w:t xml:space="preserve">Znesek </w:t>
      </w:r>
      <w:r>
        <w:rPr>
          <w:rFonts w:eastAsia="Times New Roman" w:cstheme="minorHAnsi"/>
          <w:b/>
          <w:bCs/>
          <w:color w:val="000000" w:themeColor="text1"/>
          <w:lang w:eastAsia="sl-SI"/>
        </w:rPr>
        <w:t>8</w:t>
      </w:r>
      <w:r w:rsidRPr="00E30BBE">
        <w:rPr>
          <w:rFonts w:eastAsia="Times New Roman" w:cstheme="minorHAnsi"/>
          <w:b/>
          <w:bCs/>
          <w:color w:val="000000" w:themeColor="text1"/>
          <w:lang w:eastAsia="sl-SI"/>
        </w:rPr>
        <w:t xml:space="preserve"> urnega izobraževanja za udeleženca: </w:t>
      </w:r>
      <w:r w:rsidR="00810D5F">
        <w:rPr>
          <w:rFonts w:eastAsia="Times New Roman" w:cstheme="minorHAnsi"/>
          <w:color w:val="FF0000"/>
          <w:lang w:eastAsia="sl-SI"/>
        </w:rPr>
        <w:t>5</w:t>
      </w:r>
      <w:r w:rsidR="006C7E6E">
        <w:rPr>
          <w:rFonts w:eastAsia="Times New Roman" w:cstheme="minorHAnsi"/>
          <w:color w:val="FF0000"/>
          <w:lang w:eastAsia="sl-SI"/>
        </w:rPr>
        <w:t>8</w:t>
      </w:r>
      <w:r w:rsidRPr="00E30BBE">
        <w:rPr>
          <w:rFonts w:eastAsia="Times New Roman" w:cstheme="minorHAnsi"/>
          <w:color w:val="FF0000"/>
          <w:lang w:eastAsia="sl-SI"/>
        </w:rPr>
        <w:t xml:space="preserve">,00 eur </w:t>
      </w:r>
      <w:r w:rsidRPr="00E30BBE">
        <w:rPr>
          <w:rFonts w:eastAsia="Times New Roman" w:cstheme="minorHAnsi"/>
          <w:color w:val="000000" w:themeColor="text1"/>
          <w:lang w:eastAsia="sl-SI"/>
        </w:rPr>
        <w:t>(ddv je že vključen v ceno)</w:t>
      </w:r>
    </w:p>
    <w:p w14:paraId="781D9476" w14:textId="77777777" w:rsidR="0055046F" w:rsidRPr="00D05720" w:rsidRDefault="0055046F" w:rsidP="0055046F">
      <w:pPr>
        <w:rPr>
          <w:rFonts w:cstheme="minorHAnsi"/>
          <w:color w:val="FF0000"/>
        </w:rPr>
      </w:pPr>
      <w:r>
        <w:rPr>
          <w:rFonts w:cstheme="minorHAnsi"/>
          <w:b/>
          <w:bCs/>
          <w:color w:val="FF0000"/>
        </w:rPr>
        <w:t>Če ste samoplačnik je potrebno poleg izpolnjene prijavnice poslati še potrdilo o plačilu-navodila so na naslednji strani.</w:t>
      </w:r>
      <w:r>
        <w:rPr>
          <w:rFonts w:cstheme="minorHAnsi"/>
          <w:color w:val="FF0000"/>
        </w:rPr>
        <w:br/>
      </w:r>
      <w:r w:rsidRPr="00C27AAA">
        <w:rPr>
          <w:rFonts w:cstheme="minorHAnsi"/>
        </w:rPr>
        <w:t xml:space="preserve">Račun boste po prijavi prejeli na vaš e-naslov ali preko e-računov, če je plačnik </w:t>
      </w:r>
      <w:r>
        <w:rPr>
          <w:rFonts w:cstheme="minorHAnsi"/>
        </w:rPr>
        <w:t>delodajalec</w:t>
      </w:r>
      <w:r w:rsidRPr="00C27AAA">
        <w:rPr>
          <w:rFonts w:cstheme="minorHAnsi"/>
        </w:rPr>
        <w:t>.</w:t>
      </w:r>
    </w:p>
    <w:p w14:paraId="21D573AC" w14:textId="77777777" w:rsidR="0055046F" w:rsidRDefault="0055046F" w:rsidP="0055046F"/>
    <w:p w14:paraId="14C34A41" w14:textId="77777777" w:rsidR="0055046F" w:rsidRPr="00C531CC" w:rsidRDefault="0055046F" w:rsidP="0055046F">
      <w:pPr>
        <w:rPr>
          <w:b/>
        </w:rPr>
      </w:pPr>
      <w:r w:rsidRPr="00C531CC">
        <w:rPr>
          <w:b/>
        </w:rPr>
        <w:t xml:space="preserve">Informacije in prijave: </w:t>
      </w:r>
    </w:p>
    <w:p w14:paraId="23045F01" w14:textId="77777777" w:rsidR="0055046F" w:rsidRPr="00D05720" w:rsidRDefault="00225832" w:rsidP="0055046F">
      <w:pPr>
        <w:rPr>
          <w:color w:val="FF0000"/>
        </w:rPr>
      </w:pPr>
      <w:hyperlink r:id="rId7" w:history="1">
        <w:r w:rsidR="0055046F" w:rsidRPr="00D05720">
          <w:rPr>
            <w:rStyle w:val="Hyperlink"/>
            <w:color w:val="FF0000"/>
          </w:rPr>
          <w:t>vzgoja.damjanasmid@gmail.com</w:t>
        </w:r>
      </w:hyperlink>
      <w:r w:rsidR="0055046F" w:rsidRPr="00D05720">
        <w:rPr>
          <w:color w:val="FF0000"/>
        </w:rPr>
        <w:t xml:space="preserve">  </w:t>
      </w:r>
    </w:p>
    <w:p w14:paraId="6BEDA832" w14:textId="77777777" w:rsidR="001B43E5" w:rsidRPr="0055046F" w:rsidRDefault="001B43E5" w:rsidP="001B43E5">
      <w:pPr>
        <w:rPr>
          <w:rFonts w:cstheme="minorHAnsi"/>
        </w:rPr>
      </w:pPr>
    </w:p>
    <w:p w14:paraId="21DB36E0" w14:textId="77777777" w:rsidR="001B43E5" w:rsidRPr="0055046F" w:rsidRDefault="001B43E5" w:rsidP="001B43E5">
      <w:pPr>
        <w:rPr>
          <w:rFonts w:cstheme="minorHAnsi"/>
        </w:rPr>
      </w:pPr>
    </w:p>
    <w:p w14:paraId="69969099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4749EF1A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4E0F14C8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7D4A5DCD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1D17819E" w14:textId="77777777" w:rsidR="00DF65C7" w:rsidRDefault="00DF65C7" w:rsidP="00DF65C7">
      <w:pPr>
        <w:jc w:val="center"/>
        <w:rPr>
          <w:rFonts w:cstheme="minorHAnsi"/>
          <w:b/>
          <w:sz w:val="22"/>
          <w:szCs w:val="22"/>
        </w:rPr>
      </w:pPr>
    </w:p>
    <w:p w14:paraId="124C75B1" w14:textId="77777777" w:rsidR="00125459" w:rsidRDefault="00125459" w:rsidP="00DF65C7">
      <w:pPr>
        <w:jc w:val="center"/>
        <w:rPr>
          <w:rFonts w:cstheme="minorHAnsi"/>
          <w:b/>
          <w:sz w:val="22"/>
          <w:szCs w:val="22"/>
        </w:rPr>
      </w:pPr>
    </w:p>
    <w:p w14:paraId="381522E3" w14:textId="44450B55" w:rsidR="00DF65C7" w:rsidRDefault="001B43E5" w:rsidP="006C7E6E">
      <w:pPr>
        <w:jc w:val="center"/>
        <w:rPr>
          <w:rFonts w:cstheme="minorHAnsi"/>
          <w:b/>
          <w:u w:val="single"/>
        </w:rPr>
      </w:pPr>
      <w:r w:rsidRPr="0055046F">
        <w:rPr>
          <w:rFonts w:cstheme="minorHAnsi"/>
          <w:b/>
          <w:sz w:val="22"/>
          <w:szCs w:val="22"/>
        </w:rPr>
        <w:lastRenderedPageBreak/>
        <w:t xml:space="preserve">PRIJAVNICA ZA SEMINAR – </w:t>
      </w:r>
      <w:r w:rsidR="0055046F">
        <w:rPr>
          <w:rFonts w:cstheme="minorHAnsi"/>
          <w:b/>
          <w:sz w:val="22"/>
          <w:szCs w:val="22"/>
        </w:rPr>
        <w:br/>
      </w:r>
      <w:r w:rsidR="006C7E6E">
        <w:rPr>
          <w:rFonts w:cstheme="minorHAnsi"/>
          <w:b/>
          <w:u w:val="single"/>
        </w:rPr>
        <w:t>KREATIVNO USTVARJANJE Z NARAVNIMI MATERIALI – primeri in vsebine iz prakse</w:t>
      </w:r>
    </w:p>
    <w:p w14:paraId="39D5D6BB" w14:textId="1DE82952" w:rsidR="00C34485" w:rsidRPr="0055046F" w:rsidRDefault="00C34485" w:rsidP="00C34485">
      <w:pPr>
        <w:rPr>
          <w:rFonts w:cstheme="minorHAnsi"/>
          <w:b/>
          <w:sz w:val="22"/>
          <w:szCs w:val="22"/>
          <w:u w:val="single"/>
        </w:rPr>
      </w:pPr>
    </w:p>
    <w:p w14:paraId="71D505FD" w14:textId="5B9B948E" w:rsidR="001B43E5" w:rsidRPr="0055046F" w:rsidRDefault="001B43E5" w:rsidP="001B43E5">
      <w:pPr>
        <w:rPr>
          <w:rFonts w:cstheme="minorHAnsi"/>
          <w:b/>
          <w:sz w:val="22"/>
          <w:szCs w:val="22"/>
        </w:rPr>
      </w:pPr>
      <w:r w:rsidRPr="0055046F">
        <w:rPr>
          <w:rFonts w:cstheme="minorHAnsi"/>
          <w:b/>
          <w:sz w:val="22"/>
          <w:szCs w:val="22"/>
        </w:rPr>
        <w:t xml:space="preserve"> </w:t>
      </w:r>
    </w:p>
    <w:p w14:paraId="1453BA37" w14:textId="77777777" w:rsidR="001B43E5" w:rsidRPr="0055046F" w:rsidRDefault="001B43E5" w:rsidP="001B43E5">
      <w:pPr>
        <w:rPr>
          <w:rFonts w:cstheme="minorHAnsi"/>
          <w:sz w:val="22"/>
          <w:szCs w:val="22"/>
        </w:rPr>
      </w:pPr>
    </w:p>
    <w:p w14:paraId="1BF54C47" w14:textId="77777777" w:rsidR="0055046F" w:rsidRPr="00090A5C" w:rsidRDefault="0055046F" w:rsidP="0055046F">
      <w:pPr>
        <w:rPr>
          <w:rFonts w:cstheme="minorHAnsi"/>
        </w:rPr>
      </w:pPr>
      <w:r w:rsidRPr="00090A5C">
        <w:rPr>
          <w:rFonts w:cstheme="minorHAnsi"/>
        </w:rPr>
        <w:t xml:space="preserve">Ime in priimek udeleženca: </w:t>
      </w:r>
    </w:p>
    <w:p w14:paraId="2C7C1031" w14:textId="77777777" w:rsidR="0055046F" w:rsidRPr="00090A5C" w:rsidRDefault="0055046F" w:rsidP="0055046F">
      <w:pPr>
        <w:rPr>
          <w:rFonts w:cstheme="minorHAnsi"/>
        </w:rPr>
      </w:pPr>
    </w:p>
    <w:p w14:paraId="2E85FDD2" w14:textId="77777777" w:rsidR="0055046F" w:rsidRPr="00090A5C" w:rsidRDefault="0055046F" w:rsidP="0055046F">
      <w:pPr>
        <w:rPr>
          <w:rFonts w:cstheme="minorHAnsi"/>
        </w:rPr>
      </w:pPr>
      <w:r w:rsidRPr="00090A5C">
        <w:rPr>
          <w:rFonts w:cstheme="minorHAnsi"/>
        </w:rPr>
        <w:t>E</w:t>
      </w:r>
      <w:r>
        <w:rPr>
          <w:rFonts w:cstheme="minorHAnsi"/>
        </w:rPr>
        <w:t>-</w:t>
      </w:r>
      <w:r w:rsidRPr="00090A5C">
        <w:rPr>
          <w:rFonts w:cstheme="minorHAnsi"/>
        </w:rPr>
        <w:t xml:space="preserve">naslov udeleženca: </w:t>
      </w:r>
    </w:p>
    <w:p w14:paraId="656728D8" w14:textId="77777777" w:rsidR="0055046F" w:rsidRPr="00090A5C" w:rsidRDefault="0055046F" w:rsidP="0055046F">
      <w:pPr>
        <w:rPr>
          <w:rFonts w:cstheme="minorHAnsi"/>
          <w:b/>
        </w:rPr>
      </w:pPr>
    </w:p>
    <w:p w14:paraId="4196D237" w14:textId="586C8DDB" w:rsidR="0055046F" w:rsidRDefault="0055046F" w:rsidP="0055046F">
      <w:pPr>
        <w:rPr>
          <w:rFonts w:cstheme="minorHAnsi"/>
        </w:rPr>
      </w:pPr>
      <w:r w:rsidRPr="00090A5C">
        <w:rPr>
          <w:rFonts w:cstheme="minorHAnsi"/>
        </w:rPr>
        <w:t>Naslov plačnika</w:t>
      </w:r>
      <w:r w:rsidR="00855F7E">
        <w:rPr>
          <w:rFonts w:cstheme="minorHAnsi"/>
        </w:rPr>
        <w:t xml:space="preserve"> (naziv, ulica, pošt. št., kraj)</w:t>
      </w:r>
      <w:r w:rsidRPr="00090A5C">
        <w:rPr>
          <w:rFonts w:cstheme="minorHAnsi"/>
        </w:rPr>
        <w:t xml:space="preserve">:  </w:t>
      </w:r>
    </w:p>
    <w:p w14:paraId="520B6976" w14:textId="77777777" w:rsidR="0055046F" w:rsidRDefault="0055046F" w:rsidP="0055046F">
      <w:pPr>
        <w:rPr>
          <w:rFonts w:cstheme="minorHAnsi"/>
        </w:rPr>
      </w:pPr>
      <w:r>
        <w:rPr>
          <w:rFonts w:cstheme="minorHAnsi"/>
        </w:rPr>
        <w:br/>
        <w:t xml:space="preserve">Telefon: </w:t>
      </w:r>
    </w:p>
    <w:p w14:paraId="44DDD1F8" w14:textId="77777777" w:rsidR="0055046F" w:rsidRDefault="0055046F" w:rsidP="0055046F">
      <w:pPr>
        <w:rPr>
          <w:rFonts w:cstheme="minorHAnsi"/>
        </w:rPr>
      </w:pPr>
    </w:p>
    <w:p w14:paraId="2D4F51FB" w14:textId="77777777" w:rsidR="0055046F" w:rsidRDefault="0055046F" w:rsidP="0055046F">
      <w:pPr>
        <w:rPr>
          <w:rFonts w:cstheme="minorHAnsi"/>
        </w:rPr>
      </w:pPr>
    </w:p>
    <w:p w14:paraId="0896E915" w14:textId="77777777" w:rsidR="0055046F" w:rsidRDefault="0055046F" w:rsidP="0055046F">
      <w:pPr>
        <w:rPr>
          <w:rFonts w:cstheme="minorHAnsi"/>
        </w:rPr>
      </w:pPr>
    </w:p>
    <w:p w14:paraId="4B1191E4" w14:textId="77777777" w:rsidR="0055046F" w:rsidRDefault="0055046F" w:rsidP="0055046F">
      <w:pPr>
        <w:rPr>
          <w:rFonts w:cstheme="minorHAnsi"/>
        </w:rPr>
      </w:pPr>
    </w:p>
    <w:p w14:paraId="275078C8" w14:textId="77777777" w:rsidR="0055046F" w:rsidRDefault="0055046F" w:rsidP="0055046F">
      <w:pPr>
        <w:rPr>
          <w:rFonts w:cstheme="minorHAnsi"/>
        </w:rPr>
      </w:pPr>
    </w:p>
    <w:tbl>
      <w:tblPr>
        <w:tblW w:w="9030" w:type="dxa"/>
        <w:tblInd w:w="75" w:type="dxa"/>
        <w:tblBorders>
          <w:top w:val="single" w:sz="12" w:space="0" w:color="CFE1DC"/>
          <w:left w:val="single" w:sz="12" w:space="0" w:color="CFE1DC"/>
          <w:bottom w:val="single" w:sz="12" w:space="0" w:color="CFE1DC"/>
          <w:right w:val="single" w:sz="12" w:space="0" w:color="CFE1DC"/>
          <w:insideH w:val="single" w:sz="12" w:space="0" w:color="CFE1DC"/>
          <w:insideV w:val="single" w:sz="12" w:space="0" w:color="CFE1D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55046F" w14:paraId="1CDB40B6" w14:textId="77777777" w:rsidTr="003C40B7">
        <w:trPr>
          <w:trHeight w:val="530"/>
        </w:trPr>
        <w:tc>
          <w:tcPr>
            <w:tcW w:w="9030" w:type="dxa"/>
            <w:vMerge w:val="restart"/>
            <w:tcBorders>
              <w:top w:val="none" w:sz="0" w:space="0" w:color="DBDBDB"/>
              <w:left w:val="none" w:sz="0" w:space="0" w:color="CFE1DC"/>
              <w:bottom w:val="none" w:sz="0" w:space="0" w:color="DBDBDB"/>
              <w:right w:val="none" w:sz="0" w:space="0" w:color="DBDBDB"/>
            </w:tcBorders>
            <w:shd w:val="clear" w:color="auto" w:fill="FFE3D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64E0" w14:textId="77777777" w:rsidR="0055046F" w:rsidRPr="00626312" w:rsidRDefault="0055046F" w:rsidP="003C40B7">
            <w:pPr>
              <w:spacing w:before="120" w:after="120" w:line="336" w:lineRule="auto"/>
              <w:jc w:val="center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>V kolikor je plačnik fizična oseba je potrebno poslati potrdilo o plačilu</w:t>
            </w:r>
            <w:r>
              <w:rPr>
                <w:rFonts w:ascii="Corben" w:eastAsia="Corben" w:hAnsi="Corben" w:cs="Corben"/>
                <w:color w:val="1A1A1A"/>
                <w:sz w:val="20"/>
                <w:szCs w:val="20"/>
              </w:rPr>
              <w:t>.</w:t>
            </w:r>
          </w:p>
          <w:p w14:paraId="22C8C583" w14:textId="77777777" w:rsidR="0055046F" w:rsidRPr="00626312" w:rsidRDefault="0055046F" w:rsidP="003C40B7">
            <w:pPr>
              <w:spacing w:before="120" w:after="120" w:line="336" w:lineRule="auto"/>
              <w:jc w:val="center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Potrdilo o plačilu pošljete na </w:t>
            </w:r>
            <w:hyperlink r:id="rId8">
              <w:r w:rsidRPr="00626312">
                <w:rPr>
                  <w:rFonts w:ascii="Corben" w:eastAsia="Corben" w:hAnsi="Corben" w:cs="Corben"/>
                  <w:color w:val="FAAB1F"/>
                  <w:sz w:val="20"/>
                  <w:szCs w:val="20"/>
                </w:rPr>
                <w:t>vzgoja.damjanasmid@gmail.com</w:t>
              </w:r>
            </w:hyperlink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>, najboljše kar poleg izpolnjene prijavnice (scan, fotografija ali screenshot/posnetek zaslona</w:t>
            </w:r>
            <w:r>
              <w:rPr>
                <w:rFonts w:ascii="Corben" w:eastAsia="Corben" w:hAnsi="Corben" w:cs="Corben"/>
                <w:color w:val="1A1A1A"/>
                <w:sz w:val="20"/>
                <w:szCs w:val="20"/>
              </w:rPr>
              <w:t>, potrdilo o plačilu lahko iz aplikacije prenesete tudi v pdf obliki</w:t>
            </w: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). </w:t>
            </w:r>
          </w:p>
          <w:p w14:paraId="0B4DE7CB" w14:textId="77777777" w:rsidR="0055046F" w:rsidRPr="00626312" w:rsidRDefault="0055046F" w:rsidP="003C40B7">
            <w:pPr>
              <w:spacing w:before="120" w:after="120" w:line="336" w:lineRule="auto"/>
              <w:jc w:val="center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V primeru, da se ime plačnika razlikuje od imena udeleženca nas o tem prosim obvestite. </w:t>
            </w:r>
          </w:p>
          <w:p w14:paraId="46C208DF" w14:textId="3E47604C" w:rsidR="0055046F" w:rsidRDefault="0055046F" w:rsidP="003C40B7">
            <w:pPr>
              <w:spacing w:before="120" w:after="120" w:line="336" w:lineRule="auto"/>
              <w:jc w:val="center"/>
            </w:pPr>
            <w:r w:rsidRPr="00626312">
              <w:rPr>
                <w:rFonts w:ascii="MS Gothic" w:eastAsia="MS Gothic" w:hAnsi="MS Gothic" w:cs="MS Gothic" w:hint="eastAsia"/>
                <w:color w:val="1A1A1A"/>
                <w:sz w:val="20"/>
                <w:szCs w:val="20"/>
              </w:rPr>
              <w:t> </w:t>
            </w: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br/>
              <w:t xml:space="preserve">Če je plačnik ustanova, </w:t>
            </w:r>
            <w:r w:rsidR="00810D5F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potrdilo plačilu oziroma </w:t>
            </w: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>p</w:t>
            </w:r>
            <w:r w:rsidR="00A74DF6">
              <w:rPr>
                <w:rFonts w:ascii="Corben" w:eastAsia="Corben" w:hAnsi="Corben" w:cs="Corben"/>
                <w:color w:val="1A1A1A"/>
                <w:sz w:val="20"/>
                <w:szCs w:val="20"/>
              </w:rPr>
              <w:t xml:space="preserve">redplačilo </w:t>
            </w:r>
            <w:r w:rsidRPr="00626312">
              <w:rPr>
                <w:rFonts w:ascii="Corben" w:eastAsia="Corben" w:hAnsi="Corben" w:cs="Corben"/>
                <w:color w:val="1A1A1A"/>
                <w:sz w:val="20"/>
                <w:szCs w:val="20"/>
              </w:rPr>
              <w:t>ni potrebno.</w:t>
            </w:r>
            <w:r>
              <w:rPr>
                <w:rFonts w:ascii="Corben" w:eastAsia="Corben" w:hAnsi="Corben" w:cs="Corben"/>
                <w:color w:val="1A1A1A"/>
              </w:rPr>
              <w:t xml:space="preserve"> </w:t>
            </w:r>
          </w:p>
        </w:tc>
      </w:tr>
      <w:tr w:rsidR="0055046F" w14:paraId="2D915311" w14:textId="77777777" w:rsidTr="003C40B7">
        <w:trPr>
          <w:trHeight w:val="293"/>
        </w:trPr>
        <w:tc>
          <w:tcPr>
            <w:tcW w:w="0" w:type="auto"/>
            <w:vMerge/>
          </w:tcPr>
          <w:p w14:paraId="224E3699" w14:textId="77777777" w:rsidR="0055046F" w:rsidRDefault="0055046F" w:rsidP="003C40B7"/>
        </w:tc>
      </w:tr>
      <w:tr w:rsidR="0055046F" w14:paraId="513BD508" w14:textId="77777777" w:rsidTr="003C40B7">
        <w:tblPrEx>
          <w:tblBorders>
            <w:top w:val="none" w:sz="0" w:space="0" w:color="DBDBDB"/>
            <w:left w:val="none" w:sz="0" w:space="0" w:color="DBDBDB"/>
            <w:bottom w:val="none" w:sz="0" w:space="0" w:color="DBDBDB"/>
            <w:right w:val="none" w:sz="0" w:space="0" w:color="DBDBDB"/>
            <w:insideH w:val="none" w:sz="0" w:space="0" w:color="DBDBDB"/>
            <w:insideV w:val="none" w:sz="0" w:space="0" w:color="DBDBDB"/>
          </w:tblBorders>
        </w:tblPrEx>
        <w:tc>
          <w:tcPr>
            <w:tcW w:w="9030" w:type="dxa"/>
            <w:tcMar>
              <w:top w:w="210" w:type="dxa"/>
              <w:left w:w="210" w:type="dxa"/>
              <w:bottom w:w="210" w:type="dxa"/>
              <w:right w:w="210" w:type="dxa"/>
            </w:tcMar>
          </w:tcPr>
          <w:p w14:paraId="3B2C7197" w14:textId="77777777" w:rsidR="0055046F" w:rsidRPr="00626312" w:rsidRDefault="0055046F" w:rsidP="003C40B7">
            <w:pPr>
              <w:spacing w:before="120" w:after="120" w:line="336" w:lineRule="auto"/>
              <w:rPr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PODATKI ZA PLAČILO: </w:t>
            </w:r>
          </w:p>
          <w:p w14:paraId="330E9376" w14:textId="5ABDDD59" w:rsidR="0055046F" w:rsidRDefault="0055046F" w:rsidP="003C40B7">
            <w:pPr>
              <w:spacing w:before="120" w:after="120" w:line="336" w:lineRule="auto"/>
            </w:pP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Naročilo: 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Spletni seminar </w:t>
            </w:r>
            <w:r w:rsidR="006C7E6E">
              <w:rPr>
                <w:rFonts w:ascii="Corben" w:eastAsia="Corben" w:hAnsi="Corben" w:cs="Corben"/>
                <w:color w:val="000000"/>
                <w:sz w:val="20"/>
                <w:szCs w:val="20"/>
              </w:rPr>
              <w:t>Kreativno ustvarjanje z naravnimi materiali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8h</w:t>
            </w:r>
            <w:r>
              <w:rPr>
                <w:rFonts w:ascii="Corben" w:eastAsia="Corben" w:hAnsi="Corben" w:cs="Corben"/>
                <w:color w:val="000000"/>
                <w:sz w:val="26"/>
                <w:szCs w:val="26"/>
              </w:rPr>
              <w:t xml:space="preserve"> </w:t>
            </w:r>
          </w:p>
        </w:tc>
      </w:tr>
      <w:tr w:rsidR="0055046F" w:rsidRPr="00626312" w14:paraId="37ADCA07" w14:textId="77777777" w:rsidTr="003C40B7">
        <w:trPr>
          <w:trHeight w:val="530"/>
        </w:trPr>
        <w:tc>
          <w:tcPr>
            <w:tcW w:w="9030" w:type="dxa"/>
            <w:vMerge w:val="restart"/>
            <w:tcBorders>
              <w:top w:val="none" w:sz="0" w:space="0" w:color="DBDBDB"/>
              <w:bottom w:val="none" w:sz="0" w:space="0" w:color="DBDBDB"/>
              <w:right w:val="none" w:sz="0" w:space="0" w:color="DBDBDB"/>
            </w:tcBorders>
            <w:shd w:val="clear" w:color="auto" w:fill="CFE1D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87276" w14:textId="460C7D9E" w:rsidR="0055046F" w:rsidRDefault="0055046F" w:rsidP="003C40B7">
            <w:pPr>
              <w:spacing w:before="120" w:after="120" w:line="370" w:lineRule="auto"/>
              <w:rPr>
                <w:rFonts w:ascii="Corben" w:eastAsia="Corben" w:hAnsi="Corben" w:cs="Corben"/>
                <w:color w:val="000000"/>
                <w:sz w:val="20"/>
                <w:szCs w:val="20"/>
              </w:rPr>
            </w:pP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>BANKA: DH</w:t>
            </w:r>
            <w:r w:rsidRPr="00626312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 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 xml:space="preserve">IBAN: SI56 6100 0002 4768 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812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>BIC: HDELSI22</w:t>
            </w:r>
            <w:r w:rsidRPr="00626312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 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 xml:space="preserve">Znesek: </w:t>
            </w:r>
            <w:r w:rsidR="00810D5F">
              <w:rPr>
                <w:rFonts w:ascii="Corben" w:eastAsia="Corben" w:hAnsi="Corben" w:cs="Corben"/>
                <w:color w:val="000000"/>
                <w:sz w:val="20"/>
                <w:szCs w:val="20"/>
              </w:rPr>
              <w:t>5</w:t>
            </w:r>
            <w:r w:rsidR="00855F7E">
              <w:rPr>
                <w:rFonts w:ascii="Corben" w:eastAsia="Corben" w:hAnsi="Corben" w:cs="Corben"/>
                <w:color w:val="000000"/>
                <w:sz w:val="20"/>
                <w:szCs w:val="20"/>
              </w:rPr>
              <w:t>8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,00 eur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>Sklic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/referenca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: 00 </w:t>
            </w:r>
            <w:r w:rsidR="006C7E6E">
              <w:rPr>
                <w:rFonts w:ascii="Corben" w:eastAsia="Corben" w:hAnsi="Corben" w:cs="Corben"/>
                <w:color w:val="000000"/>
                <w:sz w:val="20"/>
                <w:szCs w:val="20"/>
              </w:rPr>
              <w:t>94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</w:t>
            </w:r>
            <w:r w:rsidRPr="00626312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 </w:t>
            </w:r>
          </w:p>
          <w:p w14:paraId="64FC21E9" w14:textId="31AEB280" w:rsidR="0055046F" w:rsidRPr="00626312" w:rsidRDefault="0055046F" w:rsidP="003C40B7">
            <w:pPr>
              <w:spacing w:before="120" w:after="120" w:line="370" w:lineRule="auto"/>
              <w:rPr>
                <w:sz w:val="20"/>
                <w:szCs w:val="20"/>
              </w:rPr>
            </w:pP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Koda namena: GDSV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br/>
              <w:t xml:space="preserve">Namen: </w:t>
            </w:r>
            <w:r w:rsidRPr="00E171D7">
              <w:rPr>
                <w:rFonts w:ascii="Corben" w:eastAsia="Corben" w:hAnsi="Corben" w:cs="Corben"/>
                <w:i/>
                <w:iCs/>
                <w:color w:val="000000"/>
                <w:sz w:val="20"/>
                <w:szCs w:val="20"/>
              </w:rPr>
              <w:t>vaše ime in priimek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rben" w:eastAsia="Corben" w:hAnsi="Corben" w:cs="Corben"/>
                <w:color w:val="000000"/>
                <w:sz w:val="20"/>
                <w:szCs w:val="20"/>
              </w:rPr>
              <w:t>–</w:t>
            </w:r>
            <w:r w:rsidRPr="00626312">
              <w:rPr>
                <w:rFonts w:ascii="Corben" w:eastAsia="Corben" w:hAnsi="Corben" w:cs="Corben"/>
                <w:color w:val="000000"/>
                <w:sz w:val="20"/>
                <w:szCs w:val="20"/>
              </w:rPr>
              <w:t xml:space="preserve"> </w:t>
            </w:r>
            <w:r w:rsidR="006C7E6E">
              <w:rPr>
                <w:rFonts w:ascii="Corben" w:eastAsia="Corben" w:hAnsi="Corben" w:cs="Corben"/>
                <w:color w:val="000000"/>
                <w:sz w:val="20"/>
                <w:szCs w:val="20"/>
              </w:rPr>
              <w:t>kreativno-ustvarjanje</w:t>
            </w:r>
          </w:p>
        </w:tc>
      </w:tr>
    </w:tbl>
    <w:p w14:paraId="1ADDF8E2" w14:textId="17E73552" w:rsidR="007C5316" w:rsidRPr="0055046F" w:rsidRDefault="007C5316" w:rsidP="0055046F">
      <w:pPr>
        <w:rPr>
          <w:rFonts w:cstheme="minorHAnsi"/>
        </w:rPr>
      </w:pPr>
    </w:p>
    <w:sectPr w:rsidR="007C5316" w:rsidRPr="0055046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5F2DD" w14:textId="77777777" w:rsidR="00CC471C" w:rsidRDefault="00CC471C" w:rsidP="007C5316">
      <w:r>
        <w:separator/>
      </w:r>
    </w:p>
  </w:endnote>
  <w:endnote w:type="continuationSeparator" w:id="0">
    <w:p w14:paraId="50C4CAF4" w14:textId="77777777" w:rsidR="00CC471C" w:rsidRDefault="00CC471C" w:rsidP="007C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n">
    <w:altName w:val="Calibri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93F31" w14:textId="77777777" w:rsidR="007C5316" w:rsidRDefault="007C5316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858A4B" wp14:editId="4A17151F">
          <wp:simplePos x="0" y="0"/>
          <wp:positionH relativeFrom="column">
            <wp:posOffset>-925195</wp:posOffset>
          </wp:positionH>
          <wp:positionV relativeFrom="bottomMargin">
            <wp:posOffset>373380</wp:posOffset>
          </wp:positionV>
          <wp:extent cx="7560000" cy="5220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FEB1D" w14:textId="77777777" w:rsidR="00CC471C" w:rsidRDefault="00CC471C" w:rsidP="007C5316">
      <w:r>
        <w:separator/>
      </w:r>
    </w:p>
  </w:footnote>
  <w:footnote w:type="continuationSeparator" w:id="0">
    <w:p w14:paraId="0C678B82" w14:textId="77777777" w:rsidR="00CC471C" w:rsidRDefault="00CC471C" w:rsidP="007C5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2A145" w14:textId="77777777" w:rsidR="007C5316" w:rsidRDefault="007C531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C1D479" wp14:editId="5500D8AF">
          <wp:simplePos x="0" y="0"/>
          <wp:positionH relativeFrom="column">
            <wp:posOffset>-927735</wp:posOffset>
          </wp:positionH>
          <wp:positionV relativeFrom="paragraph">
            <wp:posOffset>-431165</wp:posOffset>
          </wp:positionV>
          <wp:extent cx="7559675" cy="1130300"/>
          <wp:effectExtent l="0" t="0" r="0" b="0"/>
          <wp:wrapTight wrapText="bothSides">
            <wp:wrapPolygon edited="0">
              <wp:start x="0" y="0"/>
              <wp:lineTo x="0" y="21357"/>
              <wp:lineTo x="21555" y="21357"/>
              <wp:lineTo x="2155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55C80"/>
    <w:multiLevelType w:val="hybridMultilevel"/>
    <w:tmpl w:val="A3CEC02E"/>
    <w:lvl w:ilvl="0" w:tplc="5FE69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21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1C"/>
    <w:rsid w:val="0005570A"/>
    <w:rsid w:val="000951BF"/>
    <w:rsid w:val="00125459"/>
    <w:rsid w:val="00142C63"/>
    <w:rsid w:val="001B43E5"/>
    <w:rsid w:val="00225832"/>
    <w:rsid w:val="00253F93"/>
    <w:rsid w:val="00254051"/>
    <w:rsid w:val="00443A1C"/>
    <w:rsid w:val="0045521E"/>
    <w:rsid w:val="00514F15"/>
    <w:rsid w:val="0055046F"/>
    <w:rsid w:val="00573E54"/>
    <w:rsid w:val="006C7E6E"/>
    <w:rsid w:val="006F24FD"/>
    <w:rsid w:val="006F7589"/>
    <w:rsid w:val="007C5316"/>
    <w:rsid w:val="00810D5F"/>
    <w:rsid w:val="00834106"/>
    <w:rsid w:val="008467FD"/>
    <w:rsid w:val="00855F7E"/>
    <w:rsid w:val="00881AB8"/>
    <w:rsid w:val="008E526C"/>
    <w:rsid w:val="009A00A3"/>
    <w:rsid w:val="00A25A8B"/>
    <w:rsid w:val="00A74DF6"/>
    <w:rsid w:val="00AA574C"/>
    <w:rsid w:val="00AB6AD1"/>
    <w:rsid w:val="00BD76D4"/>
    <w:rsid w:val="00BE078D"/>
    <w:rsid w:val="00C13531"/>
    <w:rsid w:val="00C34485"/>
    <w:rsid w:val="00C543E5"/>
    <w:rsid w:val="00CA24F3"/>
    <w:rsid w:val="00CC471C"/>
    <w:rsid w:val="00D038FB"/>
    <w:rsid w:val="00D139B9"/>
    <w:rsid w:val="00DB5635"/>
    <w:rsid w:val="00DF65C7"/>
    <w:rsid w:val="00F114AD"/>
    <w:rsid w:val="00F3612A"/>
    <w:rsid w:val="00FE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89911A0"/>
  <w15:chartTrackingRefBased/>
  <w15:docId w15:val="{54C252E4-356B-4C94-8EBC-A39A6D00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53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316"/>
  </w:style>
  <w:style w:type="paragraph" w:styleId="Footer">
    <w:name w:val="footer"/>
    <w:basedOn w:val="Normal"/>
    <w:link w:val="FooterChar"/>
    <w:uiPriority w:val="99"/>
    <w:unhideWhenUsed/>
    <w:rsid w:val="007C53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316"/>
  </w:style>
  <w:style w:type="character" w:styleId="Hyperlink">
    <w:name w:val="Hyperlink"/>
    <w:uiPriority w:val="99"/>
    <w:semiHidden/>
    <w:unhideWhenUsed/>
    <w:rsid w:val="001B43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B43E5"/>
    <w:pPr>
      <w:spacing w:after="160" w:line="254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8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goja.damjanasmi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zgoja.damjanasmi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mjana\AppData\Local\Microsoft\Windows\INetCache\Content.Outlook\M2HYRA6B\S&#780;MID%20DAMJANA-dopisni%20pap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C:\Users\Damjana\AppData\Local\Microsoft\Windows\INetCache\Content.Outlook\M2HYRA6B\ŠMID DAMJANA-dopisni papir.dotx</Template>
  <TotalTime>4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Damjana</dc:creator>
  <cp:keywords/>
  <dc:description/>
  <cp:lastModifiedBy>Microsoft Office User</cp:lastModifiedBy>
  <cp:revision>7</cp:revision>
  <dcterms:created xsi:type="dcterms:W3CDTF">2025-11-24T09:54:00Z</dcterms:created>
  <dcterms:modified xsi:type="dcterms:W3CDTF">2026-06-24T09:42:00Z</dcterms:modified>
</cp:coreProperties>
</file>